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61664" w:rsidRPr="00436336" w:rsidRDefault="00C61664" w:rsidP="00DE584B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Pr="00DE584B">
        <w:rPr>
          <w:rFonts w:ascii="Times New Roman" w:hAnsi="Times New Roman" w:cs="Times New Roman"/>
          <w:sz w:val="28"/>
          <w:szCs w:val="28"/>
        </w:rPr>
        <w:object w:dxaOrig="8926" w:dyaOrig="1263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6.25pt;height:631.5pt" o:ole="">
            <v:imagedata r:id="rId5" o:title=""/>
          </v:shape>
          <o:OLEObject Type="Embed" ProgID="AcroExch.Document.7" ShapeID="_x0000_i1025" DrawAspect="Content" ObjectID="_1529569449" r:id="rId6"/>
        </w:object>
      </w:r>
      <w:r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C61664" w:rsidRDefault="00C61664" w:rsidP="00FD47F6">
      <w:pPr>
        <w:spacing w:after="0"/>
        <w:ind w:left="4248"/>
        <w:jc w:val="center"/>
        <w:rPr>
          <w:rFonts w:ascii="Times New Roman" w:hAnsi="Times New Roman" w:cs="Times New Roman"/>
          <w:sz w:val="28"/>
          <w:szCs w:val="28"/>
        </w:rPr>
      </w:pPr>
    </w:p>
    <w:p w:rsidR="00C61664" w:rsidRDefault="00C61664" w:rsidP="00FD47F6">
      <w:pPr>
        <w:spacing w:after="0"/>
        <w:ind w:left="4248"/>
        <w:jc w:val="center"/>
        <w:rPr>
          <w:rFonts w:ascii="Times New Roman" w:hAnsi="Times New Roman" w:cs="Times New Roman"/>
          <w:sz w:val="28"/>
          <w:szCs w:val="28"/>
        </w:rPr>
      </w:pPr>
    </w:p>
    <w:p w:rsidR="00C61664" w:rsidRDefault="00C61664" w:rsidP="00FD47F6">
      <w:pPr>
        <w:spacing w:after="0"/>
        <w:ind w:left="4248"/>
        <w:jc w:val="center"/>
        <w:rPr>
          <w:rFonts w:ascii="Times New Roman" w:hAnsi="Times New Roman" w:cs="Times New Roman"/>
          <w:sz w:val="28"/>
          <w:szCs w:val="28"/>
        </w:rPr>
      </w:pPr>
    </w:p>
    <w:p w:rsidR="00C61664" w:rsidRDefault="00C61664" w:rsidP="00FD47F6">
      <w:pPr>
        <w:spacing w:after="0"/>
        <w:ind w:left="4248"/>
        <w:jc w:val="center"/>
        <w:rPr>
          <w:rFonts w:ascii="Times New Roman" w:hAnsi="Times New Roman" w:cs="Times New Roman"/>
          <w:sz w:val="28"/>
          <w:szCs w:val="28"/>
        </w:rPr>
      </w:pPr>
    </w:p>
    <w:p w:rsidR="00C61664" w:rsidRDefault="00C61664" w:rsidP="00FD47F6">
      <w:pPr>
        <w:spacing w:after="0"/>
        <w:ind w:left="4248"/>
        <w:jc w:val="center"/>
        <w:rPr>
          <w:rFonts w:ascii="Times New Roman" w:hAnsi="Times New Roman" w:cs="Times New Roman"/>
          <w:sz w:val="28"/>
          <w:szCs w:val="28"/>
        </w:rPr>
      </w:pPr>
    </w:p>
    <w:p w:rsidR="00C61664" w:rsidRPr="00436336" w:rsidRDefault="00C61664" w:rsidP="00FD47F6">
      <w:pPr>
        <w:spacing w:after="0"/>
        <w:ind w:left="4248"/>
        <w:jc w:val="center"/>
        <w:rPr>
          <w:rFonts w:ascii="Times New Roman" w:hAnsi="Times New Roman" w:cs="Times New Roman"/>
          <w:sz w:val="28"/>
          <w:szCs w:val="28"/>
        </w:rPr>
      </w:pPr>
    </w:p>
    <w:p w:rsidR="00C61664" w:rsidRDefault="00C61664" w:rsidP="00862E86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1. Общие сведения об образовательном учреждении</w:t>
      </w:r>
    </w:p>
    <w:p w:rsidR="00C61664" w:rsidRDefault="00C61664" w:rsidP="009F12FA">
      <w:pPr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</w:p>
    <w:p w:rsidR="00C61664" w:rsidRDefault="00C61664" w:rsidP="009F12FA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Наименование: </w:t>
      </w:r>
      <w:r w:rsidRPr="009F12FA">
        <w:rPr>
          <w:rFonts w:ascii="Times New Roman" w:hAnsi="Times New Roman" w:cs="Times New Roman"/>
          <w:sz w:val="28"/>
          <w:szCs w:val="28"/>
        </w:rPr>
        <w:t xml:space="preserve">Государственное бюджетное профессиональное образовательное учреждение Республики Крым «Симферопольский колледж сферы обслуживания и </w:t>
      </w:r>
      <w:r>
        <w:rPr>
          <w:rFonts w:ascii="Times New Roman" w:hAnsi="Times New Roman" w:cs="Times New Roman"/>
          <w:sz w:val="28"/>
          <w:szCs w:val="28"/>
        </w:rPr>
        <w:t>дизайна</w:t>
      </w:r>
      <w:r w:rsidRPr="009F12FA">
        <w:rPr>
          <w:rFonts w:ascii="Times New Roman" w:hAnsi="Times New Roman" w:cs="Times New Roman"/>
          <w:sz w:val="28"/>
          <w:szCs w:val="28"/>
        </w:rPr>
        <w:t>»</w:t>
      </w:r>
    </w:p>
    <w:p w:rsidR="00C61664" w:rsidRDefault="00C61664" w:rsidP="009F12FA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Дата создания образовательного учреждения:</w:t>
      </w:r>
      <w:r>
        <w:rPr>
          <w:rFonts w:ascii="Times New Roman" w:hAnsi="Times New Roman" w:cs="Times New Roman"/>
          <w:sz w:val="28"/>
          <w:szCs w:val="28"/>
        </w:rPr>
        <w:t xml:space="preserve"> 1940 год</w:t>
      </w:r>
    </w:p>
    <w:p w:rsidR="00C61664" w:rsidRDefault="00C61664" w:rsidP="009F12FA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Юридический адрес:</w:t>
      </w:r>
      <w:r>
        <w:rPr>
          <w:rFonts w:ascii="Times New Roman" w:hAnsi="Times New Roman" w:cs="Times New Roman"/>
          <w:sz w:val="28"/>
          <w:szCs w:val="28"/>
        </w:rPr>
        <w:t xml:space="preserve"> 295015, Республика Крым,  г. Симферополь, ул. Севасто-польская, 54.</w:t>
      </w:r>
    </w:p>
    <w:p w:rsidR="00C61664" w:rsidRDefault="00C61664" w:rsidP="009F12FA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Фактический адрес: </w:t>
      </w:r>
      <w:r>
        <w:rPr>
          <w:rFonts w:ascii="Times New Roman" w:hAnsi="Times New Roman" w:cs="Times New Roman"/>
          <w:sz w:val="28"/>
          <w:szCs w:val="28"/>
        </w:rPr>
        <w:t>295015, Республика Крым,  г. Симферополь, ул. Севасто-польская, 54.</w:t>
      </w:r>
    </w:p>
    <w:p w:rsidR="00C61664" w:rsidRDefault="00C61664" w:rsidP="009F12FA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  <w:r w:rsidRPr="00B976F5">
        <w:rPr>
          <w:rFonts w:ascii="Times New Roman" w:hAnsi="Times New Roman" w:cs="Times New Roman"/>
          <w:b/>
          <w:bCs/>
          <w:sz w:val="28"/>
          <w:szCs w:val="28"/>
        </w:rPr>
        <w:t>Учредитель:</w:t>
      </w:r>
      <w:r>
        <w:rPr>
          <w:rFonts w:ascii="Times New Roman" w:hAnsi="Times New Roman" w:cs="Times New Roman"/>
          <w:sz w:val="28"/>
          <w:szCs w:val="28"/>
        </w:rPr>
        <w:t xml:space="preserve"> Республика Крым, полномочия учредителя осуществляет Министерство образования, науки и молодежи Республики Крым</w:t>
      </w:r>
    </w:p>
    <w:p w:rsidR="00C61664" w:rsidRDefault="00C61664" w:rsidP="009F12FA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  <w:r w:rsidRPr="00B976F5">
        <w:rPr>
          <w:rFonts w:ascii="Times New Roman" w:hAnsi="Times New Roman" w:cs="Times New Roman"/>
          <w:b/>
          <w:bCs/>
          <w:sz w:val="28"/>
          <w:szCs w:val="28"/>
        </w:rPr>
        <w:t>Устав:</w:t>
      </w:r>
      <w:r>
        <w:rPr>
          <w:rFonts w:ascii="Times New Roman" w:hAnsi="Times New Roman" w:cs="Times New Roman"/>
          <w:sz w:val="28"/>
          <w:szCs w:val="28"/>
        </w:rPr>
        <w:t xml:space="preserve"> утвержден приказом Министерства образования, науки и молодежи Республики Крым от 19.11.2014 г.  зарегистрирован Инспекцией Федеральной налоговой службы11 декабря 2015г.</w:t>
      </w:r>
    </w:p>
    <w:p w:rsidR="00C61664" w:rsidRDefault="00C61664" w:rsidP="009F12FA">
      <w:pPr>
        <w:spacing w:after="0"/>
        <w:ind w:left="-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Директор:</w:t>
      </w:r>
      <w:r>
        <w:rPr>
          <w:rFonts w:ascii="Times New Roman" w:hAnsi="Times New Roman" w:cs="Times New Roman"/>
          <w:sz w:val="28"/>
          <w:szCs w:val="28"/>
        </w:rPr>
        <w:t xml:space="preserve">  Розенкович Олег Наумович </w:t>
      </w:r>
    </w:p>
    <w:p w:rsidR="00C61664" w:rsidRDefault="00C61664" w:rsidP="009F12FA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Контактная информация:</w:t>
      </w:r>
    </w:p>
    <w:p w:rsidR="00C61664" w:rsidRDefault="00C61664" w:rsidP="006B6D6F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295015, Республика Крым,  г. Симферополь, ул. Севастопольская, 54</w:t>
      </w:r>
    </w:p>
    <w:p w:rsidR="00C61664" w:rsidRDefault="00C61664" w:rsidP="006B6D6F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Телефон/Факс: (3652) 27 26 03 </w:t>
      </w:r>
    </w:p>
    <w:p w:rsidR="00C61664" w:rsidRDefault="00C61664" w:rsidP="006B6D6F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</w:p>
    <w:p w:rsidR="00C61664" w:rsidRDefault="00C61664" w:rsidP="006B6D6F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</w:p>
    <w:p w:rsidR="00C61664" w:rsidRPr="00B976F5" w:rsidRDefault="00C61664" w:rsidP="006B6D6F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Лицензия:  </w:t>
      </w:r>
      <w:r w:rsidRPr="00B976F5">
        <w:rPr>
          <w:rFonts w:ascii="Times New Roman" w:hAnsi="Times New Roman" w:cs="Times New Roman"/>
          <w:sz w:val="28"/>
          <w:szCs w:val="28"/>
        </w:rPr>
        <w:t>се</w:t>
      </w:r>
      <w:r>
        <w:rPr>
          <w:rFonts w:ascii="Times New Roman" w:hAnsi="Times New Roman" w:cs="Times New Roman"/>
          <w:sz w:val="28"/>
          <w:szCs w:val="28"/>
        </w:rPr>
        <w:t xml:space="preserve">рия № 034771 от 24.04.2012 г.  выдана Министерством образования и науки Украины </w:t>
      </w:r>
    </w:p>
    <w:p w:rsidR="00C61664" w:rsidRDefault="00C61664" w:rsidP="006B6D6F">
      <w:pPr>
        <w:spacing w:after="0"/>
        <w:ind w:left="-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C61664" w:rsidRDefault="00C61664" w:rsidP="006B6D6F">
      <w:pPr>
        <w:spacing w:after="0"/>
        <w:ind w:left="-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C61664" w:rsidRPr="00B976F5" w:rsidRDefault="00C61664" w:rsidP="009607A8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Аккредитация: </w:t>
      </w:r>
      <w:r w:rsidRPr="00FB65A8">
        <w:rPr>
          <w:rFonts w:ascii="Times New Roman" w:hAnsi="Times New Roman" w:cs="Times New Roman"/>
          <w:sz w:val="28"/>
          <w:szCs w:val="28"/>
        </w:rPr>
        <w:t>сви</w:t>
      </w:r>
      <w:r>
        <w:rPr>
          <w:rFonts w:ascii="Times New Roman" w:hAnsi="Times New Roman" w:cs="Times New Roman"/>
          <w:sz w:val="28"/>
          <w:szCs w:val="28"/>
        </w:rPr>
        <w:t>детельство об аттестации серия РД № 016558 выдано Министерством образования и науки Украины срок действия до 10.03. 2021г.</w:t>
      </w:r>
    </w:p>
    <w:p w:rsidR="00C61664" w:rsidRDefault="00C61664" w:rsidP="006B6D6F">
      <w:pPr>
        <w:spacing w:after="0"/>
        <w:ind w:left="-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C61664" w:rsidRDefault="00C61664" w:rsidP="006B6D6F">
      <w:pPr>
        <w:spacing w:after="0"/>
        <w:ind w:left="-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C61664" w:rsidRDefault="00C61664" w:rsidP="006B6D6F">
      <w:pPr>
        <w:spacing w:after="0"/>
        <w:ind w:left="-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C61664" w:rsidRDefault="00C61664" w:rsidP="006B6D6F">
      <w:pPr>
        <w:spacing w:after="0"/>
        <w:ind w:left="-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C61664" w:rsidRDefault="00C61664" w:rsidP="006B6D6F">
      <w:pPr>
        <w:spacing w:after="0"/>
        <w:ind w:left="-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C61664" w:rsidRDefault="00C61664" w:rsidP="006B6D6F">
      <w:pPr>
        <w:spacing w:after="0"/>
        <w:ind w:left="-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C61664" w:rsidRDefault="00C61664" w:rsidP="006B6D6F">
      <w:pPr>
        <w:spacing w:after="0"/>
        <w:ind w:left="-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C61664" w:rsidRDefault="00C61664" w:rsidP="006B6D6F">
      <w:pPr>
        <w:spacing w:after="0"/>
        <w:ind w:left="-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C61664" w:rsidRDefault="00C61664" w:rsidP="006B6D6F">
      <w:pPr>
        <w:spacing w:after="0"/>
        <w:ind w:left="-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C61664" w:rsidRDefault="00C61664" w:rsidP="006B6D6F">
      <w:pPr>
        <w:spacing w:after="0"/>
        <w:ind w:left="-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C61664" w:rsidRDefault="00C61664" w:rsidP="006B6D6F">
      <w:pPr>
        <w:spacing w:after="0"/>
        <w:ind w:left="-567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C61664" w:rsidRDefault="00C61664" w:rsidP="006B6D6F">
      <w:pPr>
        <w:spacing w:after="0"/>
        <w:ind w:left="-567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C61664" w:rsidRDefault="00C61664" w:rsidP="006B6D6F">
      <w:pPr>
        <w:spacing w:after="0"/>
        <w:ind w:left="-567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2. Цель и задачи деятельности образовательного учреждения</w:t>
      </w:r>
    </w:p>
    <w:p w:rsidR="00C61664" w:rsidRDefault="00C61664" w:rsidP="006B6D6F">
      <w:pPr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</w:p>
    <w:p w:rsidR="00C61664" w:rsidRDefault="00C61664" w:rsidP="006B6D6F">
      <w:pPr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Цель деятельности образовательного учреждения</w:t>
      </w:r>
    </w:p>
    <w:p w:rsidR="00C61664" w:rsidRDefault="00C61664" w:rsidP="006B6D6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Создание правовых, экономических, организационных, методических условий для обеспечения функционирования и развития образовательного учреждения в интересах личности, общества, государства, региона, повышения его социальной результативности.</w:t>
      </w:r>
    </w:p>
    <w:p w:rsidR="00C61664" w:rsidRDefault="00C61664" w:rsidP="006B6D6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C61664" w:rsidRDefault="00C61664" w:rsidP="006B6D6F">
      <w:pPr>
        <w:spacing w:after="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1D6496">
        <w:rPr>
          <w:rFonts w:ascii="Times New Roman" w:hAnsi="Times New Roman" w:cs="Times New Roman"/>
          <w:b/>
          <w:bCs/>
          <w:sz w:val="28"/>
          <w:szCs w:val="28"/>
        </w:rPr>
        <w:t>Задачи:</w:t>
      </w:r>
    </w:p>
    <w:p w:rsidR="00C61664" w:rsidRDefault="00C61664" w:rsidP="00D83DD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 Приведение основных профессиональных образовательных программ в соответствие с запросами личности, потребностям рынка труда,        перспективами  развития экономики, социальной сферы Республики Крым.</w:t>
      </w:r>
    </w:p>
    <w:p w:rsidR="00C61664" w:rsidRPr="00B67799" w:rsidRDefault="00C61664" w:rsidP="00D83DD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 О</w:t>
      </w:r>
      <w:r w:rsidRPr="00B67799">
        <w:rPr>
          <w:rFonts w:ascii="Times New Roman" w:hAnsi="Times New Roman" w:cs="Times New Roman"/>
          <w:sz w:val="28"/>
          <w:szCs w:val="28"/>
        </w:rPr>
        <w:t>беспечение организационно-правовых основ образовательной деятельности в соответствии с Федеральным законом «Об образовании в Российской Федерации» № 273-ФЗ (</w:t>
      </w:r>
      <w:smartTag w:uri="urn:schemas-microsoft-com:office:smarttags" w:element="metricconverter">
        <w:smartTagPr>
          <w:attr w:name="ProductID" w:val="2012 г"/>
        </w:smartTagPr>
        <w:r w:rsidRPr="00B67799">
          <w:rPr>
            <w:rFonts w:ascii="Times New Roman" w:hAnsi="Times New Roman" w:cs="Times New Roman"/>
            <w:sz w:val="28"/>
            <w:szCs w:val="28"/>
          </w:rPr>
          <w:t>2012 г</w:t>
        </w:r>
      </w:smartTag>
      <w:r w:rsidRPr="00B67799">
        <w:rPr>
          <w:rFonts w:ascii="Times New Roman" w:hAnsi="Times New Roman" w:cs="Times New Roman"/>
          <w:sz w:val="28"/>
          <w:szCs w:val="28"/>
        </w:rPr>
        <w:t>.)</w:t>
      </w:r>
    </w:p>
    <w:p w:rsidR="00C61664" w:rsidRDefault="00C61664" w:rsidP="00D83DD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</w:t>
      </w:r>
      <w:r w:rsidRPr="00B67799">
        <w:rPr>
          <w:rFonts w:ascii="Times New Roman" w:hAnsi="Times New Roman" w:cs="Times New Roman"/>
          <w:sz w:val="28"/>
          <w:szCs w:val="28"/>
        </w:rPr>
        <w:t>. Создание программно-методических условий для обучения студентов по ФГОС СПО и реализации ОПОП.</w:t>
      </w:r>
    </w:p>
    <w:p w:rsidR="00C61664" w:rsidRPr="00B67799" w:rsidRDefault="00C61664" w:rsidP="00D83DD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 Качественное обновление структуры подготовки с учетом перехода на  федеральные государственные образовательные стандарты  с учетом профессиональных стандартов, обеспечивающие развитие личностно-профессионального потенциала квалифицированных рабочих в их мобильности.</w:t>
      </w:r>
    </w:p>
    <w:p w:rsidR="00C61664" w:rsidRPr="00B67799" w:rsidRDefault="00C61664" w:rsidP="00D83DD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</w:t>
      </w:r>
      <w:r w:rsidRPr="00B67799">
        <w:rPr>
          <w:rFonts w:ascii="Times New Roman" w:hAnsi="Times New Roman" w:cs="Times New Roman"/>
          <w:sz w:val="28"/>
          <w:szCs w:val="28"/>
        </w:rPr>
        <w:t>.Совершенствование организационных и методических условий для эффективного функционирования системы непрерывного развития и саморазвития педагогических компетенций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C61664" w:rsidRDefault="00C61664" w:rsidP="00D83DD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67799">
        <w:rPr>
          <w:rFonts w:ascii="Times New Roman" w:hAnsi="Times New Roman" w:cs="Times New Roman"/>
          <w:sz w:val="28"/>
          <w:szCs w:val="28"/>
        </w:rPr>
        <w:t xml:space="preserve">6. </w:t>
      </w:r>
      <w:r>
        <w:rPr>
          <w:rFonts w:ascii="Times New Roman" w:hAnsi="Times New Roman" w:cs="Times New Roman"/>
          <w:sz w:val="28"/>
          <w:szCs w:val="28"/>
        </w:rPr>
        <w:t>Совершенствование воспитательного процесса, создание условий для гармоничного развития личности и реализации её творческой активности.</w:t>
      </w:r>
    </w:p>
    <w:p w:rsidR="00C61664" w:rsidRPr="00B67799" w:rsidRDefault="00C61664" w:rsidP="00D83DD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67799">
        <w:rPr>
          <w:rFonts w:ascii="Times New Roman" w:hAnsi="Times New Roman" w:cs="Times New Roman"/>
          <w:sz w:val="28"/>
          <w:szCs w:val="28"/>
        </w:rPr>
        <w:t>7. Накопление дидактического м</w:t>
      </w:r>
      <w:r>
        <w:rPr>
          <w:rFonts w:ascii="Times New Roman" w:hAnsi="Times New Roman" w:cs="Times New Roman"/>
          <w:sz w:val="28"/>
          <w:szCs w:val="28"/>
        </w:rPr>
        <w:t>атериала, соответствующего ФГОС с учетом профессиональных стандартов.</w:t>
      </w:r>
    </w:p>
    <w:p w:rsidR="00C61664" w:rsidRPr="00B67799" w:rsidRDefault="00C61664" w:rsidP="00D83DD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67799">
        <w:rPr>
          <w:rFonts w:ascii="Times New Roman" w:hAnsi="Times New Roman" w:cs="Times New Roman"/>
          <w:sz w:val="28"/>
          <w:szCs w:val="28"/>
        </w:rPr>
        <w:t>8. Совершенствование форм</w:t>
      </w:r>
      <w:r>
        <w:rPr>
          <w:rFonts w:ascii="Times New Roman" w:hAnsi="Times New Roman" w:cs="Times New Roman"/>
          <w:sz w:val="28"/>
          <w:szCs w:val="28"/>
        </w:rPr>
        <w:t xml:space="preserve"> работы с одаренными студентами.</w:t>
      </w:r>
    </w:p>
    <w:p w:rsidR="00C61664" w:rsidRDefault="00C61664" w:rsidP="00D83DD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67799">
        <w:rPr>
          <w:rFonts w:ascii="Times New Roman" w:hAnsi="Times New Roman" w:cs="Times New Roman"/>
          <w:sz w:val="28"/>
          <w:szCs w:val="28"/>
        </w:rPr>
        <w:t xml:space="preserve">9. Осуществлять психолого-педагогическую поддержку слабоуспевающих студентов. </w:t>
      </w:r>
    </w:p>
    <w:p w:rsidR="00C61664" w:rsidRPr="00B67799" w:rsidRDefault="00C61664" w:rsidP="00D83DD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10.</w:t>
      </w:r>
      <w:r w:rsidRPr="00962FAF">
        <w:rPr>
          <w:rFonts w:ascii="Times New Roman" w:hAnsi="Times New Roman" w:cs="Times New Roman"/>
          <w:sz w:val="28"/>
          <w:szCs w:val="28"/>
        </w:rPr>
        <w:t xml:space="preserve"> </w:t>
      </w:r>
      <w:r w:rsidRPr="00B67799">
        <w:rPr>
          <w:rFonts w:ascii="Times New Roman" w:hAnsi="Times New Roman" w:cs="Times New Roman"/>
          <w:sz w:val="28"/>
          <w:szCs w:val="28"/>
        </w:rPr>
        <w:t>Создание условий для успешной социализации и эффекти</w:t>
      </w:r>
      <w:r>
        <w:rPr>
          <w:rFonts w:ascii="Times New Roman" w:hAnsi="Times New Roman" w:cs="Times New Roman"/>
          <w:sz w:val="28"/>
          <w:szCs w:val="28"/>
        </w:rPr>
        <w:t>вной самореализации обучающихся с ОВЗ.</w:t>
      </w:r>
    </w:p>
    <w:p w:rsidR="00C61664" w:rsidRDefault="00C61664" w:rsidP="006B6D6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C61664" w:rsidRDefault="00C61664" w:rsidP="006B6D6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C61664" w:rsidRDefault="00C61664" w:rsidP="006B6D6F">
      <w:pPr>
        <w:spacing w:after="0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C61664" w:rsidRDefault="00C61664" w:rsidP="006B6D6F">
      <w:pPr>
        <w:spacing w:after="0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C61664" w:rsidRDefault="00C61664" w:rsidP="006B6D6F">
      <w:pPr>
        <w:spacing w:after="0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C61664" w:rsidRDefault="00C61664" w:rsidP="006B6D6F">
      <w:pPr>
        <w:spacing w:after="0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C61664" w:rsidRDefault="00C61664" w:rsidP="006B6D6F">
      <w:pPr>
        <w:spacing w:after="0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C61664" w:rsidRDefault="00C61664" w:rsidP="006B6D6F">
      <w:pPr>
        <w:spacing w:after="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Направления деятельности:</w:t>
      </w:r>
    </w:p>
    <w:p w:rsidR="00C61664" w:rsidRDefault="00C61664" w:rsidP="00B0124A">
      <w:pPr>
        <w:pStyle w:val="ListParagraph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0124A">
        <w:rPr>
          <w:rFonts w:ascii="Times New Roman" w:hAnsi="Times New Roman" w:cs="Times New Roman"/>
          <w:sz w:val="28"/>
          <w:szCs w:val="28"/>
        </w:rPr>
        <w:t>Раз</w:t>
      </w:r>
      <w:r>
        <w:rPr>
          <w:rFonts w:ascii="Times New Roman" w:hAnsi="Times New Roman" w:cs="Times New Roman"/>
          <w:sz w:val="28"/>
          <w:szCs w:val="28"/>
        </w:rPr>
        <w:t>витие гибкости, вариативности, открытости основных профессиональных образовательных программ</w:t>
      </w:r>
    </w:p>
    <w:p w:rsidR="00C61664" w:rsidRDefault="00C61664" w:rsidP="00B0124A">
      <w:pPr>
        <w:pStyle w:val="ListParagraph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Расширение интеллектуальности образования, его гуманизация</w:t>
      </w:r>
    </w:p>
    <w:p w:rsidR="00C61664" w:rsidRDefault="00C61664" w:rsidP="00B0124A">
      <w:pPr>
        <w:pStyle w:val="ListParagraph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Развитие информатизации образования</w:t>
      </w:r>
    </w:p>
    <w:p w:rsidR="00C61664" w:rsidRDefault="00C61664" w:rsidP="00B0124A">
      <w:pPr>
        <w:pStyle w:val="ListParagraph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Поддержка и развитие профессиональных инновационных образовательных программ и технологий</w:t>
      </w:r>
    </w:p>
    <w:p w:rsidR="00C61664" w:rsidRDefault="00C61664" w:rsidP="00B0124A">
      <w:pPr>
        <w:pStyle w:val="ListParagraph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Развитие исследовательской работы, творческой деятельности преподавателей и студентов</w:t>
      </w:r>
    </w:p>
    <w:p w:rsidR="00C61664" w:rsidRDefault="00C61664" w:rsidP="00B0124A">
      <w:pPr>
        <w:pStyle w:val="ListParagraph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Развитие воспитательной среды, обеспечение вариативности воспитательных систем</w:t>
      </w:r>
    </w:p>
    <w:p w:rsidR="00C61664" w:rsidRDefault="00C61664" w:rsidP="00B0124A">
      <w:pPr>
        <w:pStyle w:val="ListParagraph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Расширение спектра дополнительных образовательных услуг</w:t>
      </w:r>
    </w:p>
    <w:p w:rsidR="00C61664" w:rsidRDefault="00C61664" w:rsidP="00B0124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C61664" w:rsidRDefault="00C61664" w:rsidP="00B0124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C61664" w:rsidRDefault="00C61664" w:rsidP="00B0124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C61664" w:rsidRDefault="00C61664" w:rsidP="00B0124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C61664" w:rsidRDefault="00C61664" w:rsidP="00B0124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C61664" w:rsidRDefault="00C61664" w:rsidP="00B0124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C61664" w:rsidRDefault="00C61664" w:rsidP="00B0124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C61664" w:rsidRDefault="00C61664" w:rsidP="00B0124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C61664" w:rsidRDefault="00C61664" w:rsidP="00B0124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C61664" w:rsidRDefault="00C61664" w:rsidP="00B0124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C61664" w:rsidRDefault="00C61664" w:rsidP="00B0124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C61664" w:rsidRDefault="00C61664" w:rsidP="00B0124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C61664" w:rsidRDefault="00C61664" w:rsidP="00B0124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C61664" w:rsidRDefault="00C61664" w:rsidP="00B0124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C61664" w:rsidRDefault="00C61664" w:rsidP="00B0124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C61664" w:rsidRDefault="00C61664" w:rsidP="00B0124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C61664" w:rsidRDefault="00C61664" w:rsidP="00B0124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C61664" w:rsidRDefault="00C61664" w:rsidP="00B0124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C61664" w:rsidRDefault="00C61664" w:rsidP="00B0124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C61664" w:rsidRDefault="00C61664" w:rsidP="00B0124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C61664" w:rsidRDefault="00C61664" w:rsidP="00B0124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C61664" w:rsidRDefault="00C61664" w:rsidP="00B0124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C61664" w:rsidRDefault="00C61664" w:rsidP="00B0124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C61664" w:rsidRDefault="00C61664" w:rsidP="00B0124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C61664" w:rsidRDefault="00C61664" w:rsidP="00B0124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C61664" w:rsidRDefault="00C61664" w:rsidP="00B0124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C61664" w:rsidRDefault="00C61664" w:rsidP="002D2A74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3. Кадровое обеспечение учебного процесса</w:t>
      </w:r>
    </w:p>
    <w:p w:rsidR="00C61664" w:rsidRDefault="00C61664" w:rsidP="002D2A74">
      <w:pPr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</w:p>
    <w:p w:rsidR="00C61664" w:rsidRDefault="00C61664" w:rsidP="00A96222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Общая численность коллектива </w:t>
      </w:r>
      <w:r>
        <w:rPr>
          <w:rFonts w:ascii="Times New Roman" w:hAnsi="Times New Roman" w:cs="Times New Roman"/>
          <w:sz w:val="28"/>
          <w:szCs w:val="28"/>
        </w:rPr>
        <w:t>ГБПОУ РК «Симферопольский колледж сферы обслуживания и дизайна» составляет 196 человек, из них численность педагогических работников 96 человек, что составляет 49 % от общей численности работников. На 2015/2016 учебный год, укомплектованность педагогическими кадрами составила 100%.</w:t>
      </w:r>
    </w:p>
    <w:p w:rsidR="00C61664" w:rsidRDefault="00C61664" w:rsidP="00EE29D1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C61664" w:rsidRDefault="00C61664" w:rsidP="00EE29D1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Характеристика преподавательского состава ГБПОУ РК «Симферопольский колледж сферы обслуживания и дизайна»</w:t>
      </w:r>
    </w:p>
    <w:p w:rsidR="00C61664" w:rsidRDefault="00C61664" w:rsidP="00EE29D1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tbl>
      <w:tblPr>
        <w:tblW w:w="0" w:type="auto"/>
        <w:tblInd w:w="-106" w:type="dxa"/>
        <w:tbl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  <w:insideH w:val="single" w:sz="8" w:space="0" w:color="4F81BD"/>
          <w:insideV w:val="single" w:sz="8" w:space="0" w:color="4F81BD"/>
        </w:tblBorders>
        <w:tblLook w:val="00A0"/>
      </w:tblPr>
      <w:tblGrid>
        <w:gridCol w:w="4429"/>
        <w:gridCol w:w="1841"/>
        <w:gridCol w:w="1703"/>
        <w:gridCol w:w="1703"/>
      </w:tblGrid>
      <w:tr w:rsidR="00C61664" w:rsidTr="004A2DAD">
        <w:tc>
          <w:tcPr>
            <w:tcW w:w="4503" w:type="dxa"/>
            <w:tcBorders>
              <w:bottom w:val="single" w:sz="18" w:space="0" w:color="4F81BD"/>
            </w:tcBorders>
          </w:tcPr>
          <w:p w:rsidR="00C61664" w:rsidRDefault="00C61664" w:rsidP="008364D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841" w:type="dxa"/>
            <w:tcBorders>
              <w:bottom w:val="single" w:sz="18" w:space="0" w:color="4F81BD"/>
            </w:tcBorders>
          </w:tcPr>
          <w:p w:rsidR="00C61664" w:rsidRDefault="00C61664" w:rsidP="008364D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Штатные преподаватели</w:t>
            </w:r>
          </w:p>
        </w:tc>
        <w:tc>
          <w:tcPr>
            <w:tcW w:w="1703" w:type="dxa"/>
            <w:tcBorders>
              <w:bottom w:val="single" w:sz="18" w:space="0" w:color="4F81BD"/>
            </w:tcBorders>
          </w:tcPr>
          <w:p w:rsidR="00C61664" w:rsidRDefault="00C61664" w:rsidP="008364D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Внутренние совместители</w:t>
            </w:r>
          </w:p>
        </w:tc>
        <w:tc>
          <w:tcPr>
            <w:tcW w:w="1703" w:type="dxa"/>
            <w:tcBorders>
              <w:bottom w:val="single" w:sz="18" w:space="0" w:color="4F81BD"/>
            </w:tcBorders>
          </w:tcPr>
          <w:p w:rsidR="00C61664" w:rsidRDefault="00C61664" w:rsidP="008364D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Внешние совместители</w:t>
            </w:r>
          </w:p>
        </w:tc>
      </w:tr>
      <w:tr w:rsidR="00C61664" w:rsidTr="004A2DAD">
        <w:tc>
          <w:tcPr>
            <w:tcW w:w="4503" w:type="dxa"/>
            <w:shd w:val="clear" w:color="auto" w:fill="D3DFEE"/>
          </w:tcPr>
          <w:p w:rsidR="00C61664" w:rsidRDefault="00C61664" w:rsidP="008364D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 Общая численность педагогического состава</w:t>
            </w:r>
          </w:p>
        </w:tc>
        <w:tc>
          <w:tcPr>
            <w:tcW w:w="1841" w:type="dxa"/>
            <w:shd w:val="clear" w:color="auto" w:fill="D3DFEE"/>
          </w:tcPr>
          <w:p w:rsidR="00C61664" w:rsidRDefault="00C61664" w:rsidP="008364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1703" w:type="dxa"/>
            <w:shd w:val="clear" w:color="auto" w:fill="D3DFEE"/>
          </w:tcPr>
          <w:p w:rsidR="00C61664" w:rsidRDefault="00C61664" w:rsidP="008364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703" w:type="dxa"/>
            <w:shd w:val="clear" w:color="auto" w:fill="D3DFEE"/>
          </w:tcPr>
          <w:p w:rsidR="00C61664" w:rsidRDefault="00C61664" w:rsidP="008364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C61664" w:rsidTr="004A2DAD">
        <w:tc>
          <w:tcPr>
            <w:tcW w:w="4503" w:type="dxa"/>
          </w:tcPr>
          <w:p w:rsidR="00C61664" w:rsidRDefault="00C61664" w:rsidP="008364D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 Численность педагогического состава имеющего высшее образование</w:t>
            </w:r>
          </w:p>
        </w:tc>
        <w:tc>
          <w:tcPr>
            <w:tcW w:w="1841" w:type="dxa"/>
          </w:tcPr>
          <w:p w:rsidR="00C61664" w:rsidRDefault="00C61664" w:rsidP="008364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1703" w:type="dxa"/>
          </w:tcPr>
          <w:p w:rsidR="00C61664" w:rsidRDefault="00C61664" w:rsidP="008364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703" w:type="dxa"/>
          </w:tcPr>
          <w:p w:rsidR="00C61664" w:rsidRDefault="00C61664" w:rsidP="008364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C61664" w:rsidTr="004A2DAD">
        <w:tc>
          <w:tcPr>
            <w:tcW w:w="4503" w:type="dxa"/>
            <w:shd w:val="clear" w:color="auto" w:fill="D3DFEE"/>
          </w:tcPr>
          <w:p w:rsidR="00C61664" w:rsidRDefault="00C61664" w:rsidP="008364D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 Численность педагогического состава, имеющего среднее образование</w:t>
            </w:r>
          </w:p>
        </w:tc>
        <w:tc>
          <w:tcPr>
            <w:tcW w:w="1841" w:type="dxa"/>
            <w:shd w:val="clear" w:color="auto" w:fill="D3DFEE"/>
          </w:tcPr>
          <w:p w:rsidR="00C61664" w:rsidRDefault="00C61664" w:rsidP="008364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703" w:type="dxa"/>
            <w:shd w:val="clear" w:color="auto" w:fill="D3DFEE"/>
          </w:tcPr>
          <w:p w:rsidR="00C61664" w:rsidRDefault="00C61664" w:rsidP="008364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703" w:type="dxa"/>
            <w:shd w:val="clear" w:color="auto" w:fill="D3DFEE"/>
          </w:tcPr>
          <w:p w:rsidR="00C61664" w:rsidRDefault="00C61664" w:rsidP="008364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61664" w:rsidTr="004A2DAD">
        <w:tc>
          <w:tcPr>
            <w:tcW w:w="9750" w:type="dxa"/>
            <w:gridSpan w:val="4"/>
          </w:tcPr>
          <w:p w:rsidR="00C61664" w:rsidRDefault="00C61664" w:rsidP="008364D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 Численность педагогического состава</w:t>
            </w:r>
          </w:p>
        </w:tc>
      </w:tr>
      <w:tr w:rsidR="00C61664" w:rsidTr="004A2DAD">
        <w:trPr>
          <w:trHeight w:val="439"/>
        </w:trPr>
        <w:tc>
          <w:tcPr>
            <w:tcW w:w="4503" w:type="dxa"/>
            <w:shd w:val="clear" w:color="auto" w:fill="D3DFEE"/>
          </w:tcPr>
          <w:p w:rsidR="00C61664" w:rsidRDefault="00C61664" w:rsidP="008364D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4.1 с высшей категорией</w:t>
            </w:r>
          </w:p>
        </w:tc>
        <w:tc>
          <w:tcPr>
            <w:tcW w:w="1841" w:type="dxa"/>
            <w:shd w:val="clear" w:color="auto" w:fill="D3DFEE"/>
          </w:tcPr>
          <w:p w:rsidR="00C61664" w:rsidRDefault="00C61664" w:rsidP="008364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1703" w:type="dxa"/>
            <w:shd w:val="clear" w:color="auto" w:fill="D3DFEE"/>
          </w:tcPr>
          <w:p w:rsidR="00C61664" w:rsidRDefault="00C61664" w:rsidP="008364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703" w:type="dxa"/>
            <w:shd w:val="clear" w:color="auto" w:fill="D3DFEE"/>
          </w:tcPr>
          <w:p w:rsidR="00C61664" w:rsidRDefault="00C61664" w:rsidP="008364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C61664" w:rsidTr="004A2DAD">
        <w:trPr>
          <w:trHeight w:val="545"/>
        </w:trPr>
        <w:tc>
          <w:tcPr>
            <w:tcW w:w="4503" w:type="dxa"/>
            <w:shd w:val="clear" w:color="auto" w:fill="D3DFEE"/>
          </w:tcPr>
          <w:p w:rsidR="00C61664" w:rsidRDefault="00C61664" w:rsidP="008364D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преподавателей</w:t>
            </w:r>
          </w:p>
        </w:tc>
        <w:tc>
          <w:tcPr>
            <w:tcW w:w="1841" w:type="dxa"/>
            <w:shd w:val="clear" w:color="auto" w:fill="D3DFEE"/>
          </w:tcPr>
          <w:p w:rsidR="00C61664" w:rsidRDefault="00C61664" w:rsidP="008364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1703" w:type="dxa"/>
            <w:shd w:val="clear" w:color="auto" w:fill="D3DFEE"/>
          </w:tcPr>
          <w:p w:rsidR="00C61664" w:rsidRDefault="00C61664" w:rsidP="004A2DA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703" w:type="dxa"/>
            <w:shd w:val="clear" w:color="auto" w:fill="D3DFEE"/>
          </w:tcPr>
          <w:p w:rsidR="00C61664" w:rsidRDefault="00C61664" w:rsidP="004A2DA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C61664" w:rsidTr="004A2DAD">
        <w:tc>
          <w:tcPr>
            <w:tcW w:w="4503" w:type="dxa"/>
            <w:shd w:val="clear" w:color="auto" w:fill="D3DFEE"/>
          </w:tcPr>
          <w:p w:rsidR="00C61664" w:rsidRDefault="00C61664" w:rsidP="008364D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мастеров</w:t>
            </w:r>
          </w:p>
        </w:tc>
        <w:tc>
          <w:tcPr>
            <w:tcW w:w="1841" w:type="dxa"/>
            <w:shd w:val="clear" w:color="auto" w:fill="D3DFEE"/>
          </w:tcPr>
          <w:p w:rsidR="00C61664" w:rsidRDefault="00C61664" w:rsidP="008364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703" w:type="dxa"/>
            <w:shd w:val="clear" w:color="auto" w:fill="D3DFEE"/>
          </w:tcPr>
          <w:p w:rsidR="00C61664" w:rsidRDefault="00C61664" w:rsidP="004A2DA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703" w:type="dxa"/>
            <w:shd w:val="clear" w:color="auto" w:fill="D3DFEE"/>
          </w:tcPr>
          <w:p w:rsidR="00C61664" w:rsidRDefault="00C61664" w:rsidP="004A2DA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C61664" w:rsidTr="006D47A5">
        <w:trPr>
          <w:trHeight w:val="529"/>
        </w:trPr>
        <w:tc>
          <w:tcPr>
            <w:tcW w:w="4503" w:type="dxa"/>
          </w:tcPr>
          <w:p w:rsidR="00C61664" w:rsidRDefault="00C61664" w:rsidP="008364D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4.2 с первой категорией</w:t>
            </w:r>
          </w:p>
        </w:tc>
        <w:tc>
          <w:tcPr>
            <w:tcW w:w="1841" w:type="dxa"/>
          </w:tcPr>
          <w:p w:rsidR="00C61664" w:rsidRDefault="00C61664" w:rsidP="008364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1703" w:type="dxa"/>
          </w:tcPr>
          <w:p w:rsidR="00C61664" w:rsidRDefault="00C61664" w:rsidP="008364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703" w:type="dxa"/>
          </w:tcPr>
          <w:p w:rsidR="00C61664" w:rsidRDefault="00C61664" w:rsidP="008364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C61664" w:rsidTr="004A2DAD">
        <w:tc>
          <w:tcPr>
            <w:tcW w:w="4503" w:type="dxa"/>
          </w:tcPr>
          <w:p w:rsidR="00C61664" w:rsidRDefault="00C61664" w:rsidP="008364D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преподавателей</w:t>
            </w:r>
          </w:p>
        </w:tc>
        <w:tc>
          <w:tcPr>
            <w:tcW w:w="1841" w:type="dxa"/>
          </w:tcPr>
          <w:p w:rsidR="00C61664" w:rsidRDefault="00C61664" w:rsidP="008364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703" w:type="dxa"/>
          </w:tcPr>
          <w:p w:rsidR="00C61664" w:rsidRDefault="00C61664" w:rsidP="008364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703" w:type="dxa"/>
          </w:tcPr>
          <w:p w:rsidR="00C61664" w:rsidRDefault="00C61664" w:rsidP="008364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C61664" w:rsidTr="004A2DAD">
        <w:tc>
          <w:tcPr>
            <w:tcW w:w="4503" w:type="dxa"/>
          </w:tcPr>
          <w:p w:rsidR="00C61664" w:rsidRDefault="00C61664" w:rsidP="008364D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мастеров</w:t>
            </w:r>
          </w:p>
        </w:tc>
        <w:tc>
          <w:tcPr>
            <w:tcW w:w="1841" w:type="dxa"/>
          </w:tcPr>
          <w:p w:rsidR="00C61664" w:rsidRDefault="00C61664" w:rsidP="008364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1703" w:type="dxa"/>
          </w:tcPr>
          <w:p w:rsidR="00C61664" w:rsidRDefault="00C61664" w:rsidP="008364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703" w:type="dxa"/>
          </w:tcPr>
          <w:p w:rsidR="00C61664" w:rsidRDefault="00C61664" w:rsidP="008364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C61664" w:rsidTr="004A2DAD">
        <w:tc>
          <w:tcPr>
            <w:tcW w:w="4503" w:type="dxa"/>
            <w:shd w:val="clear" w:color="auto" w:fill="D3DFEE"/>
          </w:tcPr>
          <w:p w:rsidR="00C61664" w:rsidRDefault="00C61664" w:rsidP="008364D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4.3 с соответствием занимаемой должности</w:t>
            </w:r>
          </w:p>
        </w:tc>
        <w:tc>
          <w:tcPr>
            <w:tcW w:w="1841" w:type="dxa"/>
            <w:shd w:val="clear" w:color="auto" w:fill="D3DFEE"/>
          </w:tcPr>
          <w:p w:rsidR="00C61664" w:rsidRDefault="00C61664" w:rsidP="008364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703" w:type="dxa"/>
            <w:shd w:val="clear" w:color="auto" w:fill="D3DFEE"/>
          </w:tcPr>
          <w:p w:rsidR="00C61664" w:rsidRDefault="00C61664" w:rsidP="008364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03" w:type="dxa"/>
            <w:shd w:val="clear" w:color="auto" w:fill="D3DFEE"/>
          </w:tcPr>
          <w:p w:rsidR="00C61664" w:rsidRDefault="00C61664" w:rsidP="008364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C61664" w:rsidTr="004A2DAD">
        <w:tc>
          <w:tcPr>
            <w:tcW w:w="4503" w:type="dxa"/>
          </w:tcPr>
          <w:p w:rsidR="00C61664" w:rsidRDefault="00C61664" w:rsidP="008364D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 Численность педагогического состава, имеющего учёную степень и/или звание</w:t>
            </w:r>
          </w:p>
        </w:tc>
        <w:tc>
          <w:tcPr>
            <w:tcW w:w="1841" w:type="dxa"/>
          </w:tcPr>
          <w:p w:rsidR="00C61664" w:rsidRDefault="00C61664" w:rsidP="008364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703" w:type="dxa"/>
          </w:tcPr>
          <w:p w:rsidR="00C61664" w:rsidRDefault="00C61664" w:rsidP="008364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703" w:type="dxa"/>
          </w:tcPr>
          <w:p w:rsidR="00C61664" w:rsidRDefault="00C61664" w:rsidP="008364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C61664" w:rsidTr="004A2DAD">
        <w:tc>
          <w:tcPr>
            <w:tcW w:w="9750" w:type="dxa"/>
            <w:gridSpan w:val="4"/>
            <w:shd w:val="clear" w:color="auto" w:fill="D3DFEE"/>
          </w:tcPr>
          <w:p w:rsidR="00C61664" w:rsidRDefault="00C61664" w:rsidP="008364D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6.Численность мастеров производственного обучения         42</w:t>
            </w:r>
          </w:p>
        </w:tc>
      </w:tr>
    </w:tbl>
    <w:p w:rsidR="00C61664" w:rsidRDefault="00C61664" w:rsidP="00EE29D1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C61664" w:rsidRDefault="00C61664" w:rsidP="0086518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Преподаватели колледжа являются экспертами  Республиканской аттестационной комиссии Министерства образования, науки и молодежи Республики Крым: Верхотурова Л.Н., Салямова Э.Ф., Лищенко М.А.</w:t>
      </w:r>
    </w:p>
    <w:p w:rsidR="00C61664" w:rsidRDefault="00C61664" w:rsidP="0086518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61664" w:rsidRDefault="00C61664" w:rsidP="0086518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61664" w:rsidRDefault="00C61664" w:rsidP="00EE29D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W w:w="0" w:type="auto"/>
        <w:tblInd w:w="-106" w:type="dxa"/>
        <w:tbl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  <w:insideH w:val="single" w:sz="8" w:space="0" w:color="4F81BD"/>
          <w:insideV w:val="single" w:sz="8" w:space="0" w:color="4F81BD"/>
        </w:tblBorders>
        <w:tblLook w:val="00A0"/>
      </w:tblPr>
      <w:tblGrid>
        <w:gridCol w:w="591"/>
        <w:gridCol w:w="2440"/>
        <w:gridCol w:w="1472"/>
        <w:gridCol w:w="1504"/>
        <w:gridCol w:w="1472"/>
        <w:gridCol w:w="1273"/>
        <w:gridCol w:w="819"/>
      </w:tblGrid>
      <w:tr w:rsidR="00C61664" w:rsidTr="008364DA">
        <w:tc>
          <w:tcPr>
            <w:tcW w:w="591" w:type="dxa"/>
            <w:vMerge w:val="restart"/>
          </w:tcPr>
          <w:p w:rsidR="00C61664" w:rsidRDefault="00C61664" w:rsidP="008364D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C61664" w:rsidRDefault="00C61664" w:rsidP="008364D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  <w:p w:rsidR="00C61664" w:rsidRDefault="00C61664" w:rsidP="008364D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п/п</w:t>
            </w:r>
          </w:p>
        </w:tc>
        <w:tc>
          <w:tcPr>
            <w:tcW w:w="2440" w:type="dxa"/>
            <w:vMerge w:val="restart"/>
          </w:tcPr>
          <w:p w:rsidR="00C61664" w:rsidRDefault="00C61664" w:rsidP="008364D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C61664" w:rsidRDefault="00C61664" w:rsidP="008364D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Сотрудники</w:t>
            </w:r>
          </w:p>
        </w:tc>
        <w:tc>
          <w:tcPr>
            <w:tcW w:w="5721" w:type="dxa"/>
            <w:gridSpan w:val="4"/>
            <w:tcBorders>
              <w:bottom w:val="single" w:sz="18" w:space="0" w:color="4F81BD"/>
            </w:tcBorders>
          </w:tcPr>
          <w:p w:rsidR="00C61664" w:rsidRDefault="00C61664" w:rsidP="008364D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Количество человек</w:t>
            </w:r>
          </w:p>
        </w:tc>
        <w:tc>
          <w:tcPr>
            <w:tcW w:w="819" w:type="dxa"/>
            <w:vMerge w:val="restart"/>
          </w:tcPr>
          <w:p w:rsidR="00C61664" w:rsidRDefault="00C61664" w:rsidP="008364D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C61664" w:rsidRDefault="00C61664" w:rsidP="008364D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Всего</w:t>
            </w:r>
          </w:p>
        </w:tc>
      </w:tr>
      <w:tr w:rsidR="00C61664" w:rsidTr="008364DA">
        <w:tc>
          <w:tcPr>
            <w:tcW w:w="0" w:type="auto"/>
            <w:vMerge/>
            <w:vAlign w:val="center"/>
          </w:tcPr>
          <w:p w:rsidR="00C61664" w:rsidRDefault="00C61664" w:rsidP="008364D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0" w:type="auto"/>
            <w:vMerge/>
            <w:vAlign w:val="center"/>
          </w:tcPr>
          <w:p w:rsidR="00C61664" w:rsidRDefault="00C61664" w:rsidP="008364D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472" w:type="dxa"/>
            <w:shd w:val="clear" w:color="auto" w:fill="D3DFEE"/>
          </w:tcPr>
          <w:p w:rsidR="00C61664" w:rsidRDefault="00C61664" w:rsidP="008364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 программам до 72 час.</w:t>
            </w:r>
          </w:p>
        </w:tc>
        <w:tc>
          <w:tcPr>
            <w:tcW w:w="1504" w:type="dxa"/>
            <w:shd w:val="clear" w:color="auto" w:fill="D3DFEE"/>
          </w:tcPr>
          <w:p w:rsidR="00C61664" w:rsidRDefault="00C61664" w:rsidP="008364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 программам до 72-100 час.</w:t>
            </w:r>
          </w:p>
        </w:tc>
        <w:tc>
          <w:tcPr>
            <w:tcW w:w="1472" w:type="dxa"/>
            <w:shd w:val="clear" w:color="auto" w:fill="D3DFEE"/>
          </w:tcPr>
          <w:p w:rsidR="00C61664" w:rsidRDefault="00C61664" w:rsidP="008364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 программам 101-500 час.</w:t>
            </w:r>
          </w:p>
        </w:tc>
        <w:tc>
          <w:tcPr>
            <w:tcW w:w="1273" w:type="dxa"/>
            <w:shd w:val="clear" w:color="auto" w:fill="D3DFEE"/>
          </w:tcPr>
          <w:p w:rsidR="00C61664" w:rsidRDefault="00C61664" w:rsidP="008364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стажиров-</w:t>
            </w:r>
          </w:p>
          <w:p w:rsidR="00C61664" w:rsidRDefault="00C61664" w:rsidP="008364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</w:t>
            </w:r>
          </w:p>
        </w:tc>
        <w:tc>
          <w:tcPr>
            <w:tcW w:w="0" w:type="auto"/>
            <w:vMerge/>
            <w:vAlign w:val="center"/>
          </w:tcPr>
          <w:p w:rsidR="00C61664" w:rsidRDefault="00C61664" w:rsidP="008364D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C61664" w:rsidTr="008364DA">
        <w:tc>
          <w:tcPr>
            <w:tcW w:w="591" w:type="dxa"/>
          </w:tcPr>
          <w:p w:rsidR="00C61664" w:rsidRDefault="00C61664" w:rsidP="008364DA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2440" w:type="dxa"/>
          </w:tcPr>
          <w:p w:rsidR="00C61664" w:rsidRDefault="00C61664" w:rsidP="008364D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Руководители</w:t>
            </w:r>
          </w:p>
        </w:tc>
        <w:tc>
          <w:tcPr>
            <w:tcW w:w="1472" w:type="dxa"/>
          </w:tcPr>
          <w:p w:rsidR="00C61664" w:rsidRDefault="00C61664" w:rsidP="008364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504" w:type="dxa"/>
          </w:tcPr>
          <w:p w:rsidR="00C61664" w:rsidRDefault="00C61664" w:rsidP="008364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472" w:type="dxa"/>
          </w:tcPr>
          <w:p w:rsidR="00C61664" w:rsidRDefault="00C61664" w:rsidP="008364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273" w:type="dxa"/>
          </w:tcPr>
          <w:p w:rsidR="00C61664" w:rsidRDefault="00C61664" w:rsidP="008364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19" w:type="dxa"/>
          </w:tcPr>
          <w:p w:rsidR="00C61664" w:rsidRDefault="00C61664" w:rsidP="008364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C61664" w:rsidTr="008364DA">
        <w:tc>
          <w:tcPr>
            <w:tcW w:w="591" w:type="dxa"/>
            <w:shd w:val="clear" w:color="auto" w:fill="D3DFEE"/>
          </w:tcPr>
          <w:p w:rsidR="00C61664" w:rsidRDefault="00C61664" w:rsidP="008364DA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2440" w:type="dxa"/>
            <w:shd w:val="clear" w:color="auto" w:fill="D3DFEE"/>
          </w:tcPr>
          <w:p w:rsidR="00C61664" w:rsidRDefault="00C61664" w:rsidP="008364D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Преподаватели</w:t>
            </w:r>
          </w:p>
        </w:tc>
        <w:tc>
          <w:tcPr>
            <w:tcW w:w="1472" w:type="dxa"/>
            <w:shd w:val="clear" w:color="auto" w:fill="D3DFEE"/>
          </w:tcPr>
          <w:p w:rsidR="00C61664" w:rsidRDefault="00C61664" w:rsidP="008364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504" w:type="dxa"/>
            <w:shd w:val="clear" w:color="auto" w:fill="D3DFEE"/>
          </w:tcPr>
          <w:p w:rsidR="00C61664" w:rsidRDefault="00C61664" w:rsidP="008364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472" w:type="dxa"/>
            <w:shd w:val="clear" w:color="auto" w:fill="D3DFEE"/>
          </w:tcPr>
          <w:p w:rsidR="00C61664" w:rsidRDefault="00C61664" w:rsidP="008364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273" w:type="dxa"/>
            <w:shd w:val="clear" w:color="auto" w:fill="D3DFEE"/>
          </w:tcPr>
          <w:p w:rsidR="00C61664" w:rsidRDefault="00C61664" w:rsidP="008364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19" w:type="dxa"/>
            <w:shd w:val="clear" w:color="auto" w:fill="D3DFEE"/>
          </w:tcPr>
          <w:p w:rsidR="00C61664" w:rsidRDefault="00C61664" w:rsidP="008364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C61664" w:rsidTr="008364DA">
        <w:trPr>
          <w:trHeight w:val="549"/>
        </w:trPr>
        <w:tc>
          <w:tcPr>
            <w:tcW w:w="591" w:type="dxa"/>
          </w:tcPr>
          <w:p w:rsidR="00C61664" w:rsidRDefault="00C61664" w:rsidP="008364DA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2440" w:type="dxa"/>
          </w:tcPr>
          <w:p w:rsidR="00C61664" w:rsidRDefault="00C61664" w:rsidP="008364D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Мастера производст-венного обучения</w:t>
            </w:r>
          </w:p>
        </w:tc>
        <w:tc>
          <w:tcPr>
            <w:tcW w:w="1472" w:type="dxa"/>
          </w:tcPr>
          <w:p w:rsidR="00C61664" w:rsidRDefault="00C61664" w:rsidP="008364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504" w:type="dxa"/>
          </w:tcPr>
          <w:p w:rsidR="00C61664" w:rsidRDefault="00C61664" w:rsidP="008364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472" w:type="dxa"/>
          </w:tcPr>
          <w:p w:rsidR="00C61664" w:rsidRDefault="00C61664" w:rsidP="008364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273" w:type="dxa"/>
          </w:tcPr>
          <w:p w:rsidR="00C61664" w:rsidRDefault="00C61664" w:rsidP="008364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19" w:type="dxa"/>
          </w:tcPr>
          <w:p w:rsidR="00C61664" w:rsidRDefault="00C61664" w:rsidP="008364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C61664" w:rsidTr="008364DA">
        <w:tc>
          <w:tcPr>
            <w:tcW w:w="591" w:type="dxa"/>
            <w:shd w:val="clear" w:color="auto" w:fill="D3DFEE"/>
          </w:tcPr>
          <w:p w:rsidR="00C61664" w:rsidRDefault="00C61664" w:rsidP="008364DA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2440" w:type="dxa"/>
            <w:shd w:val="clear" w:color="auto" w:fill="D3DFEE"/>
          </w:tcPr>
          <w:p w:rsidR="00C61664" w:rsidRDefault="00C61664" w:rsidP="008364D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Другие специалисты</w:t>
            </w:r>
          </w:p>
        </w:tc>
        <w:tc>
          <w:tcPr>
            <w:tcW w:w="1472" w:type="dxa"/>
            <w:shd w:val="clear" w:color="auto" w:fill="D3DFEE"/>
          </w:tcPr>
          <w:p w:rsidR="00C61664" w:rsidRDefault="00C61664" w:rsidP="008364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504" w:type="dxa"/>
            <w:shd w:val="clear" w:color="auto" w:fill="D3DFEE"/>
          </w:tcPr>
          <w:p w:rsidR="00C61664" w:rsidRDefault="00C61664" w:rsidP="008364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472" w:type="dxa"/>
            <w:shd w:val="clear" w:color="auto" w:fill="D3DFEE"/>
          </w:tcPr>
          <w:p w:rsidR="00C61664" w:rsidRDefault="00C61664" w:rsidP="008364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273" w:type="dxa"/>
            <w:shd w:val="clear" w:color="auto" w:fill="D3DFEE"/>
          </w:tcPr>
          <w:p w:rsidR="00C61664" w:rsidRDefault="00C61664" w:rsidP="008364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19" w:type="dxa"/>
            <w:shd w:val="clear" w:color="auto" w:fill="D3DFEE"/>
          </w:tcPr>
          <w:p w:rsidR="00C61664" w:rsidRDefault="00C61664" w:rsidP="008364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C61664" w:rsidTr="008364DA">
        <w:tc>
          <w:tcPr>
            <w:tcW w:w="3031" w:type="dxa"/>
            <w:gridSpan w:val="2"/>
          </w:tcPr>
          <w:p w:rsidR="00C61664" w:rsidRDefault="00C61664" w:rsidP="008364D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ВСЕГО</w:t>
            </w:r>
          </w:p>
        </w:tc>
        <w:tc>
          <w:tcPr>
            <w:tcW w:w="1472" w:type="dxa"/>
          </w:tcPr>
          <w:p w:rsidR="00C61664" w:rsidRDefault="00C61664" w:rsidP="008364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1504" w:type="dxa"/>
          </w:tcPr>
          <w:p w:rsidR="00C61664" w:rsidRDefault="00C61664" w:rsidP="008364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72" w:type="dxa"/>
          </w:tcPr>
          <w:p w:rsidR="00C61664" w:rsidRDefault="00C61664" w:rsidP="008364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3" w:type="dxa"/>
          </w:tcPr>
          <w:p w:rsidR="00C61664" w:rsidRDefault="00C61664" w:rsidP="008364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19" w:type="dxa"/>
          </w:tcPr>
          <w:p w:rsidR="00C61664" w:rsidRDefault="00C61664" w:rsidP="008364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</w:tr>
    </w:tbl>
    <w:p w:rsidR="00C61664" w:rsidRDefault="00C61664" w:rsidP="00EE29D1">
      <w:pPr>
        <w:spacing w:after="0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C61664" w:rsidRDefault="00C61664" w:rsidP="00865181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2015/2016учебном году методическая работа была направлена на актуализацию учебно-методической документации на основе ФГОС 3+. Результатом работы в текущем году являлась подготовка документов на лицензирование.</w:t>
      </w:r>
    </w:p>
    <w:p w:rsidR="00C61664" w:rsidRDefault="00C61664" w:rsidP="00865181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Большое внимание уделяется повышению квалификации преподавателей и мастеров производственного обучения. </w:t>
      </w:r>
    </w:p>
    <w:p w:rsidR="00C61664" w:rsidRPr="0094793D" w:rsidRDefault="00C61664" w:rsidP="00865181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94793D">
        <w:rPr>
          <w:rFonts w:ascii="Times New Roman" w:hAnsi="Times New Roman" w:cs="Times New Roman"/>
          <w:sz w:val="28"/>
          <w:szCs w:val="28"/>
        </w:rPr>
        <w:t xml:space="preserve">В 2015-2016 году аттестацию прошли </w:t>
      </w:r>
      <w:r>
        <w:rPr>
          <w:rFonts w:ascii="Times New Roman" w:hAnsi="Times New Roman" w:cs="Times New Roman"/>
          <w:sz w:val="28"/>
          <w:szCs w:val="28"/>
        </w:rPr>
        <w:t>19</w:t>
      </w:r>
      <w:r w:rsidRPr="0094793D">
        <w:rPr>
          <w:rFonts w:ascii="Times New Roman" w:hAnsi="Times New Roman" w:cs="Times New Roman"/>
          <w:sz w:val="28"/>
          <w:szCs w:val="28"/>
        </w:rPr>
        <w:t xml:space="preserve"> педагогических работников:</w:t>
      </w:r>
    </w:p>
    <w:p w:rsidR="00C61664" w:rsidRPr="0094793D" w:rsidRDefault="00C61664" w:rsidP="00865181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94793D">
        <w:rPr>
          <w:rFonts w:ascii="Times New Roman" w:hAnsi="Times New Roman" w:cs="Times New Roman"/>
          <w:sz w:val="28"/>
          <w:szCs w:val="28"/>
        </w:rPr>
        <w:t xml:space="preserve">Мастер производственного обучения 1 категории – </w:t>
      </w:r>
      <w:r>
        <w:rPr>
          <w:rFonts w:ascii="Times New Roman" w:hAnsi="Times New Roman" w:cs="Times New Roman"/>
          <w:sz w:val="28"/>
          <w:szCs w:val="28"/>
        </w:rPr>
        <w:t>15</w:t>
      </w:r>
      <w:r w:rsidRPr="0094793D">
        <w:rPr>
          <w:rFonts w:ascii="Times New Roman" w:hAnsi="Times New Roman" w:cs="Times New Roman"/>
          <w:sz w:val="28"/>
          <w:szCs w:val="28"/>
        </w:rPr>
        <w:t xml:space="preserve"> чел.</w:t>
      </w:r>
    </w:p>
    <w:p w:rsidR="00C61664" w:rsidRDefault="00C61664" w:rsidP="00865181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94793D">
        <w:rPr>
          <w:rFonts w:ascii="Times New Roman" w:hAnsi="Times New Roman" w:cs="Times New Roman"/>
          <w:sz w:val="28"/>
          <w:szCs w:val="28"/>
        </w:rPr>
        <w:t xml:space="preserve">Присвоена квалификация «преподаватель высшей категории» - </w:t>
      </w:r>
      <w:r>
        <w:rPr>
          <w:rFonts w:ascii="Times New Roman" w:hAnsi="Times New Roman" w:cs="Times New Roman"/>
          <w:sz w:val="28"/>
          <w:szCs w:val="28"/>
        </w:rPr>
        <w:t>4</w:t>
      </w:r>
      <w:r w:rsidRPr="0094793D">
        <w:rPr>
          <w:rFonts w:ascii="Times New Roman" w:hAnsi="Times New Roman" w:cs="Times New Roman"/>
          <w:sz w:val="28"/>
          <w:szCs w:val="28"/>
        </w:rPr>
        <w:t xml:space="preserve"> чел.</w:t>
      </w:r>
    </w:p>
    <w:p w:rsidR="00C61664" w:rsidRDefault="00C61664" w:rsidP="00865181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Преподаватели и мастера производственного обучения приняли участие в мастер-классах, форумах, научно-практических конференциях, конкурсах различных уровней.</w:t>
      </w:r>
    </w:p>
    <w:p w:rsidR="00C61664" w:rsidRDefault="00C61664" w:rsidP="00EE29D1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C61664" w:rsidRDefault="00C61664" w:rsidP="00EE29D1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C61664" w:rsidRDefault="00C61664" w:rsidP="00EE29D1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C61664" w:rsidRDefault="00C61664" w:rsidP="00EE29D1"/>
    <w:p w:rsidR="00C61664" w:rsidRDefault="00C61664" w:rsidP="002D2A74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C61664" w:rsidRDefault="00C61664" w:rsidP="002D2A74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C61664" w:rsidRDefault="00C61664" w:rsidP="002D2A74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C61664" w:rsidRDefault="00C61664" w:rsidP="002D2A74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C61664" w:rsidRDefault="00C61664" w:rsidP="002D2A74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C61664" w:rsidRDefault="00C61664" w:rsidP="002D2A74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C61664" w:rsidRDefault="00C61664" w:rsidP="002D2A74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C61664" w:rsidRDefault="00C61664" w:rsidP="002D2A74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C61664" w:rsidRDefault="00C61664" w:rsidP="00271529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9B2941">
        <w:rPr>
          <w:rFonts w:ascii="Times New Roman" w:hAnsi="Times New Roman" w:cs="Times New Roman"/>
          <w:b/>
          <w:bCs/>
          <w:sz w:val="28"/>
          <w:szCs w:val="28"/>
        </w:rPr>
        <w:t>4. Условия организации образовательного процесса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в </w:t>
      </w: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>I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корпусе</w:t>
      </w:r>
      <w:r w:rsidRPr="00194F96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:rsidR="00C61664" w:rsidRDefault="00C61664" w:rsidP="00271529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по ул. Севастопольской , 54</w:t>
      </w:r>
    </w:p>
    <w:p w:rsidR="00C61664" w:rsidRDefault="00C61664" w:rsidP="00271529">
      <w:pPr>
        <w:spacing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4.1.</w:t>
      </w:r>
      <w:r w:rsidRPr="009B2941">
        <w:rPr>
          <w:rFonts w:ascii="Times New Roman" w:hAnsi="Times New Roman" w:cs="Times New Roman"/>
          <w:b/>
          <w:bCs/>
          <w:sz w:val="28"/>
          <w:szCs w:val="28"/>
        </w:rPr>
        <w:t xml:space="preserve"> Здания</w:t>
      </w:r>
    </w:p>
    <w:tbl>
      <w:tblPr>
        <w:tblW w:w="0" w:type="auto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5439"/>
        <w:gridCol w:w="3648"/>
      </w:tblGrid>
      <w:tr w:rsidR="00C61664" w:rsidRPr="00704944" w:rsidTr="00271529">
        <w:trPr>
          <w:trHeight w:val="3449"/>
        </w:trPr>
        <w:tc>
          <w:tcPr>
            <w:tcW w:w="5439" w:type="dxa"/>
          </w:tcPr>
          <w:p w:rsidR="00C61664" w:rsidRPr="00704944" w:rsidRDefault="00C61664" w:rsidP="00271529">
            <w:pPr>
              <w:pStyle w:val="ConsPlusCell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04944">
              <w:rPr>
                <w:rFonts w:ascii="Times New Roman" w:hAnsi="Times New Roman" w:cs="Times New Roman"/>
                <w:sz w:val="28"/>
                <w:szCs w:val="28"/>
              </w:rPr>
              <w:t>Учебный корпус по адресу:</w:t>
            </w:r>
          </w:p>
          <w:p w:rsidR="00C61664" w:rsidRPr="00704944" w:rsidRDefault="00C61664" w:rsidP="00271529">
            <w:pPr>
              <w:pStyle w:val="ConsPlusCell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704944">
              <w:rPr>
                <w:rFonts w:ascii="Times New Roman" w:hAnsi="Times New Roman" w:cs="Times New Roman"/>
                <w:sz w:val="28"/>
                <w:szCs w:val="28"/>
              </w:rPr>
              <w:t>295015 Республика Крым,</w:t>
            </w:r>
          </w:p>
          <w:p w:rsidR="00C61664" w:rsidRPr="00704944" w:rsidRDefault="00C61664" w:rsidP="00271529">
            <w:pPr>
              <w:pStyle w:val="ConsPlusCell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04944">
              <w:rPr>
                <w:rFonts w:ascii="Times New Roman" w:hAnsi="Times New Roman" w:cs="Times New Roman"/>
                <w:sz w:val="28"/>
                <w:szCs w:val="28"/>
              </w:rPr>
              <w:t xml:space="preserve"> г. Симферополь, </w:t>
            </w:r>
          </w:p>
          <w:p w:rsidR="00C61664" w:rsidRPr="00704944" w:rsidRDefault="00C61664" w:rsidP="00271529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04944">
              <w:rPr>
                <w:rFonts w:ascii="Times New Roman" w:hAnsi="Times New Roman" w:cs="Times New Roman"/>
                <w:sz w:val="28"/>
                <w:szCs w:val="28"/>
              </w:rPr>
              <w:t xml:space="preserve">ул. Севастопольская, 54 (литер А - общежитие, Б – столовая, В  – мастерская, </w:t>
            </w:r>
          </w:p>
          <w:p w:rsidR="00C61664" w:rsidRPr="00271529" w:rsidRDefault="00C61664" w:rsidP="00271529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04944">
              <w:rPr>
                <w:rFonts w:ascii="Times New Roman" w:hAnsi="Times New Roman" w:cs="Times New Roman"/>
                <w:sz w:val="28"/>
                <w:szCs w:val="28"/>
              </w:rPr>
              <w:t>учебный корпус – Г,  Л - строительная мастерская)</w:t>
            </w:r>
          </w:p>
        </w:tc>
        <w:tc>
          <w:tcPr>
            <w:tcW w:w="3648" w:type="dxa"/>
          </w:tcPr>
          <w:p w:rsidR="00C61664" w:rsidRPr="00704944" w:rsidRDefault="00C61664" w:rsidP="00271529">
            <w:pPr>
              <w:spacing w:after="0" w:line="36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noProof/>
              </w:rPr>
              <w:pict>
                <v:shape id="Рисунок 1" o:spid="_x0000_s1026" type="#_x0000_t75" style="position:absolute;margin-left:2pt;margin-top:1.9pt;width:168.3pt;height:105.7pt;z-index:-251658240;visibility:visible;mso-position-horizontal-relative:text;mso-position-vertical-relative:text">
                  <v:imagedata r:id="rId7" o:title=""/>
                </v:shape>
              </w:pict>
            </w:r>
          </w:p>
        </w:tc>
      </w:tr>
    </w:tbl>
    <w:p w:rsidR="00C61664" w:rsidRDefault="00C61664" w:rsidP="00271529">
      <w:pPr>
        <w:spacing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4.2. Учебные кабинеты, площадки для проведения практических занятий и внеучебных мероприятий</w:t>
      </w:r>
    </w:p>
    <w:p w:rsidR="00C61664" w:rsidRPr="009E3243" w:rsidRDefault="00C61664" w:rsidP="00271529">
      <w:pPr>
        <w:pStyle w:val="ConsPlusCell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9E3243">
        <w:rPr>
          <w:rFonts w:ascii="Times New Roman" w:hAnsi="Times New Roman" w:cs="Times New Roman"/>
          <w:sz w:val="28"/>
          <w:szCs w:val="28"/>
        </w:rPr>
        <w:t xml:space="preserve">Учебный корпус -  2354 кв.м  </w:t>
      </w:r>
    </w:p>
    <w:p w:rsidR="00C61664" w:rsidRPr="009E3243" w:rsidRDefault="00C61664" w:rsidP="00271529">
      <w:pPr>
        <w:pStyle w:val="ConsPlusCell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9E3243">
        <w:rPr>
          <w:rFonts w:ascii="Times New Roman" w:hAnsi="Times New Roman" w:cs="Times New Roman"/>
          <w:sz w:val="28"/>
          <w:szCs w:val="28"/>
        </w:rPr>
        <w:t xml:space="preserve">(учебные кабинеты, мастерские, административные кабинеты) </w:t>
      </w:r>
    </w:p>
    <w:p w:rsidR="00C61664" w:rsidRPr="009E3243" w:rsidRDefault="00C61664" w:rsidP="00271529">
      <w:pPr>
        <w:pStyle w:val="ConsPlusCell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9E3243">
        <w:rPr>
          <w:rFonts w:ascii="Times New Roman" w:hAnsi="Times New Roman" w:cs="Times New Roman"/>
          <w:sz w:val="28"/>
          <w:szCs w:val="28"/>
        </w:rPr>
        <w:t>Пристройки к учебному корпусу – 258,9 кв.м</w:t>
      </w:r>
    </w:p>
    <w:p w:rsidR="00C61664" w:rsidRPr="009E3243" w:rsidRDefault="00C61664" w:rsidP="00271529">
      <w:pPr>
        <w:pStyle w:val="ConsPlusCell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9E3243">
        <w:rPr>
          <w:rFonts w:ascii="Times New Roman" w:hAnsi="Times New Roman" w:cs="Times New Roman"/>
          <w:sz w:val="28"/>
          <w:szCs w:val="28"/>
        </w:rPr>
        <w:t>Общежитие – 3609,8 кв.м</w:t>
      </w:r>
    </w:p>
    <w:p w:rsidR="00C61664" w:rsidRPr="009E3243" w:rsidRDefault="00C61664" w:rsidP="00271529">
      <w:pPr>
        <w:pStyle w:val="ConsPlusCell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9E3243">
        <w:rPr>
          <w:rFonts w:ascii="Times New Roman" w:hAnsi="Times New Roman" w:cs="Times New Roman"/>
          <w:sz w:val="28"/>
          <w:szCs w:val="28"/>
        </w:rPr>
        <w:t>Спортивный зал – 355,6 кв.м</w:t>
      </w:r>
    </w:p>
    <w:p w:rsidR="00C61664" w:rsidRPr="009E3243" w:rsidRDefault="00C61664" w:rsidP="00271529">
      <w:pPr>
        <w:pStyle w:val="ConsPlusCell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9E3243">
        <w:rPr>
          <w:rFonts w:ascii="Times New Roman" w:hAnsi="Times New Roman" w:cs="Times New Roman"/>
          <w:sz w:val="28"/>
          <w:szCs w:val="28"/>
        </w:rPr>
        <w:t>Столовая – 446,7кв.м</w:t>
      </w:r>
    </w:p>
    <w:p w:rsidR="00C61664" w:rsidRPr="009E3243" w:rsidRDefault="00C61664" w:rsidP="00271529">
      <w:pPr>
        <w:pStyle w:val="ConsPlusCell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9E3243">
        <w:rPr>
          <w:rFonts w:ascii="Times New Roman" w:hAnsi="Times New Roman" w:cs="Times New Roman"/>
          <w:sz w:val="28"/>
          <w:szCs w:val="28"/>
        </w:rPr>
        <w:t>Пристройки к столовой – 136,1кв.м</w:t>
      </w:r>
    </w:p>
    <w:p w:rsidR="00C61664" w:rsidRPr="009E3243" w:rsidRDefault="00C61664" w:rsidP="00271529">
      <w:pPr>
        <w:pStyle w:val="ConsPlusCell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9E3243">
        <w:rPr>
          <w:rFonts w:ascii="Times New Roman" w:hAnsi="Times New Roman" w:cs="Times New Roman"/>
          <w:sz w:val="28"/>
          <w:szCs w:val="28"/>
        </w:rPr>
        <w:t>Мастерская – 581,4 3кв.м</w:t>
      </w:r>
    </w:p>
    <w:p w:rsidR="00C61664" w:rsidRPr="009E3243" w:rsidRDefault="00C61664" w:rsidP="00271529">
      <w:pPr>
        <w:pStyle w:val="ConsPlusCell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9E3243">
        <w:rPr>
          <w:rFonts w:ascii="Times New Roman" w:hAnsi="Times New Roman" w:cs="Times New Roman"/>
          <w:sz w:val="28"/>
          <w:szCs w:val="28"/>
        </w:rPr>
        <w:t>Мастерская – 302,3 кв.м</w:t>
      </w:r>
    </w:p>
    <w:p w:rsidR="00C61664" w:rsidRPr="009E3243" w:rsidRDefault="00C61664" w:rsidP="00271529">
      <w:pPr>
        <w:pStyle w:val="ConsPlusCell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9E3243">
        <w:rPr>
          <w:rFonts w:ascii="Times New Roman" w:hAnsi="Times New Roman" w:cs="Times New Roman"/>
          <w:sz w:val="28"/>
          <w:szCs w:val="28"/>
        </w:rPr>
        <w:t>Спортивная площадка – 1140 кв.м</w:t>
      </w:r>
    </w:p>
    <w:p w:rsidR="00C61664" w:rsidRPr="009E3243" w:rsidRDefault="00C61664" w:rsidP="00271529">
      <w:pPr>
        <w:pStyle w:val="ConsPlusCell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9E3243">
        <w:rPr>
          <w:rFonts w:ascii="Times New Roman" w:hAnsi="Times New Roman" w:cs="Times New Roman"/>
          <w:sz w:val="28"/>
          <w:szCs w:val="28"/>
        </w:rPr>
        <w:t>Зелёная зона (клумбы, газоны) 900кв.м</w:t>
      </w:r>
    </w:p>
    <w:p w:rsidR="00C61664" w:rsidRDefault="00C61664" w:rsidP="00271529">
      <w:pPr>
        <w:pStyle w:val="ConsPlusCell"/>
        <w:spacing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9E3243">
        <w:rPr>
          <w:rFonts w:ascii="Times New Roman" w:hAnsi="Times New Roman" w:cs="Times New Roman"/>
          <w:b/>
          <w:bCs/>
          <w:sz w:val="28"/>
          <w:szCs w:val="28"/>
        </w:rPr>
        <w:t>Всего 8554,09 кв.м</w:t>
      </w:r>
    </w:p>
    <w:p w:rsidR="00C61664" w:rsidRDefault="00C61664" w:rsidP="00271529">
      <w:pPr>
        <w:pStyle w:val="ConsPlusCell"/>
        <w:spacing w:line="36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W w:w="9747" w:type="dxa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/>
      </w:tblPr>
      <w:tblGrid>
        <w:gridCol w:w="5495"/>
        <w:gridCol w:w="4252"/>
      </w:tblGrid>
      <w:tr w:rsidR="00C61664" w:rsidRPr="00704944">
        <w:tc>
          <w:tcPr>
            <w:tcW w:w="5495" w:type="dxa"/>
          </w:tcPr>
          <w:p w:rsidR="00C61664" w:rsidRPr="00704944" w:rsidRDefault="00C61664" w:rsidP="00704944">
            <w:pPr>
              <w:pStyle w:val="ConsPlusCell"/>
              <w:ind w:left="72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61664" w:rsidRPr="00704944" w:rsidRDefault="00C61664" w:rsidP="00704944">
            <w:pPr>
              <w:pStyle w:val="ConsPlusCell"/>
              <w:numPr>
                <w:ilvl w:val="0"/>
                <w:numId w:val="29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 w:rsidRPr="00704944">
              <w:rPr>
                <w:rFonts w:ascii="Times New Roman" w:hAnsi="Times New Roman" w:cs="Times New Roman"/>
                <w:sz w:val="28"/>
                <w:szCs w:val="28"/>
              </w:rPr>
              <w:t xml:space="preserve">Помещения для питания      </w:t>
            </w:r>
            <w:r w:rsidRPr="00704944">
              <w:rPr>
                <w:rFonts w:ascii="Times New Roman" w:hAnsi="Times New Roman" w:cs="Times New Roman"/>
                <w:sz w:val="28"/>
                <w:szCs w:val="28"/>
              </w:rPr>
              <w:br/>
              <w:t>обучающихся</w:t>
            </w:r>
          </w:p>
          <w:p w:rsidR="00C61664" w:rsidRPr="00704944" w:rsidRDefault="00C61664" w:rsidP="00704944">
            <w:pPr>
              <w:pStyle w:val="ConsPlusCell"/>
              <w:ind w:left="720"/>
              <w:rPr>
                <w:rFonts w:ascii="Times New Roman" w:hAnsi="Times New Roman" w:cs="Times New Roman"/>
              </w:rPr>
            </w:pPr>
          </w:p>
        </w:tc>
        <w:tc>
          <w:tcPr>
            <w:tcW w:w="4252" w:type="dxa"/>
          </w:tcPr>
          <w:p w:rsidR="00C61664" w:rsidRPr="00704944" w:rsidRDefault="00C61664" w:rsidP="00704944">
            <w:pPr>
              <w:spacing w:after="0" w:line="240" w:lineRule="auto"/>
              <w:jc w:val="center"/>
            </w:pPr>
            <w:r>
              <w:rPr>
                <w:noProof/>
              </w:rPr>
              <w:pict>
                <v:shape id="Рисунок 8" o:spid="_x0000_i1026" type="#_x0000_t75" style="width:189pt;height:113.25pt;visibility:visible">
                  <v:imagedata r:id="rId8" o:title=""/>
                </v:shape>
              </w:pict>
            </w:r>
          </w:p>
        </w:tc>
      </w:tr>
      <w:tr w:rsidR="00C61664" w:rsidRPr="00704944">
        <w:tc>
          <w:tcPr>
            <w:tcW w:w="5495" w:type="dxa"/>
          </w:tcPr>
          <w:p w:rsidR="00C61664" w:rsidRPr="00704944" w:rsidRDefault="00C61664" w:rsidP="0070494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0494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Библиотека</w:t>
            </w:r>
          </w:p>
          <w:p w:rsidR="00C61664" w:rsidRPr="00704944" w:rsidRDefault="00C61664" w:rsidP="00704944">
            <w:pPr>
              <w:pStyle w:val="ListParagraph"/>
              <w:numPr>
                <w:ilvl w:val="0"/>
                <w:numId w:val="24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04944">
              <w:rPr>
                <w:rFonts w:ascii="Times New Roman" w:hAnsi="Times New Roman" w:cs="Times New Roman"/>
                <w:sz w:val="28"/>
                <w:szCs w:val="28"/>
              </w:rPr>
              <w:t xml:space="preserve">число посадочных мест в читальном зале – 28. </w:t>
            </w:r>
          </w:p>
          <w:p w:rsidR="00C61664" w:rsidRPr="00704944" w:rsidRDefault="00C61664" w:rsidP="00704944">
            <w:pPr>
              <w:pStyle w:val="ListParagraph"/>
              <w:numPr>
                <w:ilvl w:val="0"/>
                <w:numId w:val="24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04944">
              <w:rPr>
                <w:rFonts w:ascii="Times New Roman" w:hAnsi="Times New Roman" w:cs="Times New Roman"/>
                <w:sz w:val="28"/>
                <w:szCs w:val="28"/>
              </w:rPr>
              <w:t>3 компьютера с цензорами</w:t>
            </w:r>
          </w:p>
          <w:p w:rsidR="00C61664" w:rsidRPr="00704944" w:rsidRDefault="00C61664" w:rsidP="00704944">
            <w:pPr>
              <w:pStyle w:val="ListParagraph"/>
              <w:numPr>
                <w:ilvl w:val="0"/>
                <w:numId w:val="24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04944">
              <w:rPr>
                <w:rFonts w:ascii="Times New Roman" w:hAnsi="Times New Roman" w:cs="Times New Roman"/>
                <w:sz w:val="28"/>
                <w:szCs w:val="28"/>
              </w:rPr>
              <w:t xml:space="preserve">дивидиплэйер, </w:t>
            </w:r>
          </w:p>
          <w:p w:rsidR="00C61664" w:rsidRPr="00704944" w:rsidRDefault="00C61664" w:rsidP="00704944">
            <w:pPr>
              <w:pStyle w:val="ListParagraph"/>
              <w:numPr>
                <w:ilvl w:val="0"/>
                <w:numId w:val="24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04944">
              <w:rPr>
                <w:rFonts w:ascii="Times New Roman" w:hAnsi="Times New Roman" w:cs="Times New Roman"/>
                <w:sz w:val="28"/>
                <w:szCs w:val="28"/>
              </w:rPr>
              <w:t xml:space="preserve">телевизор Самсунг </w:t>
            </w:r>
          </w:p>
          <w:p w:rsidR="00C61664" w:rsidRPr="00704944" w:rsidRDefault="00C61664" w:rsidP="00704944">
            <w:pPr>
              <w:pStyle w:val="ListParagraph"/>
              <w:numPr>
                <w:ilvl w:val="0"/>
                <w:numId w:val="24"/>
              </w:numPr>
              <w:spacing w:after="0" w:line="240" w:lineRule="auto"/>
              <w:rPr>
                <w:rFonts w:ascii="Times New Roman" w:hAnsi="Times New Roman" w:cs="Times New Roman"/>
              </w:rPr>
            </w:pPr>
            <w:r w:rsidRPr="00704944">
              <w:rPr>
                <w:rFonts w:ascii="Times New Roman" w:hAnsi="Times New Roman" w:cs="Times New Roman"/>
                <w:sz w:val="28"/>
                <w:szCs w:val="28"/>
              </w:rPr>
              <w:t xml:space="preserve">плазменный телевизор </w:t>
            </w:r>
            <w:r w:rsidRPr="0070494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LG</w:t>
            </w:r>
          </w:p>
        </w:tc>
        <w:tc>
          <w:tcPr>
            <w:tcW w:w="4252" w:type="dxa"/>
          </w:tcPr>
          <w:p w:rsidR="00C61664" w:rsidRPr="00704944" w:rsidRDefault="00C61664" w:rsidP="00704944">
            <w:pPr>
              <w:spacing w:after="0" w:line="240" w:lineRule="auto"/>
              <w:jc w:val="center"/>
            </w:pPr>
            <w:r>
              <w:rPr>
                <w:noProof/>
              </w:rPr>
              <w:pict>
                <v:shape id="Рисунок 35" o:spid="_x0000_s1027" type="#_x0000_t75" alt="Копия wnm3y2Da4Xg" style="position:absolute;left:0;text-align:left;margin-left:0;margin-top:4.5pt;width:196.3pt;height:137.75pt;z-index:251657216;visibility:visible;mso-position-horizontal-relative:text;mso-position-vertical-relative:text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">
                  <v:imagedata r:id="rId9" o:title=""/>
                  <o:lock v:ext="edit" aspectratio="f"/>
                  <w10:wrap type="square"/>
                </v:shape>
              </w:pict>
            </w:r>
          </w:p>
        </w:tc>
      </w:tr>
      <w:tr w:rsidR="00C61664" w:rsidRPr="00704944">
        <w:tc>
          <w:tcPr>
            <w:tcW w:w="5495" w:type="dxa"/>
          </w:tcPr>
          <w:p w:rsidR="00C61664" w:rsidRPr="00704944" w:rsidRDefault="00C61664" w:rsidP="0070494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0494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Кабинет  Физики</w:t>
            </w:r>
          </w:p>
          <w:p w:rsidR="00C61664" w:rsidRPr="002A2EA9" w:rsidRDefault="00C61664" w:rsidP="00704944">
            <w:pPr>
              <w:pStyle w:val="Bodytext1"/>
              <w:numPr>
                <w:ilvl w:val="0"/>
                <w:numId w:val="8"/>
              </w:numPr>
              <w:shd w:val="clear" w:color="auto" w:fill="auto"/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A2EA9">
              <w:rPr>
                <w:rFonts w:ascii="Times New Roman" w:hAnsi="Times New Roman"/>
                <w:sz w:val="28"/>
                <w:szCs w:val="28"/>
              </w:rPr>
              <w:t xml:space="preserve">1 мультимедийный проектор </w:t>
            </w:r>
          </w:p>
          <w:p w:rsidR="00C61664" w:rsidRPr="002A2EA9" w:rsidRDefault="00C61664" w:rsidP="00704944">
            <w:pPr>
              <w:pStyle w:val="Bodytext1"/>
              <w:numPr>
                <w:ilvl w:val="0"/>
                <w:numId w:val="8"/>
              </w:numPr>
              <w:shd w:val="clear" w:color="auto" w:fill="auto"/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A2EA9">
              <w:rPr>
                <w:rFonts w:ascii="Times New Roman" w:hAnsi="Times New Roman"/>
                <w:sz w:val="28"/>
                <w:szCs w:val="28"/>
              </w:rPr>
              <w:t>1 экран</w:t>
            </w:r>
          </w:p>
          <w:p w:rsidR="00C61664" w:rsidRPr="002A2EA9" w:rsidRDefault="00C61664" w:rsidP="00704944">
            <w:pPr>
              <w:pStyle w:val="Bodytext1"/>
              <w:numPr>
                <w:ilvl w:val="0"/>
                <w:numId w:val="8"/>
              </w:numPr>
              <w:shd w:val="clear" w:color="auto" w:fill="auto"/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A2EA9">
              <w:rPr>
                <w:rFonts w:ascii="Times New Roman" w:hAnsi="Times New Roman"/>
                <w:sz w:val="28"/>
                <w:szCs w:val="28"/>
              </w:rPr>
              <w:t>1 компьютер</w:t>
            </w:r>
          </w:p>
          <w:p w:rsidR="00C61664" w:rsidRPr="002A2EA9" w:rsidRDefault="00C61664" w:rsidP="00704944">
            <w:pPr>
              <w:pStyle w:val="Bodytext1"/>
              <w:numPr>
                <w:ilvl w:val="0"/>
                <w:numId w:val="8"/>
              </w:numPr>
              <w:shd w:val="clear" w:color="auto" w:fill="auto"/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A2EA9">
              <w:rPr>
                <w:rFonts w:ascii="Times New Roman" w:hAnsi="Times New Roman"/>
                <w:sz w:val="28"/>
                <w:szCs w:val="28"/>
              </w:rPr>
              <w:t xml:space="preserve"> лабораторное оборудования </w:t>
            </w:r>
          </w:p>
          <w:p w:rsidR="00C61664" w:rsidRPr="002A2EA9" w:rsidRDefault="00C61664" w:rsidP="00704944">
            <w:pPr>
              <w:pStyle w:val="Bodytext1"/>
              <w:numPr>
                <w:ilvl w:val="0"/>
                <w:numId w:val="8"/>
              </w:numPr>
              <w:shd w:val="clear" w:color="auto" w:fill="auto"/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A2EA9">
              <w:rPr>
                <w:rFonts w:ascii="Times New Roman" w:hAnsi="Times New Roman"/>
                <w:sz w:val="28"/>
                <w:szCs w:val="28"/>
              </w:rPr>
              <w:t xml:space="preserve">виртуальный практикум по физике </w:t>
            </w:r>
          </w:p>
          <w:p w:rsidR="00C61664" w:rsidRPr="00704944" w:rsidRDefault="00C61664" w:rsidP="00704944">
            <w:pPr>
              <w:pStyle w:val="ListParagraph"/>
              <w:numPr>
                <w:ilvl w:val="0"/>
                <w:numId w:val="8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04944">
              <w:rPr>
                <w:rFonts w:ascii="Times New Roman" w:hAnsi="Times New Roman" w:cs="Times New Roman"/>
                <w:sz w:val="28"/>
                <w:szCs w:val="28"/>
              </w:rPr>
              <w:t>Стенды: «Солнечная система»</w:t>
            </w:r>
          </w:p>
        </w:tc>
        <w:tc>
          <w:tcPr>
            <w:tcW w:w="4252" w:type="dxa"/>
          </w:tcPr>
          <w:p w:rsidR="00C61664" w:rsidRPr="00704944" w:rsidRDefault="00C61664" w:rsidP="00704944">
            <w:pPr>
              <w:spacing w:after="0" w:line="240" w:lineRule="auto"/>
              <w:jc w:val="center"/>
            </w:pPr>
            <w:r>
              <w:rPr>
                <w:noProof/>
              </w:rPr>
              <w:pict>
                <v:shape id="Рисунок 10" o:spid="_x0000_i1027" type="#_x0000_t75" style="width:174.75pt;height:131.25pt;visibility:visible">
                  <v:imagedata r:id="rId10" o:title=""/>
                </v:shape>
              </w:pict>
            </w:r>
          </w:p>
        </w:tc>
      </w:tr>
      <w:tr w:rsidR="00C61664" w:rsidRPr="00704944">
        <w:tc>
          <w:tcPr>
            <w:tcW w:w="5495" w:type="dxa"/>
          </w:tcPr>
          <w:p w:rsidR="00C61664" w:rsidRPr="002A2EA9" w:rsidRDefault="00C61664" w:rsidP="00704944">
            <w:pPr>
              <w:pStyle w:val="Bodytext1"/>
              <w:shd w:val="clear" w:color="auto" w:fill="auto"/>
              <w:spacing w:line="24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2A2EA9">
              <w:rPr>
                <w:rFonts w:ascii="Times New Roman" w:hAnsi="Times New Roman"/>
                <w:b/>
                <w:bCs/>
                <w:sz w:val="28"/>
                <w:szCs w:val="28"/>
              </w:rPr>
              <w:t>Кабинет Химии</w:t>
            </w:r>
          </w:p>
          <w:p w:rsidR="00C61664" w:rsidRPr="002A2EA9" w:rsidRDefault="00C61664" w:rsidP="00704944">
            <w:pPr>
              <w:pStyle w:val="Bodytext1"/>
              <w:numPr>
                <w:ilvl w:val="0"/>
                <w:numId w:val="9"/>
              </w:numPr>
              <w:shd w:val="clear" w:color="auto" w:fill="auto"/>
              <w:spacing w:line="240" w:lineRule="auto"/>
              <w:ind w:left="0" w:firstLine="360"/>
              <w:rPr>
                <w:rFonts w:ascii="Times New Roman" w:hAnsi="Times New Roman"/>
                <w:sz w:val="28"/>
                <w:szCs w:val="28"/>
              </w:rPr>
            </w:pPr>
            <w:r w:rsidRPr="002A2EA9">
              <w:rPr>
                <w:rFonts w:ascii="Times New Roman" w:hAnsi="Times New Roman"/>
                <w:sz w:val="28"/>
                <w:szCs w:val="28"/>
              </w:rPr>
              <w:t>компьютер</w:t>
            </w:r>
          </w:p>
          <w:p w:rsidR="00C61664" w:rsidRPr="002A2EA9" w:rsidRDefault="00C61664" w:rsidP="00704944">
            <w:pPr>
              <w:pStyle w:val="Bodytext1"/>
              <w:numPr>
                <w:ilvl w:val="0"/>
                <w:numId w:val="9"/>
              </w:numPr>
              <w:shd w:val="clear" w:color="auto" w:fill="auto"/>
              <w:spacing w:line="240" w:lineRule="auto"/>
              <w:ind w:left="0" w:firstLine="360"/>
              <w:rPr>
                <w:rFonts w:ascii="Times New Roman" w:hAnsi="Times New Roman"/>
                <w:sz w:val="28"/>
                <w:szCs w:val="28"/>
              </w:rPr>
            </w:pPr>
            <w:r w:rsidRPr="002A2EA9">
              <w:rPr>
                <w:rFonts w:ascii="Times New Roman" w:hAnsi="Times New Roman"/>
                <w:sz w:val="28"/>
                <w:szCs w:val="28"/>
              </w:rPr>
              <w:t xml:space="preserve"> демонстрационный стол </w:t>
            </w:r>
          </w:p>
          <w:p w:rsidR="00C61664" w:rsidRPr="002A2EA9" w:rsidRDefault="00C61664" w:rsidP="00704944">
            <w:pPr>
              <w:pStyle w:val="Bodytext1"/>
              <w:numPr>
                <w:ilvl w:val="0"/>
                <w:numId w:val="9"/>
              </w:numPr>
              <w:shd w:val="clear" w:color="auto" w:fill="auto"/>
              <w:spacing w:line="240" w:lineRule="auto"/>
              <w:ind w:left="0" w:firstLine="360"/>
              <w:rPr>
                <w:rFonts w:ascii="Times New Roman" w:hAnsi="Times New Roman"/>
                <w:sz w:val="28"/>
                <w:szCs w:val="28"/>
              </w:rPr>
            </w:pPr>
            <w:r w:rsidRPr="002A2EA9">
              <w:rPr>
                <w:rFonts w:ascii="Times New Roman" w:hAnsi="Times New Roman"/>
                <w:sz w:val="28"/>
                <w:szCs w:val="28"/>
              </w:rPr>
              <w:t xml:space="preserve">вытяжной шкаф </w:t>
            </w:r>
          </w:p>
          <w:p w:rsidR="00C61664" w:rsidRPr="002A2EA9" w:rsidRDefault="00C61664" w:rsidP="00704944">
            <w:pPr>
              <w:pStyle w:val="Bodytext1"/>
              <w:numPr>
                <w:ilvl w:val="0"/>
                <w:numId w:val="9"/>
              </w:numPr>
              <w:shd w:val="clear" w:color="auto" w:fill="auto"/>
              <w:spacing w:line="240" w:lineRule="auto"/>
              <w:ind w:left="0" w:firstLine="360"/>
              <w:rPr>
                <w:rFonts w:ascii="Times New Roman" w:hAnsi="Times New Roman"/>
                <w:sz w:val="28"/>
                <w:szCs w:val="28"/>
              </w:rPr>
            </w:pPr>
            <w:r w:rsidRPr="002A2EA9">
              <w:rPr>
                <w:rFonts w:ascii="Times New Roman" w:hAnsi="Times New Roman"/>
                <w:sz w:val="28"/>
                <w:szCs w:val="28"/>
              </w:rPr>
              <w:t xml:space="preserve"> магнитная доска </w:t>
            </w:r>
          </w:p>
          <w:p w:rsidR="00C61664" w:rsidRPr="002A2EA9" w:rsidRDefault="00C61664" w:rsidP="00704944">
            <w:pPr>
              <w:pStyle w:val="Bodytext1"/>
              <w:numPr>
                <w:ilvl w:val="0"/>
                <w:numId w:val="9"/>
              </w:numPr>
              <w:shd w:val="clear" w:color="auto" w:fill="auto"/>
              <w:spacing w:line="240" w:lineRule="auto"/>
              <w:ind w:left="0" w:firstLine="360"/>
              <w:rPr>
                <w:rFonts w:ascii="Times New Roman" w:hAnsi="Times New Roman"/>
                <w:sz w:val="28"/>
                <w:szCs w:val="28"/>
              </w:rPr>
            </w:pPr>
            <w:r w:rsidRPr="002A2EA9">
              <w:rPr>
                <w:rFonts w:ascii="Times New Roman" w:hAnsi="Times New Roman"/>
                <w:sz w:val="28"/>
                <w:szCs w:val="28"/>
              </w:rPr>
              <w:t xml:space="preserve">принтер </w:t>
            </w:r>
          </w:p>
          <w:p w:rsidR="00C61664" w:rsidRPr="002A2EA9" w:rsidRDefault="00C61664" w:rsidP="00704944">
            <w:pPr>
              <w:pStyle w:val="Bodytext1"/>
              <w:numPr>
                <w:ilvl w:val="0"/>
                <w:numId w:val="9"/>
              </w:numPr>
              <w:shd w:val="clear" w:color="auto" w:fill="auto"/>
              <w:spacing w:line="240" w:lineRule="auto"/>
              <w:ind w:left="0" w:firstLine="360"/>
              <w:rPr>
                <w:rFonts w:ascii="Times New Roman" w:hAnsi="Times New Roman"/>
                <w:sz w:val="28"/>
                <w:szCs w:val="28"/>
              </w:rPr>
            </w:pPr>
            <w:r w:rsidRPr="002A2EA9">
              <w:rPr>
                <w:rFonts w:ascii="Times New Roman" w:hAnsi="Times New Roman"/>
                <w:sz w:val="28"/>
                <w:szCs w:val="28"/>
              </w:rPr>
              <w:t>виртуальный практикум по химии</w:t>
            </w:r>
          </w:p>
          <w:p w:rsidR="00C61664" w:rsidRPr="002A2EA9" w:rsidRDefault="00C61664" w:rsidP="00704944">
            <w:pPr>
              <w:pStyle w:val="Bodytext1"/>
              <w:numPr>
                <w:ilvl w:val="0"/>
                <w:numId w:val="9"/>
              </w:numPr>
              <w:shd w:val="clear" w:color="auto" w:fill="auto"/>
              <w:spacing w:line="240" w:lineRule="auto"/>
              <w:ind w:left="0" w:firstLine="360"/>
              <w:rPr>
                <w:rFonts w:ascii="Times New Roman" w:hAnsi="Times New Roman"/>
                <w:sz w:val="28"/>
                <w:szCs w:val="28"/>
              </w:rPr>
            </w:pPr>
            <w:r w:rsidRPr="002A2EA9">
              <w:rPr>
                <w:rFonts w:ascii="Times New Roman" w:hAnsi="Times New Roman"/>
                <w:sz w:val="28"/>
                <w:szCs w:val="28"/>
              </w:rPr>
              <w:t>лабораторное оборудования</w:t>
            </w:r>
          </w:p>
          <w:p w:rsidR="00C61664" w:rsidRPr="00704944" w:rsidRDefault="00C61664" w:rsidP="00704944">
            <w:pPr>
              <w:pStyle w:val="ListParagraph"/>
              <w:numPr>
                <w:ilvl w:val="0"/>
                <w:numId w:val="9"/>
              </w:numPr>
              <w:spacing w:after="0" w:line="240" w:lineRule="auto"/>
              <w:ind w:left="0" w:firstLine="360"/>
              <w:rPr>
                <w:rFonts w:ascii="Times New Roman" w:hAnsi="Times New Roman" w:cs="Times New Roman"/>
                <w:sz w:val="28"/>
                <w:szCs w:val="28"/>
              </w:rPr>
            </w:pPr>
            <w:r w:rsidRPr="00704944">
              <w:rPr>
                <w:rFonts w:ascii="Times New Roman" w:hAnsi="Times New Roman" w:cs="Times New Roman"/>
                <w:sz w:val="28"/>
                <w:szCs w:val="28"/>
              </w:rPr>
              <w:t>стенды: «Охрана труда», «Периодическая система химических элементов», «Таблица растворимости», «Электрохимический ряд напряжения металлов»</w:t>
            </w:r>
          </w:p>
        </w:tc>
        <w:tc>
          <w:tcPr>
            <w:tcW w:w="4252" w:type="dxa"/>
          </w:tcPr>
          <w:p w:rsidR="00C61664" w:rsidRPr="00704944" w:rsidRDefault="00C61664" w:rsidP="0070494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A40324">
              <w:rPr>
                <w:noProof/>
                <w:sz w:val="28"/>
                <w:szCs w:val="28"/>
              </w:rPr>
              <w:pict>
                <v:shape id="Рисунок 6" o:spid="_x0000_i1028" type="#_x0000_t75" style="width:172.5pt;height:187.5pt;visibility:visible">
                  <v:imagedata r:id="rId11" o:title=""/>
                </v:shape>
              </w:pict>
            </w:r>
          </w:p>
        </w:tc>
      </w:tr>
      <w:tr w:rsidR="00C61664" w:rsidRPr="00704944">
        <w:tc>
          <w:tcPr>
            <w:tcW w:w="5495" w:type="dxa"/>
          </w:tcPr>
          <w:p w:rsidR="00C61664" w:rsidRPr="002A2EA9" w:rsidRDefault="00C61664" w:rsidP="00704944">
            <w:pPr>
              <w:pStyle w:val="Bodytext1"/>
              <w:shd w:val="clear" w:color="auto" w:fill="auto"/>
              <w:spacing w:line="24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2A2EA9">
              <w:rPr>
                <w:rFonts w:ascii="Times New Roman" w:hAnsi="Times New Roman"/>
                <w:b/>
                <w:bCs/>
                <w:sz w:val="28"/>
                <w:szCs w:val="28"/>
              </w:rPr>
              <w:t>Кабинет Географии</w:t>
            </w:r>
          </w:p>
          <w:p w:rsidR="00C61664" w:rsidRPr="002A2EA9" w:rsidRDefault="00C61664" w:rsidP="00704944">
            <w:pPr>
              <w:pStyle w:val="Bodytext1"/>
              <w:numPr>
                <w:ilvl w:val="0"/>
                <w:numId w:val="10"/>
              </w:numPr>
              <w:shd w:val="clear" w:color="auto" w:fill="auto"/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A2EA9">
              <w:rPr>
                <w:rFonts w:ascii="Times New Roman" w:hAnsi="Times New Roman"/>
                <w:sz w:val="28"/>
                <w:szCs w:val="28"/>
              </w:rPr>
              <w:t>телевизор</w:t>
            </w:r>
          </w:p>
          <w:p w:rsidR="00C61664" w:rsidRPr="002A2EA9" w:rsidRDefault="00C61664" w:rsidP="00704944">
            <w:pPr>
              <w:pStyle w:val="Bodytext1"/>
              <w:numPr>
                <w:ilvl w:val="0"/>
                <w:numId w:val="10"/>
              </w:numPr>
              <w:shd w:val="clear" w:color="auto" w:fill="auto"/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A2EA9">
              <w:rPr>
                <w:rFonts w:ascii="Times New Roman" w:hAnsi="Times New Roman"/>
                <w:sz w:val="28"/>
                <w:szCs w:val="28"/>
              </w:rPr>
              <w:t>видеомагнитофон</w:t>
            </w:r>
          </w:p>
          <w:p w:rsidR="00C61664" w:rsidRPr="00704944" w:rsidRDefault="00C61664" w:rsidP="00704944">
            <w:pPr>
              <w:pStyle w:val="ListParagraph"/>
              <w:numPr>
                <w:ilvl w:val="0"/>
                <w:numId w:val="10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04944">
              <w:rPr>
                <w:rFonts w:ascii="Times New Roman" w:hAnsi="Times New Roman" w:cs="Times New Roman"/>
                <w:sz w:val="28"/>
                <w:szCs w:val="28"/>
              </w:rPr>
              <w:t>стенды: «Регионы мира», «Формы государственного права», «Безопасность жизнедеятельности», Экспозиция «Крым многонациональный»</w:t>
            </w:r>
          </w:p>
        </w:tc>
        <w:tc>
          <w:tcPr>
            <w:tcW w:w="4252" w:type="dxa"/>
          </w:tcPr>
          <w:p w:rsidR="00C61664" w:rsidRPr="00704944" w:rsidRDefault="00C61664" w:rsidP="0070494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A40324">
              <w:rPr>
                <w:noProof/>
                <w:sz w:val="28"/>
                <w:szCs w:val="28"/>
              </w:rPr>
              <w:pict>
                <v:shape id="Рисунок 11" o:spid="_x0000_i1029" type="#_x0000_t75" style="width:192.75pt;height:121.5pt;visibility:visible">
                  <v:imagedata r:id="rId12" o:title=""/>
                </v:shape>
              </w:pict>
            </w:r>
          </w:p>
        </w:tc>
      </w:tr>
      <w:tr w:rsidR="00C61664" w:rsidRPr="00704944">
        <w:tc>
          <w:tcPr>
            <w:tcW w:w="5495" w:type="dxa"/>
          </w:tcPr>
          <w:p w:rsidR="00C61664" w:rsidRPr="002A2EA9" w:rsidRDefault="00C61664" w:rsidP="00704944">
            <w:pPr>
              <w:pStyle w:val="Bodytext1"/>
              <w:shd w:val="clear" w:color="auto" w:fill="auto"/>
              <w:spacing w:line="24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2A2EA9">
              <w:rPr>
                <w:rFonts w:ascii="Times New Roman" w:hAnsi="Times New Roman"/>
                <w:b/>
                <w:bCs/>
                <w:sz w:val="28"/>
                <w:szCs w:val="28"/>
              </w:rPr>
              <w:t>Кабинет математики</w:t>
            </w:r>
          </w:p>
          <w:p w:rsidR="00C61664" w:rsidRPr="002A2EA9" w:rsidRDefault="00C61664" w:rsidP="004A6A9C">
            <w:pPr>
              <w:pStyle w:val="Bodytext1"/>
              <w:numPr>
                <w:ilvl w:val="0"/>
                <w:numId w:val="45"/>
              </w:numPr>
              <w:shd w:val="clear" w:color="auto" w:fill="auto"/>
              <w:spacing w:line="24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2A2EA9">
              <w:rPr>
                <w:rFonts w:ascii="Times New Roman" w:hAnsi="Times New Roman"/>
                <w:b/>
                <w:bCs/>
                <w:sz w:val="28"/>
                <w:szCs w:val="28"/>
              </w:rPr>
              <w:t>стенды «Известные деятели математических наук», «Геометрические фигуры»</w:t>
            </w:r>
          </w:p>
          <w:p w:rsidR="00C61664" w:rsidRPr="002A2EA9" w:rsidRDefault="00C61664" w:rsidP="004A6A9C">
            <w:pPr>
              <w:pStyle w:val="Bodytext1"/>
              <w:shd w:val="clear" w:color="auto" w:fill="auto"/>
              <w:spacing w:line="240" w:lineRule="auto"/>
              <w:ind w:left="720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</w:p>
        </w:tc>
        <w:tc>
          <w:tcPr>
            <w:tcW w:w="4252" w:type="dxa"/>
          </w:tcPr>
          <w:p w:rsidR="00C61664" w:rsidRPr="00704944" w:rsidRDefault="00C61664" w:rsidP="00704944">
            <w:pPr>
              <w:spacing w:after="0" w:line="240" w:lineRule="auto"/>
              <w:jc w:val="center"/>
              <w:rPr>
                <w:noProof/>
                <w:sz w:val="28"/>
                <w:szCs w:val="28"/>
              </w:rPr>
            </w:pPr>
            <w:r w:rsidRPr="00A40324">
              <w:rPr>
                <w:noProof/>
                <w:sz w:val="28"/>
                <w:szCs w:val="28"/>
              </w:rPr>
              <w:pict>
                <v:shape id="_x0000_i1030" type="#_x0000_t75" style="width:186.75pt;height:129pt;visibility:visible">
                  <v:imagedata r:id="rId13" o:title=""/>
                </v:shape>
              </w:pict>
            </w:r>
          </w:p>
        </w:tc>
      </w:tr>
      <w:tr w:rsidR="00C61664" w:rsidRPr="00704944">
        <w:tc>
          <w:tcPr>
            <w:tcW w:w="5495" w:type="dxa"/>
          </w:tcPr>
          <w:p w:rsidR="00C61664" w:rsidRPr="002A2EA9" w:rsidRDefault="00C61664" w:rsidP="00704944">
            <w:pPr>
              <w:pStyle w:val="Bodytext1"/>
              <w:shd w:val="clear" w:color="auto" w:fill="auto"/>
              <w:spacing w:line="24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2A2EA9">
              <w:rPr>
                <w:rFonts w:ascii="Times New Roman" w:hAnsi="Times New Roman"/>
                <w:b/>
                <w:bCs/>
                <w:sz w:val="28"/>
                <w:szCs w:val="28"/>
              </w:rPr>
              <w:t>Кабинет информатики и ИКТ</w:t>
            </w:r>
          </w:p>
          <w:p w:rsidR="00C61664" w:rsidRPr="002A2EA9" w:rsidRDefault="00C61664" w:rsidP="00704944">
            <w:pPr>
              <w:pStyle w:val="Bodytext1"/>
              <w:numPr>
                <w:ilvl w:val="0"/>
                <w:numId w:val="34"/>
              </w:numPr>
              <w:shd w:val="clear" w:color="auto" w:fill="auto"/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A2EA9">
              <w:rPr>
                <w:rFonts w:ascii="Times New Roman" w:hAnsi="Times New Roman"/>
                <w:sz w:val="28"/>
                <w:szCs w:val="28"/>
              </w:rPr>
              <w:t xml:space="preserve"> 15 компьютеров</w:t>
            </w:r>
          </w:p>
          <w:p w:rsidR="00C61664" w:rsidRPr="002A2EA9" w:rsidRDefault="00C61664" w:rsidP="00704944">
            <w:pPr>
              <w:pStyle w:val="Bodytext1"/>
              <w:numPr>
                <w:ilvl w:val="0"/>
                <w:numId w:val="34"/>
              </w:numPr>
              <w:shd w:val="clear" w:color="auto" w:fill="auto"/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A2EA9">
              <w:rPr>
                <w:rFonts w:ascii="Times New Roman" w:hAnsi="Times New Roman"/>
                <w:sz w:val="28"/>
                <w:szCs w:val="28"/>
              </w:rPr>
              <w:t xml:space="preserve">Принтер </w:t>
            </w:r>
            <w:r w:rsidRPr="00704944">
              <w:rPr>
                <w:rFonts w:ascii="Times New Roman" w:hAnsi="Times New Roman"/>
                <w:sz w:val="28"/>
                <w:szCs w:val="28"/>
                <w:lang w:val="en-US"/>
              </w:rPr>
              <w:t>Panasonik</w:t>
            </w:r>
          </w:p>
        </w:tc>
        <w:tc>
          <w:tcPr>
            <w:tcW w:w="4252" w:type="dxa"/>
          </w:tcPr>
          <w:p w:rsidR="00C61664" w:rsidRPr="00704944" w:rsidRDefault="00C61664" w:rsidP="00704944">
            <w:pPr>
              <w:spacing w:after="0" w:line="240" w:lineRule="auto"/>
              <w:jc w:val="center"/>
              <w:rPr>
                <w:noProof/>
                <w:sz w:val="28"/>
                <w:szCs w:val="28"/>
              </w:rPr>
            </w:pPr>
            <w:r w:rsidRPr="00A40324">
              <w:rPr>
                <w:noProof/>
                <w:sz w:val="28"/>
                <w:szCs w:val="28"/>
              </w:rPr>
              <w:pict>
                <v:shape id="Рисунок 13" o:spid="_x0000_i1031" type="#_x0000_t75" style="width:174.75pt;height:131.25pt;visibility:visible">
                  <v:imagedata r:id="rId14" o:title=""/>
                </v:shape>
              </w:pict>
            </w:r>
          </w:p>
        </w:tc>
      </w:tr>
      <w:tr w:rsidR="00C61664" w:rsidRPr="00704944">
        <w:tc>
          <w:tcPr>
            <w:tcW w:w="5495" w:type="dxa"/>
          </w:tcPr>
          <w:p w:rsidR="00C61664" w:rsidRPr="002A2EA9" w:rsidRDefault="00C61664" w:rsidP="00704944">
            <w:pPr>
              <w:pStyle w:val="Bodytext1"/>
              <w:shd w:val="clear" w:color="auto" w:fill="auto"/>
              <w:spacing w:line="24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2A2EA9">
              <w:rPr>
                <w:rFonts w:ascii="Times New Roman" w:hAnsi="Times New Roman"/>
                <w:b/>
                <w:bCs/>
                <w:sz w:val="28"/>
                <w:szCs w:val="28"/>
              </w:rPr>
              <w:t>Кабинет русского языка и литературы</w:t>
            </w:r>
          </w:p>
          <w:p w:rsidR="00C61664" w:rsidRPr="002A2EA9" w:rsidRDefault="00C61664" w:rsidP="00704944">
            <w:pPr>
              <w:pStyle w:val="Bodytext1"/>
              <w:numPr>
                <w:ilvl w:val="0"/>
                <w:numId w:val="31"/>
              </w:numPr>
              <w:shd w:val="clear" w:color="auto" w:fill="auto"/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A2EA9">
              <w:rPr>
                <w:rFonts w:ascii="Times New Roman" w:hAnsi="Times New Roman"/>
                <w:sz w:val="28"/>
                <w:szCs w:val="28"/>
              </w:rPr>
              <w:t>телезизор</w:t>
            </w:r>
          </w:p>
          <w:p w:rsidR="00C61664" w:rsidRPr="002A2EA9" w:rsidRDefault="00C61664" w:rsidP="00704944">
            <w:pPr>
              <w:pStyle w:val="Bodytext1"/>
              <w:numPr>
                <w:ilvl w:val="0"/>
                <w:numId w:val="31"/>
              </w:numPr>
              <w:shd w:val="clear" w:color="auto" w:fill="auto"/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A2EA9">
              <w:rPr>
                <w:rFonts w:ascii="Times New Roman" w:hAnsi="Times New Roman"/>
                <w:sz w:val="28"/>
                <w:szCs w:val="28"/>
              </w:rPr>
              <w:t>видиотека с программными произведениями</w:t>
            </w:r>
          </w:p>
        </w:tc>
        <w:tc>
          <w:tcPr>
            <w:tcW w:w="4252" w:type="dxa"/>
          </w:tcPr>
          <w:p w:rsidR="00C61664" w:rsidRPr="00704944" w:rsidRDefault="00C61664" w:rsidP="00704944">
            <w:pPr>
              <w:spacing w:after="0" w:line="240" w:lineRule="auto"/>
              <w:jc w:val="center"/>
              <w:rPr>
                <w:noProof/>
                <w:sz w:val="28"/>
                <w:szCs w:val="28"/>
              </w:rPr>
            </w:pPr>
            <w:r w:rsidRPr="00A40324">
              <w:rPr>
                <w:noProof/>
                <w:sz w:val="28"/>
                <w:szCs w:val="28"/>
              </w:rPr>
              <w:pict>
                <v:shape id="Рисунок 14" o:spid="_x0000_i1032" type="#_x0000_t75" style="width:182.25pt;height:133.5pt;visibility:visible">
                  <v:imagedata r:id="rId15" o:title=""/>
                </v:shape>
              </w:pict>
            </w:r>
          </w:p>
        </w:tc>
      </w:tr>
      <w:tr w:rsidR="00C61664" w:rsidRPr="00704944">
        <w:tc>
          <w:tcPr>
            <w:tcW w:w="5495" w:type="dxa"/>
          </w:tcPr>
          <w:p w:rsidR="00C61664" w:rsidRPr="002A2EA9" w:rsidRDefault="00C61664" w:rsidP="00704944">
            <w:pPr>
              <w:pStyle w:val="Bodytext1"/>
              <w:shd w:val="clear" w:color="auto" w:fill="auto"/>
              <w:spacing w:line="24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2A2EA9">
              <w:rPr>
                <w:rFonts w:ascii="Times New Roman" w:hAnsi="Times New Roman"/>
                <w:b/>
                <w:bCs/>
                <w:sz w:val="28"/>
                <w:szCs w:val="28"/>
              </w:rPr>
              <w:t>Кабинет истории</w:t>
            </w:r>
          </w:p>
          <w:p w:rsidR="00C61664" w:rsidRPr="002A2EA9" w:rsidRDefault="00C61664" w:rsidP="00704944">
            <w:pPr>
              <w:pStyle w:val="Bodytext1"/>
              <w:numPr>
                <w:ilvl w:val="0"/>
                <w:numId w:val="33"/>
              </w:numPr>
              <w:shd w:val="clear" w:color="auto" w:fill="auto"/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A2EA9">
              <w:rPr>
                <w:rFonts w:ascii="Times New Roman" w:hAnsi="Times New Roman"/>
                <w:sz w:val="28"/>
                <w:szCs w:val="28"/>
              </w:rPr>
              <w:t>телевизор</w:t>
            </w:r>
          </w:p>
          <w:p w:rsidR="00C61664" w:rsidRPr="002A2EA9" w:rsidRDefault="00C61664" w:rsidP="00704944">
            <w:pPr>
              <w:pStyle w:val="Bodytext1"/>
              <w:numPr>
                <w:ilvl w:val="0"/>
                <w:numId w:val="33"/>
              </w:numPr>
              <w:shd w:val="clear" w:color="auto" w:fill="auto"/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A2EA9">
              <w:rPr>
                <w:rFonts w:ascii="Times New Roman" w:hAnsi="Times New Roman"/>
                <w:sz w:val="28"/>
                <w:szCs w:val="28"/>
              </w:rPr>
              <w:t>видеомагнитофон</w:t>
            </w:r>
          </w:p>
        </w:tc>
        <w:tc>
          <w:tcPr>
            <w:tcW w:w="4252" w:type="dxa"/>
          </w:tcPr>
          <w:p w:rsidR="00C61664" w:rsidRPr="00704944" w:rsidRDefault="00C61664" w:rsidP="00704944">
            <w:pPr>
              <w:spacing w:after="0" w:line="240" w:lineRule="auto"/>
              <w:jc w:val="center"/>
              <w:rPr>
                <w:noProof/>
                <w:sz w:val="28"/>
                <w:szCs w:val="28"/>
              </w:rPr>
            </w:pPr>
            <w:r w:rsidRPr="00A40324">
              <w:rPr>
                <w:noProof/>
                <w:sz w:val="28"/>
                <w:szCs w:val="28"/>
              </w:rPr>
              <w:pict>
                <v:shape id="Рисунок 15" o:spid="_x0000_i1033" type="#_x0000_t75" style="width:252pt;height:121.5pt;visibility:visible">
                  <v:imagedata r:id="rId16" o:title="" croptop="19429f" cropleft="4045f"/>
                </v:shape>
              </w:pict>
            </w:r>
          </w:p>
        </w:tc>
      </w:tr>
      <w:tr w:rsidR="00C61664" w:rsidRPr="00704944">
        <w:tc>
          <w:tcPr>
            <w:tcW w:w="5495" w:type="dxa"/>
          </w:tcPr>
          <w:p w:rsidR="00C61664" w:rsidRPr="002A2EA9" w:rsidRDefault="00C61664" w:rsidP="00704944">
            <w:pPr>
              <w:pStyle w:val="Bodytext1"/>
              <w:shd w:val="clear" w:color="auto" w:fill="auto"/>
              <w:spacing w:line="24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2A2EA9">
              <w:rPr>
                <w:rFonts w:ascii="Times New Roman" w:hAnsi="Times New Roman"/>
                <w:b/>
                <w:bCs/>
                <w:sz w:val="28"/>
                <w:szCs w:val="28"/>
              </w:rPr>
              <w:t>Кабинет иностранного языка</w:t>
            </w:r>
          </w:p>
          <w:p w:rsidR="00C61664" w:rsidRPr="002A2EA9" w:rsidRDefault="00C61664" w:rsidP="00704944">
            <w:pPr>
              <w:pStyle w:val="Bodytext1"/>
              <w:numPr>
                <w:ilvl w:val="0"/>
                <w:numId w:val="32"/>
              </w:numPr>
              <w:shd w:val="clear" w:color="auto" w:fill="auto"/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A2EA9">
              <w:rPr>
                <w:rFonts w:ascii="Times New Roman" w:hAnsi="Times New Roman"/>
                <w:sz w:val="28"/>
                <w:szCs w:val="28"/>
              </w:rPr>
              <w:t>2 телевизора</w:t>
            </w:r>
          </w:p>
          <w:p w:rsidR="00C61664" w:rsidRPr="002A2EA9" w:rsidRDefault="00C61664" w:rsidP="00704944">
            <w:pPr>
              <w:pStyle w:val="Bodytext1"/>
              <w:numPr>
                <w:ilvl w:val="0"/>
                <w:numId w:val="32"/>
              </w:numPr>
              <w:shd w:val="clear" w:color="auto" w:fill="auto"/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A2EA9">
              <w:rPr>
                <w:rFonts w:ascii="Times New Roman" w:hAnsi="Times New Roman"/>
                <w:sz w:val="28"/>
                <w:szCs w:val="28"/>
              </w:rPr>
              <w:t>2 видеомагнитофона</w:t>
            </w:r>
          </w:p>
          <w:p w:rsidR="00C61664" w:rsidRPr="002A2EA9" w:rsidRDefault="00C61664" w:rsidP="00704944">
            <w:pPr>
              <w:pStyle w:val="Bodytext1"/>
              <w:numPr>
                <w:ilvl w:val="0"/>
                <w:numId w:val="32"/>
              </w:numPr>
              <w:shd w:val="clear" w:color="auto" w:fill="auto"/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A2EA9">
              <w:rPr>
                <w:rFonts w:ascii="Times New Roman" w:hAnsi="Times New Roman"/>
                <w:sz w:val="28"/>
                <w:szCs w:val="28"/>
              </w:rPr>
              <w:t>аудиомагнитофон</w:t>
            </w:r>
          </w:p>
        </w:tc>
        <w:tc>
          <w:tcPr>
            <w:tcW w:w="4252" w:type="dxa"/>
          </w:tcPr>
          <w:p w:rsidR="00C61664" w:rsidRPr="00704944" w:rsidRDefault="00C61664" w:rsidP="00704944">
            <w:pPr>
              <w:spacing w:after="0" w:line="240" w:lineRule="auto"/>
              <w:jc w:val="center"/>
              <w:rPr>
                <w:noProof/>
                <w:sz w:val="28"/>
                <w:szCs w:val="28"/>
              </w:rPr>
            </w:pPr>
            <w:r w:rsidRPr="00A40324">
              <w:rPr>
                <w:noProof/>
                <w:sz w:val="28"/>
                <w:szCs w:val="28"/>
              </w:rPr>
              <w:pict>
                <v:shape id="Рисунок 65" o:spid="_x0000_i1034" type="#_x0000_t75" style="width:192pt;height:2in;visibility:visible">
                  <v:imagedata r:id="rId17" o:title=""/>
                </v:shape>
              </w:pict>
            </w:r>
          </w:p>
        </w:tc>
      </w:tr>
      <w:tr w:rsidR="00C61664" w:rsidRPr="00704944">
        <w:tc>
          <w:tcPr>
            <w:tcW w:w="5495" w:type="dxa"/>
          </w:tcPr>
          <w:p w:rsidR="00C61664" w:rsidRPr="002A2EA9" w:rsidRDefault="00C61664" w:rsidP="00704944">
            <w:pPr>
              <w:pStyle w:val="Bodytext1"/>
              <w:shd w:val="clear" w:color="auto" w:fill="auto"/>
              <w:spacing w:line="24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2A2EA9">
              <w:rPr>
                <w:rFonts w:ascii="Times New Roman" w:hAnsi="Times New Roman"/>
                <w:b/>
                <w:bCs/>
                <w:sz w:val="28"/>
                <w:szCs w:val="28"/>
              </w:rPr>
              <w:t>Кабинет Основы художественного проектирования</w:t>
            </w:r>
          </w:p>
          <w:p w:rsidR="00C61664" w:rsidRPr="002A2EA9" w:rsidRDefault="00C61664" w:rsidP="00704944">
            <w:pPr>
              <w:pStyle w:val="Bodytext1"/>
              <w:numPr>
                <w:ilvl w:val="0"/>
                <w:numId w:val="15"/>
              </w:numPr>
              <w:shd w:val="clear" w:color="auto" w:fill="auto"/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A2EA9">
              <w:rPr>
                <w:rFonts w:ascii="Times New Roman" w:hAnsi="Times New Roman"/>
                <w:sz w:val="28"/>
                <w:szCs w:val="28"/>
              </w:rPr>
              <w:t>компьютер</w:t>
            </w:r>
          </w:p>
          <w:p w:rsidR="00C61664" w:rsidRPr="002A2EA9" w:rsidRDefault="00C61664" w:rsidP="00704944">
            <w:pPr>
              <w:pStyle w:val="Bodytext1"/>
              <w:numPr>
                <w:ilvl w:val="0"/>
                <w:numId w:val="15"/>
              </w:numPr>
              <w:shd w:val="clear" w:color="auto" w:fill="auto"/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A2EA9">
              <w:rPr>
                <w:rFonts w:ascii="Times New Roman" w:hAnsi="Times New Roman"/>
                <w:sz w:val="28"/>
                <w:szCs w:val="28"/>
              </w:rPr>
              <w:t>телевизор</w:t>
            </w:r>
          </w:p>
          <w:p w:rsidR="00C61664" w:rsidRPr="002A2EA9" w:rsidRDefault="00C61664" w:rsidP="00704944">
            <w:pPr>
              <w:pStyle w:val="Bodytext1"/>
              <w:numPr>
                <w:ilvl w:val="0"/>
                <w:numId w:val="15"/>
              </w:numPr>
              <w:shd w:val="clear" w:color="auto" w:fill="auto"/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A2EA9">
              <w:rPr>
                <w:rFonts w:ascii="Times New Roman" w:hAnsi="Times New Roman"/>
                <w:sz w:val="28"/>
                <w:szCs w:val="28"/>
              </w:rPr>
              <w:t>манекены</w:t>
            </w:r>
          </w:p>
          <w:p w:rsidR="00C61664" w:rsidRPr="00704944" w:rsidRDefault="00C61664" w:rsidP="00704944">
            <w:pPr>
              <w:pStyle w:val="ListParagraph"/>
              <w:numPr>
                <w:ilvl w:val="0"/>
                <w:numId w:val="15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04944">
              <w:rPr>
                <w:rFonts w:ascii="Times New Roman" w:hAnsi="Times New Roman" w:cs="Times New Roman"/>
                <w:sz w:val="28"/>
                <w:szCs w:val="28"/>
              </w:rPr>
              <w:t>стенды:  «Охрана труда»,  «Образцы современных швейных материалов», «Научится рисовать может каждый», «Конструкция мужского костюма», «Конструкция женского костюма»</w:t>
            </w:r>
          </w:p>
        </w:tc>
        <w:tc>
          <w:tcPr>
            <w:tcW w:w="4252" w:type="dxa"/>
          </w:tcPr>
          <w:p w:rsidR="00C61664" w:rsidRPr="00704944" w:rsidRDefault="00C61664" w:rsidP="0070494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A40324">
              <w:rPr>
                <w:noProof/>
                <w:sz w:val="28"/>
                <w:szCs w:val="28"/>
              </w:rPr>
              <w:pict>
                <v:shape id="Рисунок 5" o:spid="_x0000_i1035" type="#_x0000_t75" style="width:203.25pt;height:147.75pt;visibility:visible">
                  <v:imagedata r:id="rId18" o:title=""/>
                </v:shape>
              </w:pict>
            </w:r>
          </w:p>
          <w:p w:rsidR="00C61664" w:rsidRPr="00704944" w:rsidRDefault="00C61664" w:rsidP="00704944">
            <w:pPr>
              <w:spacing w:after="0" w:line="240" w:lineRule="auto"/>
              <w:rPr>
                <w:sz w:val="28"/>
                <w:szCs w:val="28"/>
              </w:rPr>
            </w:pPr>
          </w:p>
        </w:tc>
      </w:tr>
      <w:tr w:rsidR="00C61664" w:rsidRPr="00704944">
        <w:tc>
          <w:tcPr>
            <w:tcW w:w="5495" w:type="dxa"/>
          </w:tcPr>
          <w:p w:rsidR="00C61664" w:rsidRPr="00704944" w:rsidRDefault="00C61664" w:rsidP="0070494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0494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2 Швейных мастерских </w:t>
            </w:r>
          </w:p>
          <w:p w:rsidR="00C61664" w:rsidRPr="00704944" w:rsidRDefault="00C61664" w:rsidP="00704944">
            <w:pPr>
              <w:pStyle w:val="ListParagraph"/>
              <w:numPr>
                <w:ilvl w:val="0"/>
                <w:numId w:val="25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04944">
              <w:rPr>
                <w:rFonts w:ascii="Times New Roman" w:hAnsi="Times New Roman" w:cs="Times New Roman"/>
                <w:sz w:val="28"/>
                <w:szCs w:val="28"/>
              </w:rPr>
              <w:t>9 швейных машин 1022кл.</w:t>
            </w:r>
          </w:p>
          <w:p w:rsidR="00C61664" w:rsidRPr="00704944" w:rsidRDefault="00C61664" w:rsidP="00704944">
            <w:pPr>
              <w:pStyle w:val="ListParagraph"/>
              <w:numPr>
                <w:ilvl w:val="0"/>
                <w:numId w:val="25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04944">
              <w:rPr>
                <w:rFonts w:ascii="Times New Roman" w:hAnsi="Times New Roman" w:cs="Times New Roman"/>
                <w:sz w:val="28"/>
                <w:szCs w:val="28"/>
              </w:rPr>
              <w:t xml:space="preserve"> швейная машина 22кл.</w:t>
            </w:r>
          </w:p>
          <w:p w:rsidR="00C61664" w:rsidRPr="00704944" w:rsidRDefault="00C61664" w:rsidP="00704944">
            <w:pPr>
              <w:pStyle w:val="ListParagraph"/>
              <w:numPr>
                <w:ilvl w:val="0"/>
                <w:numId w:val="25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04944">
              <w:rPr>
                <w:rFonts w:ascii="Times New Roman" w:hAnsi="Times New Roman" w:cs="Times New Roman"/>
                <w:sz w:val="28"/>
                <w:szCs w:val="28"/>
              </w:rPr>
              <w:t xml:space="preserve">швейная машина </w:t>
            </w:r>
            <w:r w:rsidRPr="0070494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Typikal</w:t>
            </w:r>
          </w:p>
          <w:p w:rsidR="00C61664" w:rsidRPr="00704944" w:rsidRDefault="00C61664" w:rsidP="00704944">
            <w:pPr>
              <w:pStyle w:val="ListParagraph"/>
              <w:numPr>
                <w:ilvl w:val="0"/>
                <w:numId w:val="25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04944">
              <w:rPr>
                <w:rFonts w:ascii="Times New Roman" w:hAnsi="Times New Roman" w:cs="Times New Roman"/>
                <w:sz w:val="28"/>
                <w:szCs w:val="28"/>
              </w:rPr>
              <w:t>оверлок  51-А кл.</w:t>
            </w:r>
          </w:p>
          <w:p w:rsidR="00C61664" w:rsidRPr="00704944" w:rsidRDefault="00C61664" w:rsidP="00704944">
            <w:pPr>
              <w:pStyle w:val="ListParagraph"/>
              <w:numPr>
                <w:ilvl w:val="0"/>
                <w:numId w:val="25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04944">
              <w:rPr>
                <w:rFonts w:ascii="Times New Roman" w:hAnsi="Times New Roman" w:cs="Times New Roman"/>
                <w:sz w:val="28"/>
                <w:szCs w:val="28"/>
              </w:rPr>
              <w:t>машина 51-А кл.</w:t>
            </w:r>
          </w:p>
          <w:p w:rsidR="00C61664" w:rsidRPr="00704944" w:rsidRDefault="00C61664" w:rsidP="00704944">
            <w:pPr>
              <w:pStyle w:val="ListParagraph"/>
              <w:numPr>
                <w:ilvl w:val="0"/>
                <w:numId w:val="25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04944">
              <w:rPr>
                <w:rFonts w:ascii="Times New Roman" w:hAnsi="Times New Roman" w:cs="Times New Roman"/>
                <w:sz w:val="28"/>
                <w:szCs w:val="28"/>
              </w:rPr>
              <w:t>машина 85 кл.</w:t>
            </w:r>
          </w:p>
          <w:p w:rsidR="00C61664" w:rsidRPr="00704944" w:rsidRDefault="00C61664" w:rsidP="00704944">
            <w:pPr>
              <w:pStyle w:val="ListParagraph"/>
              <w:numPr>
                <w:ilvl w:val="0"/>
                <w:numId w:val="25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04944">
              <w:rPr>
                <w:rFonts w:ascii="Times New Roman" w:hAnsi="Times New Roman" w:cs="Times New Roman"/>
                <w:sz w:val="28"/>
                <w:szCs w:val="28"/>
              </w:rPr>
              <w:t>петельная машина 26кл.</w:t>
            </w:r>
          </w:p>
          <w:p w:rsidR="00C61664" w:rsidRPr="00704944" w:rsidRDefault="00C61664" w:rsidP="00704944">
            <w:pPr>
              <w:pStyle w:val="ListParagraph"/>
              <w:numPr>
                <w:ilvl w:val="0"/>
                <w:numId w:val="25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04944">
              <w:rPr>
                <w:rFonts w:ascii="Times New Roman" w:hAnsi="Times New Roman" w:cs="Times New Roman"/>
                <w:sz w:val="28"/>
                <w:szCs w:val="28"/>
              </w:rPr>
              <w:t>2 утюга с парогенератором</w:t>
            </w:r>
          </w:p>
          <w:p w:rsidR="00C61664" w:rsidRPr="00704944" w:rsidRDefault="00C61664" w:rsidP="00704944">
            <w:pPr>
              <w:pStyle w:val="ListParagraph"/>
              <w:numPr>
                <w:ilvl w:val="0"/>
                <w:numId w:val="25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04944">
              <w:rPr>
                <w:rFonts w:ascii="Times New Roman" w:hAnsi="Times New Roman" w:cs="Times New Roman"/>
                <w:sz w:val="28"/>
                <w:szCs w:val="28"/>
              </w:rPr>
              <w:t>стачивающе-обметочная машина «</w:t>
            </w:r>
            <w:r w:rsidRPr="0070494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SHUNFA</w:t>
            </w:r>
            <w:r w:rsidRPr="00704944">
              <w:rPr>
                <w:rFonts w:ascii="Times New Roman" w:hAnsi="Times New Roman" w:cs="Times New Roman"/>
                <w:sz w:val="28"/>
                <w:szCs w:val="28"/>
              </w:rPr>
              <w:t>».</w:t>
            </w:r>
          </w:p>
          <w:p w:rsidR="00C61664" w:rsidRPr="00704944" w:rsidRDefault="00C61664" w:rsidP="00704944">
            <w:pPr>
              <w:pStyle w:val="ListParagraph"/>
              <w:numPr>
                <w:ilvl w:val="0"/>
                <w:numId w:val="25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04944">
              <w:rPr>
                <w:rFonts w:ascii="Times New Roman" w:hAnsi="Times New Roman" w:cs="Times New Roman"/>
                <w:sz w:val="28"/>
                <w:szCs w:val="28"/>
              </w:rPr>
              <w:t>стачивающее-обметочная машина</w:t>
            </w:r>
          </w:p>
          <w:p w:rsidR="00C61664" w:rsidRPr="00704944" w:rsidRDefault="00C61664" w:rsidP="0070494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04944">
              <w:rPr>
                <w:rFonts w:ascii="Times New Roman" w:hAnsi="Times New Roman" w:cs="Times New Roman"/>
                <w:sz w:val="28"/>
                <w:szCs w:val="28"/>
              </w:rPr>
              <w:t xml:space="preserve">           для трикотажа «</w:t>
            </w:r>
            <w:r w:rsidRPr="0070494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MADI</w:t>
            </w:r>
            <w:r w:rsidRPr="00704944">
              <w:rPr>
                <w:rFonts w:ascii="Times New Roman" w:hAnsi="Times New Roman" w:cs="Times New Roman"/>
                <w:sz w:val="28"/>
                <w:szCs w:val="28"/>
              </w:rPr>
              <w:t>».</w:t>
            </w:r>
          </w:p>
          <w:p w:rsidR="00C61664" w:rsidRPr="00704944" w:rsidRDefault="00C61664" w:rsidP="00704944">
            <w:pPr>
              <w:pStyle w:val="ListParagraph"/>
              <w:numPr>
                <w:ilvl w:val="0"/>
                <w:numId w:val="26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04944">
              <w:rPr>
                <w:rFonts w:ascii="Times New Roman" w:hAnsi="Times New Roman" w:cs="Times New Roman"/>
                <w:sz w:val="28"/>
                <w:szCs w:val="28"/>
              </w:rPr>
              <w:t>столы для ручных работ</w:t>
            </w:r>
          </w:p>
          <w:p w:rsidR="00C61664" w:rsidRPr="00704944" w:rsidRDefault="00C61664" w:rsidP="00704944">
            <w:pPr>
              <w:pStyle w:val="ListParagraph"/>
              <w:numPr>
                <w:ilvl w:val="0"/>
                <w:numId w:val="26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04944">
              <w:rPr>
                <w:rFonts w:ascii="Times New Roman" w:hAnsi="Times New Roman" w:cs="Times New Roman"/>
                <w:sz w:val="28"/>
                <w:szCs w:val="28"/>
              </w:rPr>
              <w:t>машина швейная бытовая «Чайка»</w:t>
            </w:r>
          </w:p>
          <w:p w:rsidR="00C61664" w:rsidRPr="00704944" w:rsidRDefault="00C61664" w:rsidP="00704944">
            <w:pPr>
              <w:pStyle w:val="ListParagraph"/>
              <w:numPr>
                <w:ilvl w:val="0"/>
                <w:numId w:val="26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04944">
              <w:rPr>
                <w:rFonts w:ascii="Times New Roman" w:hAnsi="Times New Roman" w:cs="Times New Roman"/>
                <w:sz w:val="28"/>
                <w:szCs w:val="28"/>
              </w:rPr>
              <w:t>утюжильный стол</w:t>
            </w:r>
          </w:p>
          <w:p w:rsidR="00C61664" w:rsidRPr="00704944" w:rsidRDefault="00C61664" w:rsidP="00704944">
            <w:pPr>
              <w:pStyle w:val="ListParagraph"/>
              <w:numPr>
                <w:ilvl w:val="0"/>
                <w:numId w:val="26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04944">
              <w:rPr>
                <w:rFonts w:ascii="Times New Roman" w:hAnsi="Times New Roman" w:cs="Times New Roman"/>
                <w:sz w:val="28"/>
                <w:szCs w:val="28"/>
              </w:rPr>
              <w:t>утюжильные колодки</w:t>
            </w:r>
          </w:p>
          <w:p w:rsidR="00C61664" w:rsidRPr="00704944" w:rsidRDefault="00C61664" w:rsidP="0070494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52" w:type="dxa"/>
          </w:tcPr>
          <w:p w:rsidR="00C61664" w:rsidRPr="00704944" w:rsidRDefault="00C61664" w:rsidP="0070494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A40324">
              <w:rPr>
                <w:noProof/>
                <w:sz w:val="28"/>
                <w:szCs w:val="28"/>
              </w:rPr>
              <w:pict>
                <v:shape id="_x0000_i1036" type="#_x0000_t75" style="width:176.25pt;height:142.5pt;visibility:visible">
                  <v:imagedata r:id="rId19" o:title="" croptop="2155f" cropleft="3904f" cropright="2622f"/>
                </v:shape>
              </w:pict>
            </w:r>
          </w:p>
          <w:p w:rsidR="00C61664" w:rsidRPr="00704944" w:rsidRDefault="00C61664" w:rsidP="00704944">
            <w:pPr>
              <w:spacing w:after="0" w:line="240" w:lineRule="auto"/>
              <w:rPr>
                <w:sz w:val="28"/>
                <w:szCs w:val="28"/>
              </w:rPr>
            </w:pPr>
          </w:p>
          <w:p w:rsidR="00C61664" w:rsidRPr="00704944" w:rsidRDefault="00C61664" w:rsidP="0070494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704944">
              <w:rPr>
                <w:sz w:val="28"/>
                <w:szCs w:val="28"/>
              </w:rPr>
              <w:pict>
                <v:shape id="_x0000_i1037" type="#_x0000_t75" style="width:177pt;height:132.75pt">
                  <v:imagedata r:id="rId20" o:title=""/>
                </v:shape>
              </w:pict>
            </w:r>
          </w:p>
        </w:tc>
      </w:tr>
      <w:tr w:rsidR="00C61664" w:rsidRPr="00704944">
        <w:tc>
          <w:tcPr>
            <w:tcW w:w="5495" w:type="dxa"/>
          </w:tcPr>
          <w:p w:rsidR="00C61664" w:rsidRPr="002A2EA9" w:rsidRDefault="00C61664" w:rsidP="00704944">
            <w:pPr>
              <w:pStyle w:val="Bodytext1"/>
              <w:shd w:val="clear" w:color="auto" w:fill="auto"/>
              <w:spacing w:line="24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2A2EA9">
              <w:rPr>
                <w:rFonts w:ascii="Times New Roman" w:hAnsi="Times New Roman"/>
                <w:b/>
                <w:bCs/>
                <w:sz w:val="28"/>
                <w:szCs w:val="28"/>
              </w:rPr>
              <w:t>Кабинет Организации и технологии розничной торговли</w:t>
            </w:r>
          </w:p>
          <w:p w:rsidR="00C61664" w:rsidRPr="002A2EA9" w:rsidRDefault="00C61664" w:rsidP="00704944">
            <w:pPr>
              <w:pStyle w:val="Bodytext1"/>
              <w:numPr>
                <w:ilvl w:val="0"/>
                <w:numId w:val="11"/>
              </w:numPr>
              <w:shd w:val="clear" w:color="auto" w:fill="auto"/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04944">
              <w:rPr>
                <w:rFonts w:ascii="Times New Roman" w:hAnsi="Times New Roman"/>
                <w:sz w:val="28"/>
                <w:szCs w:val="28"/>
                <w:lang w:val="en-US"/>
              </w:rPr>
              <w:t>DVD</w:t>
            </w:r>
          </w:p>
          <w:p w:rsidR="00C61664" w:rsidRPr="002A2EA9" w:rsidRDefault="00C61664" w:rsidP="00704944">
            <w:pPr>
              <w:pStyle w:val="Bodytext1"/>
              <w:numPr>
                <w:ilvl w:val="0"/>
                <w:numId w:val="11"/>
              </w:numPr>
              <w:shd w:val="clear" w:color="auto" w:fill="auto"/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A2EA9">
              <w:rPr>
                <w:rFonts w:ascii="Times New Roman" w:hAnsi="Times New Roman"/>
                <w:sz w:val="28"/>
                <w:szCs w:val="28"/>
              </w:rPr>
              <w:t>телевизор</w:t>
            </w:r>
          </w:p>
          <w:p w:rsidR="00C61664" w:rsidRPr="002A2EA9" w:rsidRDefault="00C61664" w:rsidP="00704944">
            <w:pPr>
              <w:pStyle w:val="Bodytext1"/>
              <w:numPr>
                <w:ilvl w:val="0"/>
                <w:numId w:val="11"/>
              </w:numPr>
              <w:shd w:val="clear" w:color="auto" w:fill="auto"/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A2EA9">
              <w:rPr>
                <w:rFonts w:ascii="Times New Roman" w:hAnsi="Times New Roman"/>
                <w:sz w:val="28"/>
                <w:szCs w:val="28"/>
              </w:rPr>
              <w:t>витрина</w:t>
            </w:r>
          </w:p>
          <w:p w:rsidR="00C61664" w:rsidRPr="002A2EA9" w:rsidRDefault="00C61664" w:rsidP="00704944">
            <w:pPr>
              <w:pStyle w:val="Bodytext1"/>
              <w:numPr>
                <w:ilvl w:val="0"/>
                <w:numId w:val="11"/>
              </w:numPr>
              <w:shd w:val="clear" w:color="auto" w:fill="auto"/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A2EA9">
              <w:rPr>
                <w:rFonts w:ascii="Times New Roman" w:hAnsi="Times New Roman"/>
                <w:sz w:val="28"/>
                <w:szCs w:val="28"/>
              </w:rPr>
              <w:t>островная горка с видами подарочной упаковки</w:t>
            </w:r>
          </w:p>
          <w:p w:rsidR="00C61664" w:rsidRPr="00704944" w:rsidRDefault="00C61664" w:rsidP="00704944">
            <w:pPr>
              <w:pStyle w:val="ListParagraph"/>
              <w:numPr>
                <w:ilvl w:val="0"/>
                <w:numId w:val="11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04944">
              <w:rPr>
                <w:rFonts w:ascii="Times New Roman" w:hAnsi="Times New Roman" w:cs="Times New Roman"/>
                <w:sz w:val="28"/>
                <w:szCs w:val="28"/>
              </w:rPr>
              <w:t>стенды: «Торговля всегда и в любое время»</w:t>
            </w:r>
          </w:p>
        </w:tc>
        <w:tc>
          <w:tcPr>
            <w:tcW w:w="4252" w:type="dxa"/>
          </w:tcPr>
          <w:p w:rsidR="00C61664" w:rsidRPr="00704944" w:rsidRDefault="00C61664" w:rsidP="0070494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A40324">
              <w:rPr>
                <w:noProof/>
                <w:sz w:val="28"/>
                <w:szCs w:val="28"/>
              </w:rPr>
              <w:pict>
                <v:shape id="Рисунок 34" o:spid="_x0000_i1038" type="#_x0000_t75" style="width:174pt;height:147.75pt;visibility:visible">
                  <v:imagedata r:id="rId21" o:title=""/>
                </v:shape>
              </w:pict>
            </w:r>
          </w:p>
        </w:tc>
      </w:tr>
      <w:tr w:rsidR="00C61664" w:rsidRPr="00704944">
        <w:tc>
          <w:tcPr>
            <w:tcW w:w="5495" w:type="dxa"/>
          </w:tcPr>
          <w:p w:rsidR="00C61664" w:rsidRPr="00704944" w:rsidRDefault="00C61664" w:rsidP="0070494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0494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Лаборатория учебный магазин</w:t>
            </w:r>
          </w:p>
          <w:p w:rsidR="00C61664" w:rsidRPr="00704944" w:rsidRDefault="00C61664" w:rsidP="00704944">
            <w:pPr>
              <w:pStyle w:val="ListParagraph"/>
              <w:numPr>
                <w:ilvl w:val="0"/>
                <w:numId w:val="27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04944">
              <w:rPr>
                <w:rFonts w:ascii="Times New Roman" w:hAnsi="Times New Roman" w:cs="Times New Roman"/>
                <w:sz w:val="28"/>
                <w:szCs w:val="28"/>
              </w:rPr>
              <w:t>кассовая  кабина</w:t>
            </w:r>
          </w:p>
          <w:p w:rsidR="00C61664" w:rsidRPr="00704944" w:rsidRDefault="00C61664" w:rsidP="00704944">
            <w:pPr>
              <w:pStyle w:val="ListParagraph"/>
              <w:numPr>
                <w:ilvl w:val="0"/>
                <w:numId w:val="27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04944">
              <w:rPr>
                <w:rFonts w:ascii="Times New Roman" w:hAnsi="Times New Roman" w:cs="Times New Roman"/>
                <w:sz w:val="28"/>
                <w:szCs w:val="28"/>
              </w:rPr>
              <w:t>прилавок</w:t>
            </w:r>
          </w:p>
          <w:p w:rsidR="00C61664" w:rsidRPr="00704944" w:rsidRDefault="00C61664" w:rsidP="00704944">
            <w:pPr>
              <w:pStyle w:val="ListParagraph"/>
              <w:numPr>
                <w:ilvl w:val="0"/>
                <w:numId w:val="27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04944">
              <w:rPr>
                <w:rFonts w:ascii="Times New Roman" w:hAnsi="Times New Roman" w:cs="Times New Roman"/>
                <w:sz w:val="28"/>
                <w:szCs w:val="28"/>
              </w:rPr>
              <w:t>витрина стеклянная</w:t>
            </w:r>
          </w:p>
          <w:p w:rsidR="00C61664" w:rsidRPr="00704944" w:rsidRDefault="00C61664" w:rsidP="00704944">
            <w:pPr>
              <w:pStyle w:val="ListParagraph"/>
              <w:numPr>
                <w:ilvl w:val="0"/>
                <w:numId w:val="27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04944">
              <w:rPr>
                <w:rFonts w:ascii="Times New Roman" w:hAnsi="Times New Roman" w:cs="Times New Roman"/>
                <w:sz w:val="28"/>
                <w:szCs w:val="28"/>
              </w:rPr>
              <w:t>кассовых аппаратов</w:t>
            </w:r>
          </w:p>
          <w:p w:rsidR="00C61664" w:rsidRPr="00704944" w:rsidRDefault="00C61664" w:rsidP="00704944">
            <w:pPr>
              <w:pStyle w:val="ListParagraph"/>
              <w:numPr>
                <w:ilvl w:val="0"/>
                <w:numId w:val="27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04944">
              <w:rPr>
                <w:rFonts w:ascii="Times New Roman" w:hAnsi="Times New Roman" w:cs="Times New Roman"/>
                <w:sz w:val="28"/>
                <w:szCs w:val="28"/>
              </w:rPr>
              <w:t>компьютер в сборе с программным обеспечением</w:t>
            </w:r>
          </w:p>
          <w:p w:rsidR="00C61664" w:rsidRPr="00704944" w:rsidRDefault="00C61664" w:rsidP="00704944">
            <w:pPr>
              <w:pStyle w:val="ListParagraph"/>
              <w:numPr>
                <w:ilvl w:val="0"/>
                <w:numId w:val="27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04944">
              <w:rPr>
                <w:rFonts w:ascii="Times New Roman" w:hAnsi="Times New Roman" w:cs="Times New Roman"/>
                <w:sz w:val="28"/>
                <w:szCs w:val="28"/>
              </w:rPr>
              <w:t>фискальный принтнер</w:t>
            </w:r>
          </w:p>
          <w:p w:rsidR="00C61664" w:rsidRPr="00704944" w:rsidRDefault="00C61664" w:rsidP="00704944">
            <w:pPr>
              <w:pStyle w:val="ListParagraph"/>
              <w:numPr>
                <w:ilvl w:val="0"/>
                <w:numId w:val="27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04944">
              <w:rPr>
                <w:rFonts w:ascii="Times New Roman" w:hAnsi="Times New Roman" w:cs="Times New Roman"/>
                <w:sz w:val="28"/>
                <w:szCs w:val="28"/>
              </w:rPr>
              <w:t>сканер штрих кодов</w:t>
            </w:r>
          </w:p>
          <w:p w:rsidR="00C61664" w:rsidRPr="00704944" w:rsidRDefault="00C61664" w:rsidP="00704944">
            <w:pPr>
              <w:pStyle w:val="ListParagraph"/>
              <w:numPr>
                <w:ilvl w:val="0"/>
                <w:numId w:val="27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04944">
              <w:rPr>
                <w:rFonts w:ascii="Times New Roman" w:hAnsi="Times New Roman" w:cs="Times New Roman"/>
                <w:sz w:val="28"/>
                <w:szCs w:val="28"/>
              </w:rPr>
              <w:t>бутафория продовольственных товаров</w:t>
            </w:r>
          </w:p>
          <w:p w:rsidR="00C61664" w:rsidRPr="00704944" w:rsidRDefault="00C61664" w:rsidP="0070494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52" w:type="dxa"/>
          </w:tcPr>
          <w:p w:rsidR="00C61664" w:rsidRPr="00704944" w:rsidRDefault="00C61664" w:rsidP="0070494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A40324">
              <w:rPr>
                <w:noProof/>
                <w:sz w:val="28"/>
                <w:szCs w:val="28"/>
              </w:rPr>
              <w:pict>
                <v:shape id="Рисунок 19" o:spid="_x0000_i1039" type="#_x0000_t75" style="width:172.5pt;height:168pt;visibility:visible">
                  <v:imagedata r:id="rId22" o:title=""/>
                </v:shape>
              </w:pict>
            </w:r>
          </w:p>
        </w:tc>
      </w:tr>
      <w:tr w:rsidR="00C61664" w:rsidRPr="00704944">
        <w:tc>
          <w:tcPr>
            <w:tcW w:w="5495" w:type="dxa"/>
          </w:tcPr>
          <w:p w:rsidR="00C61664" w:rsidRPr="00704944" w:rsidRDefault="00C61664" w:rsidP="0070494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0494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Кабинет Технологии кулинарного и кондитерского производства</w:t>
            </w:r>
          </w:p>
          <w:p w:rsidR="00C61664" w:rsidRPr="002A2EA9" w:rsidRDefault="00C61664" w:rsidP="00704944">
            <w:pPr>
              <w:pStyle w:val="Bodytext1"/>
              <w:numPr>
                <w:ilvl w:val="0"/>
                <w:numId w:val="12"/>
              </w:numPr>
              <w:shd w:val="clear" w:color="auto" w:fill="auto"/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04944">
              <w:rPr>
                <w:rFonts w:ascii="Times New Roman" w:hAnsi="Times New Roman"/>
                <w:sz w:val="28"/>
                <w:szCs w:val="28"/>
                <w:lang w:val="en-US"/>
              </w:rPr>
              <w:t>DVD</w:t>
            </w:r>
          </w:p>
          <w:p w:rsidR="00C61664" w:rsidRPr="002A2EA9" w:rsidRDefault="00C61664" w:rsidP="00704944">
            <w:pPr>
              <w:pStyle w:val="Bodytext1"/>
              <w:numPr>
                <w:ilvl w:val="0"/>
                <w:numId w:val="12"/>
              </w:numPr>
              <w:shd w:val="clear" w:color="auto" w:fill="auto"/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A2EA9">
              <w:rPr>
                <w:rFonts w:ascii="Times New Roman" w:hAnsi="Times New Roman"/>
                <w:sz w:val="28"/>
                <w:szCs w:val="28"/>
              </w:rPr>
              <w:t>компьютер</w:t>
            </w:r>
          </w:p>
          <w:p w:rsidR="00C61664" w:rsidRPr="002A2EA9" w:rsidRDefault="00C61664" w:rsidP="00704944">
            <w:pPr>
              <w:pStyle w:val="Bodytext1"/>
              <w:numPr>
                <w:ilvl w:val="0"/>
                <w:numId w:val="12"/>
              </w:numPr>
              <w:shd w:val="clear" w:color="auto" w:fill="auto"/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A2EA9">
              <w:rPr>
                <w:rFonts w:ascii="Times New Roman" w:hAnsi="Times New Roman"/>
                <w:sz w:val="28"/>
                <w:szCs w:val="28"/>
              </w:rPr>
              <w:t>витрина</w:t>
            </w:r>
          </w:p>
          <w:p w:rsidR="00C61664" w:rsidRPr="002A2EA9" w:rsidRDefault="00C61664" w:rsidP="00704944">
            <w:pPr>
              <w:pStyle w:val="Bodytext1"/>
              <w:numPr>
                <w:ilvl w:val="0"/>
                <w:numId w:val="12"/>
              </w:numPr>
              <w:shd w:val="clear" w:color="auto" w:fill="auto"/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A2EA9">
              <w:rPr>
                <w:rFonts w:ascii="Times New Roman" w:hAnsi="Times New Roman"/>
                <w:sz w:val="28"/>
                <w:szCs w:val="28"/>
              </w:rPr>
              <w:t>принтер</w:t>
            </w:r>
          </w:p>
          <w:p w:rsidR="00C61664" w:rsidRPr="00704944" w:rsidRDefault="00C61664" w:rsidP="00704944">
            <w:pPr>
              <w:pStyle w:val="ListParagraph"/>
              <w:numPr>
                <w:ilvl w:val="0"/>
                <w:numId w:val="12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04944">
              <w:rPr>
                <w:rFonts w:ascii="Times New Roman" w:hAnsi="Times New Roman" w:cs="Times New Roman"/>
                <w:sz w:val="28"/>
                <w:szCs w:val="28"/>
              </w:rPr>
              <w:t>экспозиция работ студентов</w:t>
            </w:r>
          </w:p>
        </w:tc>
        <w:tc>
          <w:tcPr>
            <w:tcW w:w="4252" w:type="dxa"/>
          </w:tcPr>
          <w:p w:rsidR="00C61664" w:rsidRPr="00704944" w:rsidRDefault="00C61664" w:rsidP="0070494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A40324">
              <w:rPr>
                <w:noProof/>
                <w:sz w:val="28"/>
                <w:szCs w:val="28"/>
              </w:rPr>
              <w:pict>
                <v:shape id="_x0000_i1040" type="#_x0000_t75" style="width:169.5pt;height:126pt;visibility:visible">
                  <v:imagedata r:id="rId23" o:title=""/>
                </v:shape>
              </w:pict>
            </w:r>
          </w:p>
        </w:tc>
      </w:tr>
      <w:tr w:rsidR="00C61664" w:rsidRPr="00704944">
        <w:tc>
          <w:tcPr>
            <w:tcW w:w="5495" w:type="dxa"/>
          </w:tcPr>
          <w:p w:rsidR="00C61664" w:rsidRPr="00704944" w:rsidRDefault="00C61664" w:rsidP="0070494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0494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Лаборатория Технического оснащения и организации рабочего места </w:t>
            </w:r>
          </w:p>
          <w:p w:rsidR="00C61664" w:rsidRPr="002A2EA9" w:rsidRDefault="00C61664" w:rsidP="00704944">
            <w:pPr>
              <w:pStyle w:val="Bodytext1"/>
              <w:numPr>
                <w:ilvl w:val="0"/>
                <w:numId w:val="13"/>
              </w:numPr>
              <w:shd w:val="clear" w:color="auto" w:fill="auto"/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A2EA9">
              <w:rPr>
                <w:rFonts w:ascii="Times New Roman" w:hAnsi="Times New Roman"/>
                <w:sz w:val="28"/>
                <w:szCs w:val="28"/>
              </w:rPr>
              <w:t>шкаф для хранения учебных наглядных образцов и учебной документации.</w:t>
            </w:r>
          </w:p>
          <w:p w:rsidR="00C61664" w:rsidRPr="00704944" w:rsidRDefault="00C61664" w:rsidP="00704944">
            <w:pPr>
              <w:pStyle w:val="ListParagraph"/>
              <w:numPr>
                <w:ilvl w:val="0"/>
                <w:numId w:val="13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04944">
              <w:rPr>
                <w:rFonts w:ascii="Times New Roman" w:hAnsi="Times New Roman" w:cs="Times New Roman"/>
                <w:sz w:val="28"/>
                <w:szCs w:val="28"/>
              </w:rPr>
              <w:t>компьютер</w:t>
            </w:r>
          </w:p>
          <w:p w:rsidR="00C61664" w:rsidRPr="00704944" w:rsidRDefault="00C61664" w:rsidP="00704944">
            <w:pPr>
              <w:pStyle w:val="ListParagraph"/>
              <w:numPr>
                <w:ilvl w:val="0"/>
                <w:numId w:val="13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04944">
              <w:rPr>
                <w:rFonts w:ascii="Times New Roman" w:hAnsi="Times New Roman" w:cs="Times New Roman"/>
                <w:sz w:val="28"/>
                <w:szCs w:val="28"/>
              </w:rPr>
              <w:t xml:space="preserve">стенды </w:t>
            </w:r>
          </w:p>
        </w:tc>
        <w:tc>
          <w:tcPr>
            <w:tcW w:w="4252" w:type="dxa"/>
          </w:tcPr>
          <w:p w:rsidR="00C61664" w:rsidRPr="00704944" w:rsidRDefault="00C61664" w:rsidP="00704944">
            <w:pPr>
              <w:spacing w:after="0" w:line="240" w:lineRule="auto"/>
              <w:jc w:val="center"/>
              <w:rPr>
                <w:noProof/>
                <w:sz w:val="28"/>
                <w:szCs w:val="28"/>
              </w:rPr>
            </w:pPr>
            <w:r w:rsidRPr="00A40324">
              <w:rPr>
                <w:noProof/>
                <w:sz w:val="28"/>
                <w:szCs w:val="28"/>
              </w:rPr>
              <w:pict>
                <v:shape id="_x0000_i1041" type="#_x0000_t75" style="width:172.5pt;height:123.75pt;visibility:visible">
                  <v:imagedata r:id="rId24" o:title=""/>
                </v:shape>
              </w:pict>
            </w:r>
          </w:p>
        </w:tc>
      </w:tr>
      <w:tr w:rsidR="00C61664" w:rsidRPr="00704944">
        <w:tc>
          <w:tcPr>
            <w:tcW w:w="5495" w:type="dxa"/>
          </w:tcPr>
          <w:p w:rsidR="00C61664" w:rsidRPr="00704944" w:rsidRDefault="00C61664" w:rsidP="0070494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0494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Лаборатория учебный Кулинарный цех</w:t>
            </w:r>
          </w:p>
          <w:p w:rsidR="00C61664" w:rsidRPr="00704944" w:rsidRDefault="00C61664" w:rsidP="00704944">
            <w:pPr>
              <w:pStyle w:val="ListParagraph"/>
              <w:numPr>
                <w:ilvl w:val="0"/>
                <w:numId w:val="7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04944">
              <w:rPr>
                <w:rFonts w:ascii="Times New Roman" w:hAnsi="Times New Roman" w:cs="Times New Roman"/>
                <w:sz w:val="28"/>
                <w:szCs w:val="28"/>
              </w:rPr>
              <w:t>духовой шкаф ДЕ-3</w:t>
            </w:r>
          </w:p>
          <w:p w:rsidR="00C61664" w:rsidRPr="00704944" w:rsidRDefault="00C61664" w:rsidP="00704944">
            <w:pPr>
              <w:pStyle w:val="ListParagraph"/>
              <w:numPr>
                <w:ilvl w:val="0"/>
                <w:numId w:val="7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04944">
              <w:rPr>
                <w:rFonts w:ascii="Times New Roman" w:hAnsi="Times New Roman" w:cs="Times New Roman"/>
                <w:sz w:val="28"/>
                <w:szCs w:val="28"/>
              </w:rPr>
              <w:t>телевизор LCD SUPRA</w:t>
            </w:r>
          </w:p>
          <w:p w:rsidR="00C61664" w:rsidRPr="00704944" w:rsidRDefault="00C61664" w:rsidP="00704944">
            <w:pPr>
              <w:pStyle w:val="ListParagraph"/>
              <w:numPr>
                <w:ilvl w:val="0"/>
                <w:numId w:val="7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04944">
              <w:rPr>
                <w:rFonts w:ascii="Times New Roman" w:hAnsi="Times New Roman" w:cs="Times New Roman"/>
                <w:sz w:val="28"/>
                <w:szCs w:val="28"/>
              </w:rPr>
              <w:t xml:space="preserve">9 электроплит </w:t>
            </w:r>
          </w:p>
          <w:p w:rsidR="00C61664" w:rsidRPr="00704944" w:rsidRDefault="00C61664" w:rsidP="00704944">
            <w:pPr>
              <w:pStyle w:val="ListParagraph"/>
              <w:numPr>
                <w:ilvl w:val="0"/>
                <w:numId w:val="7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04944">
              <w:rPr>
                <w:rFonts w:ascii="Times New Roman" w:hAnsi="Times New Roman" w:cs="Times New Roman"/>
                <w:sz w:val="28"/>
                <w:szCs w:val="28"/>
              </w:rPr>
              <w:t xml:space="preserve">холодильник </w:t>
            </w:r>
          </w:p>
          <w:p w:rsidR="00C61664" w:rsidRPr="00704944" w:rsidRDefault="00C61664" w:rsidP="00704944">
            <w:pPr>
              <w:pStyle w:val="ListParagraph"/>
              <w:numPr>
                <w:ilvl w:val="0"/>
                <w:numId w:val="7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04944">
              <w:rPr>
                <w:rFonts w:ascii="Times New Roman" w:hAnsi="Times New Roman" w:cs="Times New Roman"/>
                <w:sz w:val="28"/>
                <w:szCs w:val="28"/>
              </w:rPr>
              <w:t>печь конвекционная с подставкой</w:t>
            </w:r>
          </w:p>
          <w:p w:rsidR="00C61664" w:rsidRPr="00704944" w:rsidRDefault="00C61664" w:rsidP="00704944">
            <w:pPr>
              <w:pStyle w:val="ListParagraph"/>
              <w:numPr>
                <w:ilvl w:val="0"/>
                <w:numId w:val="7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04944">
              <w:rPr>
                <w:rFonts w:ascii="Times New Roman" w:hAnsi="Times New Roman" w:cs="Times New Roman"/>
                <w:sz w:val="28"/>
                <w:szCs w:val="28"/>
              </w:rPr>
              <w:t xml:space="preserve">15 столов производственных  </w:t>
            </w:r>
          </w:p>
          <w:p w:rsidR="00C61664" w:rsidRPr="00704944" w:rsidRDefault="00C61664" w:rsidP="00704944">
            <w:pPr>
              <w:pStyle w:val="ListParagraph"/>
              <w:numPr>
                <w:ilvl w:val="0"/>
                <w:numId w:val="7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04944">
              <w:rPr>
                <w:rFonts w:ascii="Times New Roman" w:hAnsi="Times New Roman" w:cs="Times New Roman"/>
                <w:sz w:val="28"/>
                <w:szCs w:val="28"/>
              </w:rPr>
              <w:t xml:space="preserve">весы </w:t>
            </w:r>
          </w:p>
          <w:p w:rsidR="00C61664" w:rsidRPr="00704944" w:rsidRDefault="00C61664" w:rsidP="00704944">
            <w:pPr>
              <w:pStyle w:val="ListParagraph"/>
              <w:numPr>
                <w:ilvl w:val="0"/>
                <w:numId w:val="7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04944">
              <w:rPr>
                <w:rFonts w:ascii="Times New Roman" w:hAnsi="Times New Roman" w:cs="Times New Roman"/>
                <w:sz w:val="28"/>
                <w:szCs w:val="28"/>
              </w:rPr>
              <w:t xml:space="preserve">2 шкафа для посуды </w:t>
            </w:r>
          </w:p>
          <w:p w:rsidR="00C61664" w:rsidRPr="00704944" w:rsidRDefault="00C61664" w:rsidP="00704944">
            <w:pPr>
              <w:pStyle w:val="ListParagraph"/>
              <w:numPr>
                <w:ilvl w:val="0"/>
                <w:numId w:val="7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04944">
              <w:rPr>
                <w:rFonts w:ascii="Times New Roman" w:hAnsi="Times New Roman" w:cs="Times New Roman"/>
                <w:sz w:val="28"/>
                <w:szCs w:val="28"/>
              </w:rPr>
              <w:t>кухонный инвентарь</w:t>
            </w:r>
          </w:p>
          <w:p w:rsidR="00C61664" w:rsidRPr="00704944" w:rsidRDefault="00C61664" w:rsidP="00704944">
            <w:pPr>
              <w:pStyle w:val="ListParagraph"/>
              <w:numPr>
                <w:ilvl w:val="0"/>
                <w:numId w:val="7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04944">
              <w:rPr>
                <w:rFonts w:ascii="Times New Roman" w:hAnsi="Times New Roman" w:cs="Times New Roman"/>
                <w:sz w:val="28"/>
                <w:szCs w:val="28"/>
              </w:rPr>
              <w:t>электрооборудование</w:t>
            </w:r>
          </w:p>
          <w:p w:rsidR="00C61664" w:rsidRPr="00704944" w:rsidRDefault="00C61664" w:rsidP="00704944">
            <w:pPr>
              <w:pStyle w:val="ListParagraph"/>
              <w:numPr>
                <w:ilvl w:val="0"/>
                <w:numId w:val="7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04944">
              <w:rPr>
                <w:rFonts w:ascii="Times New Roman" w:hAnsi="Times New Roman" w:cs="Times New Roman"/>
                <w:sz w:val="28"/>
                <w:szCs w:val="28"/>
              </w:rPr>
              <w:t xml:space="preserve"> водонагреватель </w:t>
            </w:r>
          </w:p>
          <w:p w:rsidR="00C61664" w:rsidRPr="00704944" w:rsidRDefault="00C61664" w:rsidP="00704944">
            <w:pPr>
              <w:pStyle w:val="ListParagraph"/>
              <w:numPr>
                <w:ilvl w:val="0"/>
                <w:numId w:val="7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04944">
              <w:rPr>
                <w:rFonts w:ascii="Times New Roman" w:hAnsi="Times New Roman" w:cs="Times New Roman"/>
                <w:sz w:val="28"/>
                <w:szCs w:val="28"/>
              </w:rPr>
              <w:t>5 котлов наплитных</w:t>
            </w:r>
          </w:p>
          <w:p w:rsidR="00C61664" w:rsidRPr="00704944" w:rsidRDefault="00C61664" w:rsidP="00704944">
            <w:pPr>
              <w:pStyle w:val="ListParagraph"/>
              <w:numPr>
                <w:ilvl w:val="0"/>
                <w:numId w:val="7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04944">
              <w:rPr>
                <w:rFonts w:ascii="Times New Roman" w:hAnsi="Times New Roman" w:cs="Times New Roman"/>
                <w:sz w:val="28"/>
                <w:szCs w:val="28"/>
              </w:rPr>
              <w:t xml:space="preserve">2 стеллажа </w:t>
            </w:r>
          </w:p>
          <w:p w:rsidR="00C61664" w:rsidRPr="00704944" w:rsidRDefault="00C61664" w:rsidP="00704944">
            <w:pPr>
              <w:pStyle w:val="ListParagraph"/>
              <w:numPr>
                <w:ilvl w:val="0"/>
                <w:numId w:val="7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04944">
              <w:rPr>
                <w:rFonts w:ascii="Times New Roman" w:hAnsi="Times New Roman" w:cs="Times New Roman"/>
                <w:sz w:val="28"/>
                <w:szCs w:val="28"/>
              </w:rPr>
              <w:t>столовая посуда</w:t>
            </w:r>
          </w:p>
          <w:p w:rsidR="00C61664" w:rsidRPr="00704944" w:rsidRDefault="00C61664" w:rsidP="00704944">
            <w:pPr>
              <w:spacing w:after="0" w:line="240" w:lineRule="auto"/>
              <w:rPr>
                <w:sz w:val="28"/>
                <w:szCs w:val="28"/>
              </w:rPr>
            </w:pPr>
          </w:p>
        </w:tc>
        <w:tc>
          <w:tcPr>
            <w:tcW w:w="4252" w:type="dxa"/>
          </w:tcPr>
          <w:p w:rsidR="00C61664" w:rsidRPr="00704944" w:rsidRDefault="00C61664" w:rsidP="00150BEC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A40324">
              <w:rPr>
                <w:noProof/>
                <w:sz w:val="28"/>
                <w:szCs w:val="28"/>
              </w:rPr>
              <w:pict>
                <v:shape id="Рисунок 3" o:spid="_x0000_i1042" type="#_x0000_t75" style="width:146.25pt;height:129pt;visibility:visible">
                  <v:imagedata r:id="rId25" o:title=""/>
                </v:shape>
              </w:pict>
            </w:r>
            <w:r w:rsidRPr="00A40324">
              <w:rPr>
                <w:noProof/>
                <w:sz w:val="28"/>
                <w:szCs w:val="28"/>
              </w:rPr>
              <w:pict>
                <v:shape id="_x0000_i1043" type="#_x0000_t75" style="width:129.75pt;height:128.25pt;rotation:90;visibility:visible">
                  <v:imagedata r:id="rId26" o:title=""/>
                </v:shape>
              </w:pict>
            </w:r>
          </w:p>
        </w:tc>
      </w:tr>
      <w:tr w:rsidR="00C61664" w:rsidRPr="00704944">
        <w:tc>
          <w:tcPr>
            <w:tcW w:w="5495" w:type="dxa"/>
          </w:tcPr>
          <w:p w:rsidR="00C61664" w:rsidRPr="00704944" w:rsidRDefault="00C61664" w:rsidP="0070494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0494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Лаборатория учебный кондитерский цех </w:t>
            </w:r>
          </w:p>
          <w:p w:rsidR="00C61664" w:rsidRPr="00704944" w:rsidRDefault="00C61664" w:rsidP="00704944">
            <w:pPr>
              <w:pStyle w:val="ListParagraph"/>
              <w:numPr>
                <w:ilvl w:val="0"/>
                <w:numId w:val="28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04944">
              <w:rPr>
                <w:rFonts w:ascii="Times New Roman" w:hAnsi="Times New Roman" w:cs="Times New Roman"/>
                <w:sz w:val="28"/>
                <w:szCs w:val="28"/>
              </w:rPr>
              <w:t>2 духовых шкафа</w:t>
            </w:r>
          </w:p>
          <w:p w:rsidR="00C61664" w:rsidRPr="00704944" w:rsidRDefault="00C61664" w:rsidP="00704944">
            <w:pPr>
              <w:pStyle w:val="ListParagraph"/>
              <w:numPr>
                <w:ilvl w:val="0"/>
                <w:numId w:val="28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04944">
              <w:rPr>
                <w:rFonts w:ascii="Times New Roman" w:hAnsi="Times New Roman" w:cs="Times New Roman"/>
                <w:sz w:val="28"/>
                <w:szCs w:val="28"/>
              </w:rPr>
              <w:t>универсальная кухонная машина с комплектом сменных механизмов</w:t>
            </w:r>
          </w:p>
          <w:p w:rsidR="00C61664" w:rsidRPr="00704944" w:rsidRDefault="00C61664" w:rsidP="00704944">
            <w:pPr>
              <w:pStyle w:val="ListParagraph"/>
              <w:numPr>
                <w:ilvl w:val="0"/>
                <w:numId w:val="28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04944">
              <w:rPr>
                <w:rFonts w:ascii="Times New Roman" w:hAnsi="Times New Roman" w:cs="Times New Roman"/>
                <w:sz w:val="28"/>
                <w:szCs w:val="28"/>
              </w:rPr>
              <w:t>3 производственных стола-зоны со шкафами</w:t>
            </w:r>
          </w:p>
          <w:p w:rsidR="00C61664" w:rsidRPr="00704944" w:rsidRDefault="00C61664" w:rsidP="00704944">
            <w:pPr>
              <w:pStyle w:val="ListParagraph"/>
              <w:numPr>
                <w:ilvl w:val="0"/>
                <w:numId w:val="28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04944">
              <w:rPr>
                <w:rFonts w:ascii="Times New Roman" w:hAnsi="Times New Roman" w:cs="Times New Roman"/>
                <w:sz w:val="28"/>
                <w:szCs w:val="28"/>
              </w:rPr>
              <w:t>2 шкафа холодильных</w:t>
            </w:r>
          </w:p>
          <w:p w:rsidR="00C61664" w:rsidRPr="00704944" w:rsidRDefault="00C61664" w:rsidP="00704944">
            <w:pPr>
              <w:pStyle w:val="ListParagraph"/>
              <w:numPr>
                <w:ilvl w:val="0"/>
                <w:numId w:val="28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04944">
              <w:rPr>
                <w:rFonts w:ascii="Times New Roman" w:hAnsi="Times New Roman" w:cs="Times New Roman"/>
                <w:sz w:val="28"/>
                <w:szCs w:val="28"/>
              </w:rPr>
              <w:t>полка для посуды</w:t>
            </w:r>
          </w:p>
          <w:p w:rsidR="00C61664" w:rsidRPr="00704944" w:rsidRDefault="00C61664" w:rsidP="00704944">
            <w:pPr>
              <w:pStyle w:val="ListParagraph"/>
              <w:numPr>
                <w:ilvl w:val="0"/>
                <w:numId w:val="28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04944">
              <w:rPr>
                <w:rFonts w:ascii="Times New Roman" w:hAnsi="Times New Roman" w:cs="Times New Roman"/>
                <w:sz w:val="28"/>
                <w:szCs w:val="28"/>
              </w:rPr>
              <w:t>3 шкафа для посуды</w:t>
            </w:r>
          </w:p>
          <w:p w:rsidR="00C61664" w:rsidRPr="00704944" w:rsidRDefault="00C61664" w:rsidP="00704944">
            <w:pPr>
              <w:pStyle w:val="ListParagraph"/>
              <w:numPr>
                <w:ilvl w:val="0"/>
                <w:numId w:val="28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04944">
              <w:rPr>
                <w:rFonts w:ascii="Times New Roman" w:hAnsi="Times New Roman" w:cs="Times New Roman"/>
                <w:sz w:val="28"/>
                <w:szCs w:val="28"/>
              </w:rPr>
              <w:t>1 водонагреватель</w:t>
            </w:r>
          </w:p>
          <w:p w:rsidR="00C61664" w:rsidRPr="00704944" w:rsidRDefault="00C61664" w:rsidP="00704944">
            <w:pPr>
              <w:pStyle w:val="ListParagraph"/>
              <w:numPr>
                <w:ilvl w:val="0"/>
                <w:numId w:val="28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04944">
              <w:rPr>
                <w:rFonts w:ascii="Times New Roman" w:hAnsi="Times New Roman" w:cs="Times New Roman"/>
                <w:sz w:val="28"/>
                <w:szCs w:val="28"/>
              </w:rPr>
              <w:t>вытяжка</w:t>
            </w:r>
          </w:p>
          <w:p w:rsidR="00C61664" w:rsidRPr="00704944" w:rsidRDefault="00C61664" w:rsidP="00704944">
            <w:pPr>
              <w:pStyle w:val="ListParagraph"/>
              <w:numPr>
                <w:ilvl w:val="0"/>
                <w:numId w:val="28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04944">
              <w:rPr>
                <w:rFonts w:ascii="Times New Roman" w:hAnsi="Times New Roman" w:cs="Times New Roman"/>
                <w:sz w:val="28"/>
                <w:szCs w:val="28"/>
              </w:rPr>
              <w:t>весы электронные</w:t>
            </w:r>
          </w:p>
          <w:p w:rsidR="00C61664" w:rsidRPr="00704944" w:rsidRDefault="00C61664" w:rsidP="00704944">
            <w:pPr>
              <w:pStyle w:val="ListParagraph"/>
              <w:numPr>
                <w:ilvl w:val="0"/>
                <w:numId w:val="28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04944">
              <w:rPr>
                <w:rFonts w:ascii="Times New Roman" w:hAnsi="Times New Roman" w:cs="Times New Roman"/>
                <w:sz w:val="28"/>
                <w:szCs w:val="28"/>
              </w:rPr>
              <w:t>коврик для раскатки силиконовый</w:t>
            </w:r>
          </w:p>
          <w:p w:rsidR="00C61664" w:rsidRPr="00704944" w:rsidRDefault="00C61664" w:rsidP="00704944">
            <w:pPr>
              <w:pStyle w:val="ListParagraph"/>
              <w:numPr>
                <w:ilvl w:val="0"/>
                <w:numId w:val="28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04944">
              <w:rPr>
                <w:rFonts w:ascii="Times New Roman" w:hAnsi="Times New Roman" w:cs="Times New Roman"/>
                <w:sz w:val="28"/>
                <w:szCs w:val="28"/>
              </w:rPr>
              <w:t>стенд для торта 30 см</w:t>
            </w:r>
          </w:p>
          <w:p w:rsidR="00C61664" w:rsidRPr="00704944" w:rsidRDefault="00C61664" w:rsidP="00704944">
            <w:pPr>
              <w:pStyle w:val="ListParagraph"/>
              <w:numPr>
                <w:ilvl w:val="0"/>
                <w:numId w:val="28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04944">
              <w:rPr>
                <w:rFonts w:ascii="Times New Roman" w:hAnsi="Times New Roman" w:cs="Times New Roman"/>
                <w:sz w:val="28"/>
                <w:szCs w:val="28"/>
              </w:rPr>
              <w:t xml:space="preserve">набор форм  для торта </w:t>
            </w:r>
          </w:p>
          <w:p w:rsidR="00C61664" w:rsidRPr="00704944" w:rsidRDefault="00C61664" w:rsidP="0070494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52" w:type="dxa"/>
          </w:tcPr>
          <w:p w:rsidR="00C61664" w:rsidRPr="00704944" w:rsidRDefault="00C61664" w:rsidP="0070494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A40324">
              <w:rPr>
                <w:noProof/>
                <w:sz w:val="28"/>
                <w:szCs w:val="28"/>
              </w:rPr>
              <w:pict>
                <v:shape id="_x0000_i1044" type="#_x0000_t75" style="width:171.75pt;height:126pt;visibility:visible">
                  <v:imagedata r:id="rId27" o:title=""/>
                </v:shape>
              </w:pict>
            </w:r>
          </w:p>
          <w:p w:rsidR="00C61664" w:rsidRPr="00704944" w:rsidRDefault="00C61664" w:rsidP="0070494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A40324">
              <w:rPr>
                <w:noProof/>
                <w:sz w:val="28"/>
                <w:szCs w:val="28"/>
              </w:rPr>
              <w:pict>
                <v:shape id="Рисунок 21" o:spid="_x0000_i1045" type="#_x0000_t75" style="width:183.75pt;height:117pt;visibility:visible">
                  <v:imagedata r:id="rId28" o:title=""/>
                </v:shape>
              </w:pict>
            </w:r>
          </w:p>
        </w:tc>
      </w:tr>
      <w:tr w:rsidR="00C61664" w:rsidRPr="00704944">
        <w:tc>
          <w:tcPr>
            <w:tcW w:w="5495" w:type="dxa"/>
          </w:tcPr>
          <w:p w:rsidR="00C61664" w:rsidRPr="00704944" w:rsidRDefault="00C61664" w:rsidP="0070494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0494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Кабинет Основы микробиологии санитарии и гигиены в пищевом производстве</w:t>
            </w:r>
          </w:p>
          <w:p w:rsidR="00C61664" w:rsidRPr="002A2EA9" w:rsidRDefault="00C61664" w:rsidP="00704944">
            <w:pPr>
              <w:pStyle w:val="Bodytext1"/>
              <w:numPr>
                <w:ilvl w:val="0"/>
                <w:numId w:val="6"/>
              </w:numPr>
              <w:shd w:val="clear" w:color="auto" w:fill="auto"/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A2EA9">
              <w:rPr>
                <w:rFonts w:ascii="Times New Roman" w:hAnsi="Times New Roman"/>
                <w:sz w:val="28"/>
                <w:szCs w:val="28"/>
              </w:rPr>
              <w:t>компьютер</w:t>
            </w:r>
          </w:p>
          <w:p w:rsidR="00C61664" w:rsidRPr="002A2EA9" w:rsidRDefault="00C61664" w:rsidP="00704944">
            <w:pPr>
              <w:pStyle w:val="Bodytext1"/>
              <w:numPr>
                <w:ilvl w:val="0"/>
                <w:numId w:val="6"/>
              </w:numPr>
              <w:shd w:val="clear" w:color="auto" w:fill="auto"/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A2EA9">
              <w:rPr>
                <w:rFonts w:ascii="Times New Roman" w:hAnsi="Times New Roman"/>
                <w:sz w:val="28"/>
                <w:szCs w:val="28"/>
              </w:rPr>
              <w:t xml:space="preserve">демонстрационный стол </w:t>
            </w:r>
          </w:p>
          <w:p w:rsidR="00C61664" w:rsidRPr="002A2EA9" w:rsidRDefault="00C61664" w:rsidP="00704944">
            <w:pPr>
              <w:pStyle w:val="Bodytext1"/>
              <w:numPr>
                <w:ilvl w:val="0"/>
                <w:numId w:val="6"/>
              </w:numPr>
              <w:shd w:val="clear" w:color="auto" w:fill="auto"/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A2EA9">
              <w:rPr>
                <w:rFonts w:ascii="Times New Roman" w:hAnsi="Times New Roman"/>
                <w:sz w:val="28"/>
                <w:szCs w:val="28"/>
              </w:rPr>
              <w:t xml:space="preserve">вытяжной шкаф </w:t>
            </w:r>
          </w:p>
          <w:p w:rsidR="00C61664" w:rsidRPr="002A2EA9" w:rsidRDefault="00C61664" w:rsidP="00704944">
            <w:pPr>
              <w:pStyle w:val="Bodytext1"/>
              <w:numPr>
                <w:ilvl w:val="0"/>
                <w:numId w:val="6"/>
              </w:numPr>
              <w:shd w:val="clear" w:color="auto" w:fill="auto"/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A2EA9">
              <w:rPr>
                <w:rFonts w:ascii="Times New Roman" w:hAnsi="Times New Roman"/>
                <w:sz w:val="28"/>
                <w:szCs w:val="28"/>
              </w:rPr>
              <w:t xml:space="preserve">принтер </w:t>
            </w:r>
          </w:p>
          <w:p w:rsidR="00C61664" w:rsidRPr="002A2EA9" w:rsidRDefault="00C61664" w:rsidP="00704944">
            <w:pPr>
              <w:pStyle w:val="Bodytext1"/>
              <w:numPr>
                <w:ilvl w:val="0"/>
                <w:numId w:val="6"/>
              </w:numPr>
              <w:shd w:val="clear" w:color="auto" w:fill="auto"/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A2EA9">
              <w:rPr>
                <w:rFonts w:ascii="Times New Roman" w:hAnsi="Times New Roman"/>
                <w:sz w:val="28"/>
                <w:szCs w:val="28"/>
              </w:rPr>
              <w:t>лабораторное оборудование</w:t>
            </w:r>
          </w:p>
          <w:p w:rsidR="00C61664" w:rsidRPr="00704944" w:rsidRDefault="00C61664" w:rsidP="00704944">
            <w:pPr>
              <w:pStyle w:val="ListParagraph"/>
              <w:numPr>
                <w:ilvl w:val="0"/>
                <w:numId w:val="5"/>
              </w:numPr>
              <w:spacing w:after="0" w:line="240" w:lineRule="auto"/>
              <w:rPr>
                <w:sz w:val="28"/>
                <w:szCs w:val="28"/>
              </w:rPr>
            </w:pPr>
            <w:r w:rsidRPr="00704944">
              <w:rPr>
                <w:rFonts w:ascii="Times New Roman" w:hAnsi="Times New Roman" w:cs="Times New Roman"/>
                <w:sz w:val="28"/>
                <w:szCs w:val="28"/>
              </w:rPr>
              <w:t>стенды: «Охрана труда»</w:t>
            </w:r>
          </w:p>
        </w:tc>
        <w:tc>
          <w:tcPr>
            <w:tcW w:w="4252" w:type="dxa"/>
          </w:tcPr>
          <w:p w:rsidR="00C61664" w:rsidRPr="00704944" w:rsidRDefault="00C61664" w:rsidP="0070494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A40324">
              <w:rPr>
                <w:noProof/>
                <w:sz w:val="28"/>
                <w:szCs w:val="28"/>
              </w:rPr>
              <w:pict>
                <v:shape id="Рисунок 20" o:spid="_x0000_i1046" type="#_x0000_t75" style="width:174pt;height:153pt;visibility:visible">
                  <v:imagedata r:id="rId29" o:title=""/>
                </v:shape>
              </w:pict>
            </w:r>
          </w:p>
        </w:tc>
      </w:tr>
      <w:tr w:rsidR="00C61664" w:rsidRPr="00704944">
        <w:tc>
          <w:tcPr>
            <w:tcW w:w="5495" w:type="dxa"/>
          </w:tcPr>
          <w:p w:rsidR="00C61664" w:rsidRPr="00704944" w:rsidRDefault="00C61664" w:rsidP="0070494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0494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Кабинет Физиология питания с основами товароведения и продовольственных товаров</w:t>
            </w:r>
          </w:p>
          <w:p w:rsidR="00C61664" w:rsidRPr="002A2EA9" w:rsidRDefault="00C61664" w:rsidP="00704944">
            <w:pPr>
              <w:pStyle w:val="Bodytext1"/>
              <w:numPr>
                <w:ilvl w:val="0"/>
                <w:numId w:val="5"/>
              </w:numPr>
              <w:shd w:val="clear" w:color="auto" w:fill="auto"/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04944">
              <w:rPr>
                <w:rFonts w:ascii="Times New Roman" w:hAnsi="Times New Roman"/>
                <w:sz w:val="28"/>
                <w:szCs w:val="28"/>
                <w:lang w:val="en-US"/>
              </w:rPr>
              <w:t>DVD</w:t>
            </w:r>
          </w:p>
          <w:p w:rsidR="00C61664" w:rsidRPr="002A2EA9" w:rsidRDefault="00C61664" w:rsidP="00704944">
            <w:pPr>
              <w:pStyle w:val="Bodytext1"/>
              <w:numPr>
                <w:ilvl w:val="0"/>
                <w:numId w:val="5"/>
              </w:numPr>
              <w:shd w:val="clear" w:color="auto" w:fill="auto"/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A2EA9">
              <w:rPr>
                <w:rFonts w:ascii="Times New Roman" w:hAnsi="Times New Roman"/>
                <w:sz w:val="28"/>
                <w:szCs w:val="28"/>
              </w:rPr>
              <w:t>телевизор</w:t>
            </w:r>
          </w:p>
          <w:p w:rsidR="00C61664" w:rsidRPr="002A2EA9" w:rsidRDefault="00C61664" w:rsidP="00704944">
            <w:pPr>
              <w:pStyle w:val="Bodytext1"/>
              <w:numPr>
                <w:ilvl w:val="0"/>
                <w:numId w:val="5"/>
              </w:numPr>
              <w:shd w:val="clear" w:color="auto" w:fill="auto"/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A2EA9">
              <w:rPr>
                <w:rFonts w:ascii="Times New Roman" w:hAnsi="Times New Roman"/>
                <w:sz w:val="28"/>
                <w:szCs w:val="28"/>
              </w:rPr>
              <w:t>витрина</w:t>
            </w:r>
          </w:p>
          <w:p w:rsidR="00C61664" w:rsidRPr="002A2EA9" w:rsidRDefault="00C61664" w:rsidP="00704944">
            <w:pPr>
              <w:pStyle w:val="Bodytext1"/>
              <w:numPr>
                <w:ilvl w:val="0"/>
                <w:numId w:val="5"/>
              </w:numPr>
              <w:shd w:val="clear" w:color="auto" w:fill="auto"/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A2EA9">
              <w:rPr>
                <w:rFonts w:ascii="Times New Roman" w:hAnsi="Times New Roman"/>
                <w:sz w:val="28"/>
                <w:szCs w:val="28"/>
              </w:rPr>
              <w:t>островная горка с видами подарочной упаковки</w:t>
            </w:r>
          </w:p>
          <w:p w:rsidR="00C61664" w:rsidRPr="00704944" w:rsidRDefault="00C61664" w:rsidP="00704944">
            <w:pPr>
              <w:pStyle w:val="ListParagraph"/>
              <w:numPr>
                <w:ilvl w:val="0"/>
                <w:numId w:val="5"/>
              </w:numPr>
              <w:spacing w:after="0" w:line="240" w:lineRule="auto"/>
              <w:rPr>
                <w:sz w:val="28"/>
                <w:szCs w:val="28"/>
              </w:rPr>
            </w:pPr>
            <w:r w:rsidRPr="00704944">
              <w:rPr>
                <w:rFonts w:ascii="Times New Roman" w:hAnsi="Times New Roman" w:cs="Times New Roman"/>
                <w:sz w:val="28"/>
                <w:szCs w:val="28"/>
              </w:rPr>
              <w:t>стенды: «Торговля всегда и в любое время»</w:t>
            </w:r>
          </w:p>
        </w:tc>
        <w:tc>
          <w:tcPr>
            <w:tcW w:w="4252" w:type="dxa"/>
          </w:tcPr>
          <w:p w:rsidR="00C61664" w:rsidRPr="00704944" w:rsidRDefault="00C61664" w:rsidP="00704944">
            <w:pPr>
              <w:spacing w:after="0" w:line="240" w:lineRule="auto"/>
              <w:rPr>
                <w:sz w:val="28"/>
                <w:szCs w:val="28"/>
              </w:rPr>
            </w:pPr>
            <w:r w:rsidRPr="00A40324">
              <w:rPr>
                <w:noProof/>
                <w:sz w:val="28"/>
                <w:szCs w:val="28"/>
              </w:rPr>
              <w:pict>
                <v:shape id="Рисунок 33" o:spid="_x0000_i1047" type="#_x0000_t75" style="width:192pt;height:177.75pt;visibility:visible">
                  <v:imagedata r:id="rId30" o:title=""/>
                </v:shape>
              </w:pict>
            </w:r>
          </w:p>
        </w:tc>
      </w:tr>
      <w:tr w:rsidR="00C61664" w:rsidRPr="00704944">
        <w:tc>
          <w:tcPr>
            <w:tcW w:w="5495" w:type="dxa"/>
          </w:tcPr>
          <w:p w:rsidR="00C61664" w:rsidRPr="00704944" w:rsidRDefault="00C61664" w:rsidP="0070494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04944">
              <w:rPr>
                <w:rFonts w:ascii="Times New Roman" w:hAnsi="Times New Roman" w:cs="Times New Roman"/>
                <w:sz w:val="28"/>
                <w:szCs w:val="28"/>
              </w:rPr>
              <w:t xml:space="preserve">3 Парикмахерские-мастерские </w:t>
            </w:r>
          </w:p>
          <w:p w:rsidR="00C61664" w:rsidRPr="00704944" w:rsidRDefault="00C61664" w:rsidP="00704944">
            <w:pPr>
              <w:pStyle w:val="ListParagraph"/>
              <w:numPr>
                <w:ilvl w:val="0"/>
                <w:numId w:val="16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04944">
              <w:rPr>
                <w:rFonts w:ascii="Times New Roman" w:hAnsi="Times New Roman" w:cs="Times New Roman"/>
                <w:sz w:val="28"/>
                <w:szCs w:val="28"/>
              </w:rPr>
              <w:t xml:space="preserve">рабочие (парикмахерские)  столы                                                    </w:t>
            </w:r>
          </w:p>
          <w:p w:rsidR="00C61664" w:rsidRPr="00704944" w:rsidRDefault="00C61664" w:rsidP="00704944">
            <w:pPr>
              <w:pStyle w:val="ListParagraph"/>
              <w:numPr>
                <w:ilvl w:val="0"/>
                <w:numId w:val="16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04944">
              <w:rPr>
                <w:rFonts w:ascii="Times New Roman" w:hAnsi="Times New Roman" w:cs="Times New Roman"/>
                <w:sz w:val="28"/>
                <w:szCs w:val="28"/>
              </w:rPr>
              <w:t xml:space="preserve">2 телевизора                               </w:t>
            </w:r>
          </w:p>
          <w:p w:rsidR="00C61664" w:rsidRPr="00704944" w:rsidRDefault="00C61664" w:rsidP="00704944">
            <w:pPr>
              <w:pStyle w:val="ListParagraph"/>
              <w:numPr>
                <w:ilvl w:val="0"/>
                <w:numId w:val="16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04944">
              <w:rPr>
                <w:rFonts w:ascii="Times New Roman" w:hAnsi="Times New Roman" w:cs="Times New Roman"/>
                <w:sz w:val="28"/>
                <w:szCs w:val="28"/>
              </w:rPr>
              <w:t xml:space="preserve">2 видеоплеера                             </w:t>
            </w:r>
          </w:p>
          <w:p w:rsidR="00C61664" w:rsidRPr="00704944" w:rsidRDefault="00C61664" w:rsidP="00704944">
            <w:pPr>
              <w:pStyle w:val="ListParagraph"/>
              <w:numPr>
                <w:ilvl w:val="0"/>
                <w:numId w:val="16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04944">
              <w:rPr>
                <w:rFonts w:ascii="Times New Roman" w:hAnsi="Times New Roman" w:cs="Times New Roman"/>
                <w:sz w:val="28"/>
                <w:szCs w:val="28"/>
              </w:rPr>
              <w:t xml:space="preserve">4 сушуара                  </w:t>
            </w:r>
          </w:p>
          <w:p w:rsidR="00C61664" w:rsidRPr="00704944" w:rsidRDefault="00C61664" w:rsidP="00704944">
            <w:pPr>
              <w:pStyle w:val="ListParagraph"/>
              <w:numPr>
                <w:ilvl w:val="0"/>
                <w:numId w:val="16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04944">
              <w:rPr>
                <w:rFonts w:ascii="Times New Roman" w:hAnsi="Times New Roman" w:cs="Times New Roman"/>
                <w:sz w:val="28"/>
                <w:szCs w:val="28"/>
              </w:rPr>
              <w:t xml:space="preserve">2 бойлера                    </w:t>
            </w:r>
          </w:p>
          <w:p w:rsidR="00C61664" w:rsidRPr="00704944" w:rsidRDefault="00C61664" w:rsidP="00704944">
            <w:pPr>
              <w:pStyle w:val="ListParagraph"/>
              <w:numPr>
                <w:ilvl w:val="0"/>
                <w:numId w:val="16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04944">
              <w:rPr>
                <w:rFonts w:ascii="Times New Roman" w:hAnsi="Times New Roman" w:cs="Times New Roman"/>
                <w:sz w:val="28"/>
                <w:szCs w:val="28"/>
              </w:rPr>
              <w:t xml:space="preserve"> мойка                    </w:t>
            </w:r>
          </w:p>
          <w:p w:rsidR="00C61664" w:rsidRPr="00704944" w:rsidRDefault="00C61664" w:rsidP="00704944">
            <w:pPr>
              <w:pStyle w:val="ListParagraph"/>
              <w:numPr>
                <w:ilvl w:val="0"/>
                <w:numId w:val="16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04944">
              <w:rPr>
                <w:rFonts w:ascii="Times New Roman" w:hAnsi="Times New Roman" w:cs="Times New Roman"/>
                <w:sz w:val="28"/>
                <w:szCs w:val="28"/>
              </w:rPr>
              <w:t>тележки для инструментов</w:t>
            </w:r>
          </w:p>
          <w:p w:rsidR="00C61664" w:rsidRPr="00704944" w:rsidRDefault="00C61664" w:rsidP="00704944">
            <w:pPr>
              <w:pStyle w:val="ListParagraph"/>
              <w:numPr>
                <w:ilvl w:val="0"/>
                <w:numId w:val="16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04944">
              <w:rPr>
                <w:rFonts w:ascii="Times New Roman" w:hAnsi="Times New Roman" w:cs="Times New Roman"/>
                <w:sz w:val="28"/>
                <w:szCs w:val="28"/>
              </w:rPr>
              <w:t>14 электрофенов</w:t>
            </w:r>
          </w:p>
          <w:p w:rsidR="00C61664" w:rsidRPr="00704944" w:rsidRDefault="00C61664" w:rsidP="00704944">
            <w:pPr>
              <w:pStyle w:val="ListParagraph"/>
              <w:numPr>
                <w:ilvl w:val="0"/>
                <w:numId w:val="16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04944">
              <w:rPr>
                <w:rFonts w:ascii="Times New Roman" w:hAnsi="Times New Roman" w:cs="Times New Roman"/>
                <w:sz w:val="28"/>
                <w:szCs w:val="28"/>
              </w:rPr>
              <w:t>14 наборов расчёсок</w:t>
            </w:r>
          </w:p>
          <w:p w:rsidR="00C61664" w:rsidRPr="00704944" w:rsidRDefault="00C61664" w:rsidP="00704944">
            <w:pPr>
              <w:pStyle w:val="ListParagraph"/>
              <w:numPr>
                <w:ilvl w:val="0"/>
                <w:numId w:val="16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04944">
              <w:rPr>
                <w:rFonts w:ascii="Times New Roman" w:hAnsi="Times New Roman" w:cs="Times New Roman"/>
                <w:sz w:val="28"/>
                <w:szCs w:val="28"/>
              </w:rPr>
              <w:t>14 ножниц прямых</w:t>
            </w:r>
          </w:p>
          <w:p w:rsidR="00C61664" w:rsidRPr="00704944" w:rsidRDefault="00C61664" w:rsidP="00704944">
            <w:pPr>
              <w:pStyle w:val="ListParagraph"/>
              <w:numPr>
                <w:ilvl w:val="0"/>
                <w:numId w:val="16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04944">
              <w:rPr>
                <w:rFonts w:ascii="Times New Roman" w:hAnsi="Times New Roman" w:cs="Times New Roman"/>
                <w:sz w:val="28"/>
                <w:szCs w:val="28"/>
              </w:rPr>
              <w:t>14 электромашинок</w:t>
            </w:r>
          </w:p>
          <w:p w:rsidR="00C61664" w:rsidRPr="00704944" w:rsidRDefault="00C61664" w:rsidP="00704944">
            <w:pPr>
              <w:pStyle w:val="ListParagraph"/>
              <w:numPr>
                <w:ilvl w:val="0"/>
                <w:numId w:val="16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04944">
              <w:rPr>
                <w:rFonts w:ascii="Times New Roman" w:hAnsi="Times New Roman" w:cs="Times New Roman"/>
                <w:sz w:val="28"/>
                <w:szCs w:val="28"/>
              </w:rPr>
              <w:t>14  пульверизаторов</w:t>
            </w:r>
          </w:p>
          <w:p w:rsidR="00C61664" w:rsidRPr="00704944" w:rsidRDefault="00C61664" w:rsidP="00704944">
            <w:pPr>
              <w:pStyle w:val="ListParagraph"/>
              <w:numPr>
                <w:ilvl w:val="0"/>
                <w:numId w:val="16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04944">
              <w:rPr>
                <w:rFonts w:ascii="Times New Roman" w:hAnsi="Times New Roman" w:cs="Times New Roman"/>
                <w:sz w:val="28"/>
                <w:szCs w:val="28"/>
              </w:rPr>
              <w:t>1 стерилизатор  для  инструмента</w:t>
            </w:r>
          </w:p>
        </w:tc>
        <w:tc>
          <w:tcPr>
            <w:tcW w:w="4252" w:type="dxa"/>
          </w:tcPr>
          <w:p w:rsidR="00C61664" w:rsidRPr="00704944" w:rsidRDefault="00C61664" w:rsidP="00704944">
            <w:pPr>
              <w:spacing w:after="0" w:line="240" w:lineRule="auto"/>
              <w:rPr>
                <w:sz w:val="28"/>
                <w:szCs w:val="28"/>
              </w:rPr>
            </w:pPr>
            <w:r w:rsidRPr="00A40324">
              <w:rPr>
                <w:noProof/>
                <w:sz w:val="28"/>
                <w:szCs w:val="28"/>
              </w:rPr>
              <w:pict>
                <v:shape id="Рисунок 9" o:spid="_x0000_i1048" type="#_x0000_t75" style="width:328.5pt;height:243.75pt;visibility:visible">
                  <v:imagedata r:id="rId31" o:title=""/>
                </v:shape>
              </w:pict>
            </w:r>
          </w:p>
        </w:tc>
      </w:tr>
      <w:tr w:rsidR="00C61664" w:rsidRPr="00704944">
        <w:tc>
          <w:tcPr>
            <w:tcW w:w="5495" w:type="dxa"/>
          </w:tcPr>
          <w:p w:rsidR="00C61664" w:rsidRPr="002A2EA9" w:rsidRDefault="00C61664" w:rsidP="00704944">
            <w:pPr>
              <w:pStyle w:val="Bodytext1"/>
              <w:shd w:val="clear" w:color="auto" w:fill="auto"/>
              <w:spacing w:line="24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2A2EA9">
              <w:rPr>
                <w:rFonts w:ascii="Times New Roman" w:hAnsi="Times New Roman"/>
                <w:b/>
                <w:bCs/>
                <w:sz w:val="28"/>
                <w:szCs w:val="28"/>
              </w:rPr>
              <w:t>Кабинет Медикобиологических-дисциплин</w:t>
            </w:r>
          </w:p>
          <w:p w:rsidR="00C61664" w:rsidRPr="002A2EA9" w:rsidRDefault="00C61664" w:rsidP="00A96222">
            <w:pPr>
              <w:pStyle w:val="Bodytext1"/>
              <w:numPr>
                <w:ilvl w:val="0"/>
                <w:numId w:val="46"/>
              </w:numPr>
              <w:shd w:val="clear" w:color="auto" w:fill="auto"/>
              <w:spacing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2A2EA9">
              <w:rPr>
                <w:rFonts w:ascii="Times New Roman" w:hAnsi="Times New Roman"/>
                <w:bCs/>
                <w:sz w:val="28"/>
                <w:szCs w:val="28"/>
              </w:rPr>
              <w:t>компьютер</w:t>
            </w:r>
          </w:p>
          <w:p w:rsidR="00C61664" w:rsidRPr="002A2EA9" w:rsidRDefault="00C61664" w:rsidP="00A96222">
            <w:pPr>
              <w:pStyle w:val="Bodytext1"/>
              <w:numPr>
                <w:ilvl w:val="0"/>
                <w:numId w:val="46"/>
              </w:numPr>
              <w:shd w:val="clear" w:color="auto" w:fill="auto"/>
              <w:spacing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2A2EA9">
              <w:rPr>
                <w:rFonts w:ascii="Times New Roman" w:hAnsi="Times New Roman"/>
                <w:bCs/>
                <w:sz w:val="28"/>
                <w:szCs w:val="28"/>
              </w:rPr>
              <w:t>стенды</w:t>
            </w:r>
          </w:p>
          <w:p w:rsidR="00C61664" w:rsidRPr="002A2EA9" w:rsidRDefault="00C61664" w:rsidP="00A96222">
            <w:pPr>
              <w:pStyle w:val="Bodytext1"/>
              <w:numPr>
                <w:ilvl w:val="0"/>
                <w:numId w:val="46"/>
              </w:numPr>
              <w:shd w:val="clear" w:color="auto" w:fill="auto"/>
              <w:spacing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2A2EA9">
              <w:rPr>
                <w:rFonts w:ascii="Times New Roman" w:hAnsi="Times New Roman"/>
                <w:bCs/>
                <w:sz w:val="28"/>
                <w:szCs w:val="28"/>
              </w:rPr>
              <w:t>аквариум</w:t>
            </w:r>
          </w:p>
          <w:p w:rsidR="00C61664" w:rsidRPr="002A2EA9" w:rsidRDefault="00C61664" w:rsidP="00A96222">
            <w:pPr>
              <w:pStyle w:val="Bodytext1"/>
              <w:shd w:val="clear" w:color="auto" w:fill="auto"/>
              <w:spacing w:line="240" w:lineRule="auto"/>
              <w:ind w:left="720"/>
              <w:rPr>
                <w:rFonts w:ascii="Times New Roman" w:hAnsi="Times New Roman"/>
                <w:bCs/>
                <w:sz w:val="28"/>
                <w:szCs w:val="28"/>
              </w:rPr>
            </w:pPr>
          </w:p>
          <w:p w:rsidR="00C61664" w:rsidRPr="00704944" w:rsidRDefault="00C61664" w:rsidP="00704944">
            <w:pPr>
              <w:pStyle w:val="ListParagraph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52" w:type="dxa"/>
          </w:tcPr>
          <w:p w:rsidR="00C61664" w:rsidRPr="00704944" w:rsidRDefault="00C61664" w:rsidP="00704944">
            <w:pPr>
              <w:spacing w:after="0" w:line="240" w:lineRule="auto"/>
              <w:rPr>
                <w:sz w:val="28"/>
                <w:szCs w:val="28"/>
              </w:rPr>
            </w:pPr>
            <w:r w:rsidRPr="00A40324">
              <w:rPr>
                <w:noProof/>
                <w:sz w:val="28"/>
                <w:szCs w:val="28"/>
              </w:rPr>
              <w:pict>
                <v:shape id="_x0000_i1049" type="#_x0000_t75" style="width:195.75pt;height:129.75pt;visibility:visible">
                  <v:imagedata r:id="rId32" o:title="" croptop="10828f" cropbottom="5894f" cropleft="12581f"/>
                </v:shape>
              </w:pict>
            </w:r>
          </w:p>
        </w:tc>
      </w:tr>
      <w:tr w:rsidR="00C61664" w:rsidRPr="00704944">
        <w:tc>
          <w:tcPr>
            <w:tcW w:w="5495" w:type="dxa"/>
          </w:tcPr>
          <w:p w:rsidR="00C61664" w:rsidRPr="002A2EA9" w:rsidRDefault="00C61664" w:rsidP="00704944">
            <w:pPr>
              <w:pStyle w:val="Bodytext1"/>
              <w:shd w:val="clear" w:color="auto" w:fill="auto"/>
              <w:spacing w:line="24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2A2EA9">
              <w:rPr>
                <w:rFonts w:ascii="Times New Roman" w:hAnsi="Times New Roman"/>
                <w:b/>
                <w:bCs/>
                <w:sz w:val="28"/>
                <w:szCs w:val="28"/>
              </w:rPr>
              <w:t>Кабинет Основы технологии отделочных строительных работ</w:t>
            </w:r>
          </w:p>
          <w:p w:rsidR="00C61664" w:rsidRPr="002A2EA9" w:rsidRDefault="00C61664" w:rsidP="00704944">
            <w:pPr>
              <w:pStyle w:val="Bodytext1"/>
              <w:numPr>
                <w:ilvl w:val="0"/>
                <w:numId w:val="22"/>
              </w:numPr>
              <w:shd w:val="clear" w:color="auto" w:fill="auto"/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04944">
              <w:rPr>
                <w:rFonts w:ascii="Times New Roman" w:hAnsi="Times New Roman"/>
                <w:sz w:val="28"/>
                <w:szCs w:val="28"/>
                <w:lang w:val="en-US"/>
              </w:rPr>
              <w:t>DVD</w:t>
            </w:r>
          </w:p>
          <w:p w:rsidR="00C61664" w:rsidRPr="002A2EA9" w:rsidRDefault="00C61664" w:rsidP="00704944">
            <w:pPr>
              <w:pStyle w:val="Bodytext1"/>
              <w:numPr>
                <w:ilvl w:val="0"/>
                <w:numId w:val="22"/>
              </w:numPr>
              <w:shd w:val="clear" w:color="auto" w:fill="auto"/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A2EA9">
              <w:rPr>
                <w:rFonts w:ascii="Times New Roman" w:hAnsi="Times New Roman"/>
                <w:sz w:val="28"/>
                <w:szCs w:val="28"/>
              </w:rPr>
              <w:t>телевизор</w:t>
            </w:r>
          </w:p>
          <w:p w:rsidR="00C61664" w:rsidRPr="00704944" w:rsidRDefault="00C61664" w:rsidP="00704944">
            <w:pPr>
              <w:pStyle w:val="ListParagraph"/>
              <w:numPr>
                <w:ilvl w:val="0"/>
                <w:numId w:val="22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04944">
              <w:rPr>
                <w:rFonts w:ascii="Times New Roman" w:hAnsi="Times New Roman" w:cs="Times New Roman"/>
                <w:sz w:val="28"/>
                <w:szCs w:val="28"/>
              </w:rPr>
              <w:t>стенды: «Комплексные системы КНАУФ» «Маляр», «Штукатур», «Облицовщик-плиточник»</w:t>
            </w:r>
          </w:p>
          <w:p w:rsidR="00C61664" w:rsidRPr="00704944" w:rsidRDefault="00C61664" w:rsidP="0070494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52" w:type="dxa"/>
          </w:tcPr>
          <w:p w:rsidR="00C61664" w:rsidRPr="00704944" w:rsidRDefault="00C61664" w:rsidP="0070494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A40324">
              <w:rPr>
                <w:noProof/>
                <w:sz w:val="28"/>
                <w:szCs w:val="28"/>
              </w:rPr>
              <w:pict>
                <v:shape id="_x0000_i1050" type="#_x0000_t75" alt="Изображение 014" style="width:171.75pt;height:126.75pt;visibility:visible">
                  <v:imagedata r:id="rId33" o:title=""/>
                </v:shape>
              </w:pict>
            </w:r>
          </w:p>
          <w:p w:rsidR="00C61664" w:rsidRPr="00704944" w:rsidRDefault="00C61664" w:rsidP="00704944">
            <w:pPr>
              <w:spacing w:after="0" w:line="240" w:lineRule="auto"/>
              <w:jc w:val="center"/>
              <w:rPr>
                <w:sz w:val="28"/>
                <w:szCs w:val="28"/>
              </w:rPr>
            </w:pPr>
          </w:p>
        </w:tc>
      </w:tr>
      <w:tr w:rsidR="00C61664" w:rsidRPr="00704944">
        <w:tc>
          <w:tcPr>
            <w:tcW w:w="5495" w:type="dxa"/>
          </w:tcPr>
          <w:p w:rsidR="00C61664" w:rsidRPr="00704944" w:rsidRDefault="00C61664" w:rsidP="0070494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0494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Мастерская для подготовки штукатура</w:t>
            </w:r>
          </w:p>
          <w:p w:rsidR="00C61664" w:rsidRPr="00704944" w:rsidRDefault="00C61664" w:rsidP="00704944">
            <w:pPr>
              <w:pStyle w:val="ListParagraph"/>
              <w:numPr>
                <w:ilvl w:val="0"/>
                <w:numId w:val="19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04944">
              <w:rPr>
                <w:rFonts w:ascii="Times New Roman" w:hAnsi="Times New Roman" w:cs="Times New Roman"/>
                <w:sz w:val="28"/>
                <w:szCs w:val="28"/>
              </w:rPr>
              <w:t>штукатурные  ящики</w:t>
            </w:r>
          </w:p>
          <w:p w:rsidR="00C61664" w:rsidRPr="00704944" w:rsidRDefault="00C61664" w:rsidP="00704944">
            <w:pPr>
              <w:pStyle w:val="ListParagraph"/>
              <w:numPr>
                <w:ilvl w:val="0"/>
                <w:numId w:val="19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04944">
              <w:rPr>
                <w:rFonts w:ascii="Times New Roman" w:hAnsi="Times New Roman" w:cs="Times New Roman"/>
                <w:sz w:val="28"/>
                <w:szCs w:val="28"/>
              </w:rPr>
              <w:t>штукатурные кабины</w:t>
            </w:r>
          </w:p>
          <w:p w:rsidR="00C61664" w:rsidRPr="00704944" w:rsidRDefault="00C61664" w:rsidP="00704944">
            <w:pPr>
              <w:pStyle w:val="ListParagraph"/>
              <w:numPr>
                <w:ilvl w:val="0"/>
                <w:numId w:val="19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04944">
              <w:rPr>
                <w:rFonts w:ascii="Times New Roman" w:hAnsi="Times New Roman" w:cs="Times New Roman"/>
                <w:sz w:val="28"/>
                <w:szCs w:val="28"/>
              </w:rPr>
              <w:t>растворомешалка</w:t>
            </w:r>
          </w:p>
          <w:p w:rsidR="00C61664" w:rsidRPr="00704944" w:rsidRDefault="00C61664" w:rsidP="00704944">
            <w:pPr>
              <w:pStyle w:val="ListParagraph"/>
              <w:numPr>
                <w:ilvl w:val="0"/>
                <w:numId w:val="19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04944">
              <w:rPr>
                <w:rFonts w:ascii="Times New Roman" w:hAnsi="Times New Roman" w:cs="Times New Roman"/>
                <w:sz w:val="28"/>
                <w:szCs w:val="28"/>
              </w:rPr>
              <w:t>машина для приготовления раствора</w:t>
            </w:r>
          </w:p>
          <w:p w:rsidR="00C61664" w:rsidRPr="00704944" w:rsidRDefault="00C61664" w:rsidP="00704944">
            <w:pPr>
              <w:pStyle w:val="ListParagraph"/>
              <w:numPr>
                <w:ilvl w:val="0"/>
                <w:numId w:val="19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04944">
              <w:rPr>
                <w:rFonts w:ascii="Times New Roman" w:hAnsi="Times New Roman" w:cs="Times New Roman"/>
                <w:sz w:val="28"/>
                <w:szCs w:val="28"/>
              </w:rPr>
              <w:t>бетономешалка</w:t>
            </w:r>
          </w:p>
        </w:tc>
        <w:tc>
          <w:tcPr>
            <w:tcW w:w="4252" w:type="dxa"/>
          </w:tcPr>
          <w:p w:rsidR="00C61664" w:rsidRPr="00704944" w:rsidRDefault="00C61664" w:rsidP="00704944">
            <w:pPr>
              <w:spacing w:after="0" w:line="240" w:lineRule="auto"/>
              <w:rPr>
                <w:sz w:val="28"/>
                <w:szCs w:val="28"/>
              </w:rPr>
            </w:pPr>
            <w:r w:rsidRPr="00A40324">
              <w:rPr>
                <w:noProof/>
                <w:sz w:val="28"/>
                <w:szCs w:val="28"/>
              </w:rPr>
              <w:pict>
                <v:shape id="_x0000_i1051" type="#_x0000_t75" style="width:346.5pt;height:123pt;visibility:visible">
                  <v:imagedata r:id="rId34" o:title="" croptop="9621f" cropbottom="28536f"/>
                </v:shape>
              </w:pict>
            </w:r>
          </w:p>
        </w:tc>
      </w:tr>
      <w:tr w:rsidR="00C61664" w:rsidRPr="00704944">
        <w:tc>
          <w:tcPr>
            <w:tcW w:w="5495" w:type="dxa"/>
          </w:tcPr>
          <w:p w:rsidR="00C61664" w:rsidRPr="00704944" w:rsidRDefault="00C61664" w:rsidP="0070494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0494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Мастерская для подготовки облицовщика-плиточника</w:t>
            </w:r>
          </w:p>
          <w:p w:rsidR="00C61664" w:rsidRPr="00704944" w:rsidRDefault="00C61664" w:rsidP="00704944">
            <w:pPr>
              <w:pStyle w:val="ListParagraph"/>
              <w:numPr>
                <w:ilvl w:val="0"/>
                <w:numId w:val="20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04944">
              <w:rPr>
                <w:rFonts w:ascii="Times New Roman" w:hAnsi="Times New Roman" w:cs="Times New Roman"/>
                <w:sz w:val="28"/>
                <w:szCs w:val="28"/>
              </w:rPr>
              <w:t>кабины для выполнения облицовочных работ</w:t>
            </w:r>
          </w:p>
          <w:p w:rsidR="00C61664" w:rsidRPr="00704944" w:rsidRDefault="00C61664" w:rsidP="00704944">
            <w:pPr>
              <w:pStyle w:val="ListParagraph"/>
              <w:numPr>
                <w:ilvl w:val="0"/>
                <w:numId w:val="20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04944">
              <w:rPr>
                <w:rFonts w:ascii="Times New Roman" w:hAnsi="Times New Roman" w:cs="Times New Roman"/>
                <w:sz w:val="28"/>
                <w:szCs w:val="28"/>
              </w:rPr>
              <w:t>плиткорез</w:t>
            </w:r>
          </w:p>
          <w:p w:rsidR="00C61664" w:rsidRPr="00704944" w:rsidRDefault="00C61664" w:rsidP="00704944">
            <w:pPr>
              <w:pStyle w:val="ListParagraph"/>
              <w:numPr>
                <w:ilvl w:val="0"/>
                <w:numId w:val="20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04944">
              <w:rPr>
                <w:rFonts w:ascii="Times New Roman" w:hAnsi="Times New Roman" w:cs="Times New Roman"/>
                <w:sz w:val="28"/>
                <w:szCs w:val="28"/>
              </w:rPr>
              <w:t>машина для приготовления раствора</w:t>
            </w:r>
          </w:p>
        </w:tc>
        <w:tc>
          <w:tcPr>
            <w:tcW w:w="4252" w:type="dxa"/>
          </w:tcPr>
          <w:p w:rsidR="00C61664" w:rsidRPr="00704944" w:rsidRDefault="00C61664" w:rsidP="00704944">
            <w:pPr>
              <w:spacing w:after="0" w:line="240" w:lineRule="auto"/>
              <w:rPr>
                <w:sz w:val="28"/>
                <w:szCs w:val="28"/>
              </w:rPr>
            </w:pPr>
            <w:r w:rsidRPr="00A40324">
              <w:rPr>
                <w:noProof/>
                <w:sz w:val="28"/>
                <w:szCs w:val="28"/>
              </w:rPr>
              <w:pict>
                <v:shape id="_x0000_i1052" type="#_x0000_t75" style="width:204.75pt;height:183pt;visibility:visible">
                  <v:imagedata r:id="rId35" o:title="" croptop="1913f" cropleft="3097f" cropright="3097f"/>
                </v:shape>
              </w:pict>
            </w:r>
          </w:p>
        </w:tc>
      </w:tr>
      <w:tr w:rsidR="00C61664" w:rsidRPr="00704944">
        <w:tc>
          <w:tcPr>
            <w:tcW w:w="5495" w:type="dxa"/>
          </w:tcPr>
          <w:p w:rsidR="00C61664" w:rsidRPr="00704944" w:rsidRDefault="00C61664" w:rsidP="0070494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0494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Мастерская для подготовки маляра</w:t>
            </w:r>
          </w:p>
          <w:p w:rsidR="00C61664" w:rsidRPr="00704944" w:rsidRDefault="00C61664" w:rsidP="00704944">
            <w:pPr>
              <w:pStyle w:val="ListParagraph"/>
              <w:numPr>
                <w:ilvl w:val="0"/>
                <w:numId w:val="21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04944">
              <w:rPr>
                <w:rFonts w:ascii="Times New Roman" w:hAnsi="Times New Roman" w:cs="Times New Roman"/>
                <w:sz w:val="28"/>
                <w:szCs w:val="28"/>
              </w:rPr>
              <w:t>кабины для выполнения малярных работ</w:t>
            </w:r>
          </w:p>
          <w:p w:rsidR="00C61664" w:rsidRPr="00704944" w:rsidRDefault="00C61664" w:rsidP="00704944">
            <w:pPr>
              <w:pStyle w:val="ListParagraph"/>
              <w:numPr>
                <w:ilvl w:val="0"/>
                <w:numId w:val="21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04944">
              <w:rPr>
                <w:rFonts w:ascii="Times New Roman" w:hAnsi="Times New Roman" w:cs="Times New Roman"/>
                <w:sz w:val="28"/>
                <w:szCs w:val="28"/>
              </w:rPr>
              <w:t>машина для приготовления раствора</w:t>
            </w:r>
          </w:p>
        </w:tc>
        <w:tc>
          <w:tcPr>
            <w:tcW w:w="4252" w:type="dxa"/>
          </w:tcPr>
          <w:p w:rsidR="00C61664" w:rsidRPr="00704944" w:rsidRDefault="00C61664" w:rsidP="0070494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A40324">
              <w:rPr>
                <w:noProof/>
                <w:sz w:val="28"/>
                <w:szCs w:val="28"/>
              </w:rPr>
              <w:pict>
                <v:shape id="Рисунок 1" o:spid="_x0000_i1053" type="#_x0000_t75" style="width:163.5pt;height:159.75pt;visibility:visible">
                  <v:imagedata r:id="rId36" o:title="" cropleft="2203f" cropright="11056f"/>
                </v:shape>
              </w:pict>
            </w:r>
          </w:p>
        </w:tc>
      </w:tr>
      <w:tr w:rsidR="00C61664" w:rsidRPr="00704944">
        <w:tc>
          <w:tcPr>
            <w:tcW w:w="5495" w:type="dxa"/>
          </w:tcPr>
          <w:p w:rsidR="00C61664" w:rsidRPr="002A2EA9" w:rsidRDefault="00C61664" w:rsidP="00704944">
            <w:pPr>
              <w:pStyle w:val="Bodytext1"/>
              <w:shd w:val="clear" w:color="auto" w:fill="auto"/>
              <w:spacing w:line="24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</w:p>
          <w:p w:rsidR="00C61664" w:rsidRPr="002A2EA9" w:rsidRDefault="00C61664" w:rsidP="00704944">
            <w:pPr>
              <w:pStyle w:val="Bodytext1"/>
              <w:shd w:val="clear" w:color="auto" w:fill="auto"/>
              <w:spacing w:line="24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2A2EA9">
              <w:rPr>
                <w:rFonts w:ascii="Times New Roman" w:hAnsi="Times New Roman"/>
                <w:b/>
                <w:bCs/>
                <w:sz w:val="28"/>
                <w:szCs w:val="28"/>
              </w:rPr>
              <w:t>Спортивный комплекс:</w:t>
            </w:r>
          </w:p>
          <w:p w:rsidR="00C61664" w:rsidRPr="002A2EA9" w:rsidRDefault="00C61664" w:rsidP="00704944">
            <w:pPr>
              <w:pStyle w:val="Bodytext1"/>
              <w:numPr>
                <w:ilvl w:val="0"/>
                <w:numId w:val="30"/>
              </w:numPr>
              <w:shd w:val="clear" w:color="auto" w:fill="auto"/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A2EA9">
              <w:rPr>
                <w:rFonts w:ascii="Times New Roman" w:hAnsi="Times New Roman"/>
                <w:sz w:val="28"/>
                <w:szCs w:val="28"/>
              </w:rPr>
              <w:t>спортивный зал игровой с резиновым покрытием</w:t>
            </w:r>
          </w:p>
          <w:p w:rsidR="00C61664" w:rsidRPr="002A2EA9" w:rsidRDefault="00C61664" w:rsidP="00704944">
            <w:pPr>
              <w:pStyle w:val="Bodytext1"/>
              <w:numPr>
                <w:ilvl w:val="0"/>
                <w:numId w:val="30"/>
              </w:numPr>
              <w:shd w:val="clear" w:color="auto" w:fill="auto"/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A2EA9">
              <w:rPr>
                <w:rFonts w:ascii="Times New Roman" w:hAnsi="Times New Roman"/>
                <w:sz w:val="28"/>
                <w:szCs w:val="28"/>
              </w:rPr>
              <w:t xml:space="preserve">спортивный зал гимнастический </w:t>
            </w:r>
          </w:p>
          <w:p w:rsidR="00C61664" w:rsidRPr="00704944" w:rsidRDefault="00C61664" w:rsidP="0070494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52" w:type="dxa"/>
          </w:tcPr>
          <w:p w:rsidR="00C61664" w:rsidRPr="00704944" w:rsidRDefault="00C61664" w:rsidP="0070494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A40324">
              <w:rPr>
                <w:noProof/>
                <w:sz w:val="28"/>
                <w:szCs w:val="28"/>
              </w:rPr>
              <w:pict>
                <v:shape id="Рисунок 23" o:spid="_x0000_i1054" type="#_x0000_t75" style="width:159.75pt;height:163.5pt;visibility:visible">
                  <v:imagedata r:id="rId37" o:title=""/>
                </v:shape>
              </w:pict>
            </w:r>
          </w:p>
        </w:tc>
      </w:tr>
    </w:tbl>
    <w:p w:rsidR="00C61664" w:rsidRDefault="00C61664" w:rsidP="008E21E3">
      <w:pPr>
        <w:rPr>
          <w:sz w:val="28"/>
          <w:szCs w:val="28"/>
        </w:rPr>
      </w:pPr>
    </w:p>
    <w:p w:rsidR="00C61664" w:rsidRDefault="00C61664" w:rsidP="008E21E3">
      <w:pPr>
        <w:rPr>
          <w:sz w:val="28"/>
          <w:szCs w:val="28"/>
        </w:rPr>
      </w:pPr>
    </w:p>
    <w:p w:rsidR="00C61664" w:rsidRDefault="00C61664" w:rsidP="002F5F6E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5. </w:t>
      </w:r>
      <w:r w:rsidRPr="009B2941">
        <w:rPr>
          <w:rFonts w:ascii="Times New Roman" w:hAnsi="Times New Roman" w:cs="Times New Roman"/>
          <w:b/>
          <w:bCs/>
          <w:sz w:val="28"/>
          <w:szCs w:val="28"/>
        </w:rPr>
        <w:t>Условия организации образовательного процесса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во </w:t>
      </w: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>II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корпусе</w:t>
      </w:r>
      <w:r w:rsidRPr="00194F96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sz w:val="28"/>
          <w:szCs w:val="28"/>
        </w:rPr>
        <w:t>по ул.Севастопольской , 84</w:t>
      </w:r>
    </w:p>
    <w:p w:rsidR="00C61664" w:rsidRDefault="00C61664" w:rsidP="002F5F6E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5.1. Здания</w:t>
      </w:r>
    </w:p>
    <w:tbl>
      <w:tblPr>
        <w:tblW w:w="9960" w:type="dxa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5107"/>
        <w:gridCol w:w="4853"/>
      </w:tblGrid>
      <w:tr w:rsidR="00C61664" w:rsidRPr="00704944" w:rsidTr="008364DA">
        <w:trPr>
          <w:trHeight w:val="1255"/>
        </w:trPr>
        <w:tc>
          <w:tcPr>
            <w:tcW w:w="5107" w:type="dxa"/>
          </w:tcPr>
          <w:p w:rsidR="00C61664" w:rsidRPr="00704944" w:rsidRDefault="00C61664" w:rsidP="008364DA">
            <w:pPr>
              <w:pStyle w:val="ConsPlusCell"/>
              <w:rPr>
                <w:rFonts w:ascii="Times New Roman" w:hAnsi="Times New Roman" w:cs="Times New Roman"/>
                <w:sz w:val="28"/>
                <w:szCs w:val="28"/>
              </w:rPr>
            </w:pPr>
            <w:r w:rsidRPr="00704944">
              <w:rPr>
                <w:rFonts w:ascii="Times New Roman" w:hAnsi="Times New Roman" w:cs="Times New Roman"/>
                <w:sz w:val="28"/>
                <w:szCs w:val="28"/>
              </w:rPr>
              <w:t>Учебный корпус по адресу:</w:t>
            </w:r>
          </w:p>
          <w:p w:rsidR="00C61664" w:rsidRPr="00704944" w:rsidRDefault="00C61664" w:rsidP="008364DA">
            <w:pPr>
              <w:pStyle w:val="ConsPlusCell"/>
              <w:rPr>
                <w:rFonts w:ascii="Times New Roman" w:hAnsi="Times New Roman" w:cs="Times New Roman"/>
                <w:sz w:val="28"/>
                <w:szCs w:val="28"/>
              </w:rPr>
            </w:pPr>
            <w:r w:rsidRPr="00704944">
              <w:rPr>
                <w:rFonts w:ascii="Times New Roman" w:hAnsi="Times New Roman" w:cs="Times New Roman"/>
                <w:sz w:val="28"/>
                <w:szCs w:val="28"/>
              </w:rPr>
              <w:t>295015 Республика Крым,</w:t>
            </w:r>
          </w:p>
          <w:p w:rsidR="00C61664" w:rsidRPr="00704944" w:rsidRDefault="00C61664" w:rsidP="008364DA">
            <w:pPr>
              <w:pStyle w:val="ConsPlusCell"/>
              <w:rPr>
                <w:rFonts w:ascii="Times New Roman" w:hAnsi="Times New Roman" w:cs="Times New Roman"/>
                <w:sz w:val="28"/>
                <w:szCs w:val="28"/>
              </w:rPr>
            </w:pPr>
            <w:r w:rsidRPr="00704944">
              <w:rPr>
                <w:rFonts w:ascii="Times New Roman" w:hAnsi="Times New Roman" w:cs="Times New Roman"/>
                <w:sz w:val="28"/>
                <w:szCs w:val="28"/>
              </w:rPr>
              <w:t xml:space="preserve"> г. Симферополь, </w:t>
            </w:r>
          </w:p>
          <w:p w:rsidR="00C61664" w:rsidRPr="00704944" w:rsidRDefault="00C61664" w:rsidP="008364D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04944">
              <w:rPr>
                <w:rFonts w:ascii="Times New Roman" w:hAnsi="Times New Roman" w:cs="Times New Roman"/>
                <w:sz w:val="28"/>
                <w:szCs w:val="28"/>
              </w:rPr>
              <w:t xml:space="preserve">ул. Севастопольская,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Pr="00704944">
              <w:rPr>
                <w:rFonts w:ascii="Times New Roman" w:hAnsi="Times New Roman" w:cs="Times New Roman"/>
                <w:sz w:val="28"/>
                <w:szCs w:val="28"/>
              </w:rPr>
              <w:t xml:space="preserve">4 </w:t>
            </w:r>
          </w:p>
        </w:tc>
        <w:tc>
          <w:tcPr>
            <w:tcW w:w="4853" w:type="dxa"/>
          </w:tcPr>
          <w:p w:rsidR="00C61664" w:rsidRPr="00704944" w:rsidRDefault="00C61664" w:rsidP="008364DA">
            <w:pPr>
              <w:pStyle w:val="ConsPlusCel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40324">
              <w:rPr>
                <w:rFonts w:ascii="Times New Roman" w:hAnsi="Times New Roman" w:cs="Times New Roman"/>
                <w:noProof/>
                <w:sz w:val="28"/>
                <w:szCs w:val="28"/>
              </w:rPr>
              <w:pict>
                <v:shape id="_x0000_i1055" type="#_x0000_t75" style="width:169.5pt;height:113.25pt;visibility:visible">
                  <v:imagedata r:id="rId38" o:title=""/>
                </v:shape>
              </w:pict>
            </w:r>
          </w:p>
        </w:tc>
      </w:tr>
      <w:tr w:rsidR="00C61664" w:rsidRPr="00704944" w:rsidTr="008364DA">
        <w:trPr>
          <w:trHeight w:val="1255"/>
        </w:trPr>
        <w:tc>
          <w:tcPr>
            <w:tcW w:w="5107" w:type="dxa"/>
          </w:tcPr>
          <w:p w:rsidR="00C61664" w:rsidRDefault="00C61664" w:rsidP="008364DA">
            <w:pPr>
              <w:pStyle w:val="ConsPlusCell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Общежитие  по адресу:</w:t>
            </w:r>
          </w:p>
          <w:p w:rsidR="00C61664" w:rsidRPr="00704944" w:rsidRDefault="00C61664" w:rsidP="008364DA">
            <w:pPr>
              <w:pStyle w:val="ConsPlusCell"/>
              <w:rPr>
                <w:rFonts w:ascii="Times New Roman" w:hAnsi="Times New Roman" w:cs="Times New Roman"/>
                <w:sz w:val="28"/>
                <w:szCs w:val="28"/>
              </w:rPr>
            </w:pPr>
            <w:r w:rsidRPr="00704944">
              <w:rPr>
                <w:rFonts w:ascii="Times New Roman" w:hAnsi="Times New Roman" w:cs="Times New Roman"/>
                <w:sz w:val="28"/>
                <w:szCs w:val="28"/>
              </w:rPr>
              <w:t>295015 Республика Крым,</w:t>
            </w:r>
          </w:p>
          <w:p w:rsidR="00C61664" w:rsidRPr="00704944" w:rsidRDefault="00C61664" w:rsidP="008364DA">
            <w:pPr>
              <w:pStyle w:val="ConsPlusCell"/>
              <w:rPr>
                <w:rFonts w:ascii="Times New Roman" w:hAnsi="Times New Roman" w:cs="Times New Roman"/>
                <w:sz w:val="28"/>
                <w:szCs w:val="28"/>
              </w:rPr>
            </w:pPr>
            <w:r w:rsidRPr="00704944">
              <w:rPr>
                <w:rFonts w:ascii="Times New Roman" w:hAnsi="Times New Roman" w:cs="Times New Roman"/>
                <w:sz w:val="28"/>
                <w:szCs w:val="28"/>
              </w:rPr>
              <w:t xml:space="preserve"> г. Симферополь, </w:t>
            </w:r>
          </w:p>
          <w:p w:rsidR="00C61664" w:rsidRPr="00704944" w:rsidRDefault="00C61664" w:rsidP="008364DA">
            <w:pPr>
              <w:pStyle w:val="ConsPlusCell"/>
              <w:rPr>
                <w:rFonts w:ascii="Times New Roman" w:hAnsi="Times New Roman" w:cs="Times New Roman"/>
                <w:sz w:val="28"/>
                <w:szCs w:val="28"/>
              </w:rPr>
            </w:pPr>
            <w:r w:rsidRPr="00704944">
              <w:rPr>
                <w:rFonts w:ascii="Times New Roman" w:hAnsi="Times New Roman" w:cs="Times New Roman"/>
                <w:sz w:val="28"/>
                <w:szCs w:val="28"/>
              </w:rPr>
              <w:t>ул.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Дмитрия Ульянова 1/1</w:t>
            </w:r>
          </w:p>
        </w:tc>
        <w:tc>
          <w:tcPr>
            <w:tcW w:w="4853" w:type="dxa"/>
          </w:tcPr>
          <w:p w:rsidR="00C61664" w:rsidRDefault="00C61664" w:rsidP="008364DA">
            <w:pPr>
              <w:pStyle w:val="ConsPlusCell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A40324">
              <w:rPr>
                <w:rFonts w:ascii="Times New Roman" w:hAnsi="Times New Roman" w:cs="Times New Roman"/>
                <w:noProof/>
                <w:sz w:val="28"/>
                <w:szCs w:val="28"/>
              </w:rPr>
              <w:pict>
                <v:shape id="Picture 3" o:spid="_x0000_i1056" type="#_x0000_t75" style="width:173.25pt;height:115.5pt;visibility:visible">
                  <v:imagedata r:id="rId39" o:title=""/>
                </v:shape>
              </w:pict>
            </w:r>
          </w:p>
        </w:tc>
      </w:tr>
    </w:tbl>
    <w:p w:rsidR="00C61664" w:rsidRDefault="00C61664" w:rsidP="00A95360">
      <w:pPr>
        <w:rPr>
          <w:rFonts w:ascii="Times New Roman" w:hAnsi="Times New Roman" w:cs="Times New Roman"/>
          <w:b/>
          <w:bCs/>
          <w:sz w:val="28"/>
          <w:szCs w:val="28"/>
        </w:rPr>
      </w:pPr>
    </w:p>
    <w:p w:rsidR="00C61664" w:rsidRDefault="00C61664" w:rsidP="00A95360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5.2. Учебные кабинеты, площадки для проведения практических занятий и внеучебных мероприятий</w:t>
      </w:r>
    </w:p>
    <w:p w:rsidR="00C61664" w:rsidRPr="009E3243" w:rsidRDefault="00C61664" w:rsidP="00A95360">
      <w:pPr>
        <w:pStyle w:val="ConsPlusCell"/>
        <w:spacing w:line="276" w:lineRule="auto"/>
        <w:rPr>
          <w:rFonts w:ascii="Times New Roman" w:hAnsi="Times New Roman" w:cs="Times New Roman"/>
          <w:sz w:val="28"/>
          <w:szCs w:val="28"/>
        </w:rPr>
      </w:pPr>
      <w:r w:rsidRPr="009E3243">
        <w:rPr>
          <w:rFonts w:ascii="Times New Roman" w:hAnsi="Times New Roman" w:cs="Times New Roman"/>
          <w:sz w:val="28"/>
          <w:szCs w:val="28"/>
        </w:rPr>
        <w:t xml:space="preserve">Учебный корпус -  </w:t>
      </w:r>
      <w:r>
        <w:rPr>
          <w:rFonts w:ascii="Times New Roman" w:hAnsi="Times New Roman" w:cs="Times New Roman"/>
          <w:sz w:val="28"/>
          <w:szCs w:val="28"/>
        </w:rPr>
        <w:t>3502,2</w:t>
      </w:r>
      <w:r w:rsidRPr="009E3243">
        <w:rPr>
          <w:rFonts w:ascii="Times New Roman" w:hAnsi="Times New Roman" w:cs="Times New Roman"/>
          <w:sz w:val="28"/>
          <w:szCs w:val="28"/>
        </w:rPr>
        <w:t>кв.м</w:t>
      </w:r>
      <w:r>
        <w:rPr>
          <w:rFonts w:ascii="Times New Roman" w:hAnsi="Times New Roman" w:cs="Times New Roman"/>
          <w:sz w:val="28"/>
          <w:szCs w:val="28"/>
        </w:rPr>
        <w:t>, в том числе:</w:t>
      </w:r>
    </w:p>
    <w:p w:rsidR="00C61664" w:rsidRPr="009E3243" w:rsidRDefault="00C61664" w:rsidP="00A95360">
      <w:pPr>
        <w:pStyle w:val="ConsPlusCell"/>
        <w:spacing w:line="276" w:lineRule="auto"/>
        <w:rPr>
          <w:rFonts w:ascii="Times New Roman" w:hAnsi="Times New Roman" w:cs="Times New Roman"/>
          <w:sz w:val="28"/>
          <w:szCs w:val="28"/>
        </w:rPr>
      </w:pPr>
      <w:r w:rsidRPr="009E3243">
        <w:rPr>
          <w:rFonts w:ascii="Times New Roman" w:hAnsi="Times New Roman" w:cs="Times New Roman"/>
          <w:sz w:val="28"/>
          <w:szCs w:val="28"/>
        </w:rPr>
        <w:t xml:space="preserve">(учебные кабинеты, мастерские, административные кабинеты) </w:t>
      </w:r>
    </w:p>
    <w:p w:rsidR="00C61664" w:rsidRDefault="00C61664" w:rsidP="00A95360">
      <w:pPr>
        <w:pStyle w:val="ConsPlusCell"/>
        <w:spacing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Актовый зал – 162 кв.м</w:t>
      </w:r>
    </w:p>
    <w:p w:rsidR="00C61664" w:rsidRPr="009E3243" w:rsidRDefault="00C61664" w:rsidP="00A95360">
      <w:pPr>
        <w:pStyle w:val="ConsPlusCell"/>
        <w:spacing w:line="276" w:lineRule="auto"/>
        <w:rPr>
          <w:rFonts w:ascii="Times New Roman" w:hAnsi="Times New Roman" w:cs="Times New Roman"/>
          <w:sz w:val="28"/>
          <w:szCs w:val="28"/>
        </w:rPr>
      </w:pPr>
      <w:r w:rsidRPr="009E3243">
        <w:rPr>
          <w:rFonts w:ascii="Times New Roman" w:hAnsi="Times New Roman" w:cs="Times New Roman"/>
          <w:sz w:val="28"/>
          <w:szCs w:val="28"/>
        </w:rPr>
        <w:t xml:space="preserve">Спортивный зал – </w:t>
      </w:r>
      <w:r>
        <w:rPr>
          <w:rFonts w:ascii="Times New Roman" w:hAnsi="Times New Roman" w:cs="Times New Roman"/>
          <w:sz w:val="28"/>
          <w:szCs w:val="28"/>
        </w:rPr>
        <w:t>162</w:t>
      </w:r>
      <w:r w:rsidRPr="009E3243">
        <w:rPr>
          <w:rFonts w:ascii="Times New Roman" w:hAnsi="Times New Roman" w:cs="Times New Roman"/>
          <w:sz w:val="28"/>
          <w:szCs w:val="28"/>
        </w:rPr>
        <w:t>кв.м</w:t>
      </w:r>
    </w:p>
    <w:p w:rsidR="00C61664" w:rsidRPr="009E3243" w:rsidRDefault="00C61664" w:rsidP="00A95360">
      <w:pPr>
        <w:pStyle w:val="ConsPlusCell"/>
        <w:spacing w:line="276" w:lineRule="auto"/>
        <w:rPr>
          <w:rFonts w:ascii="Times New Roman" w:hAnsi="Times New Roman" w:cs="Times New Roman"/>
          <w:sz w:val="28"/>
          <w:szCs w:val="28"/>
        </w:rPr>
      </w:pPr>
      <w:r w:rsidRPr="009E3243">
        <w:rPr>
          <w:rFonts w:ascii="Times New Roman" w:hAnsi="Times New Roman" w:cs="Times New Roman"/>
          <w:sz w:val="28"/>
          <w:szCs w:val="28"/>
        </w:rPr>
        <w:t xml:space="preserve">Общежитие – </w:t>
      </w:r>
      <w:r>
        <w:rPr>
          <w:rFonts w:ascii="Times New Roman" w:hAnsi="Times New Roman" w:cs="Times New Roman"/>
          <w:sz w:val="28"/>
          <w:szCs w:val="28"/>
        </w:rPr>
        <w:t>3230,7</w:t>
      </w:r>
      <w:r w:rsidRPr="009E3243">
        <w:rPr>
          <w:rFonts w:ascii="Times New Roman" w:hAnsi="Times New Roman" w:cs="Times New Roman"/>
          <w:sz w:val="28"/>
          <w:szCs w:val="28"/>
        </w:rPr>
        <w:t>кв.м</w:t>
      </w:r>
      <w:r>
        <w:rPr>
          <w:rFonts w:ascii="Times New Roman" w:hAnsi="Times New Roman" w:cs="Times New Roman"/>
          <w:sz w:val="28"/>
          <w:szCs w:val="28"/>
        </w:rPr>
        <w:t>, в том числе:</w:t>
      </w:r>
    </w:p>
    <w:p w:rsidR="00C61664" w:rsidRDefault="00C61664" w:rsidP="00A95360">
      <w:pPr>
        <w:pStyle w:val="ConsPlusCell"/>
        <w:spacing w:line="276" w:lineRule="auto"/>
        <w:rPr>
          <w:rFonts w:ascii="Times New Roman" w:hAnsi="Times New Roman" w:cs="Times New Roman"/>
          <w:sz w:val="28"/>
          <w:szCs w:val="28"/>
        </w:rPr>
      </w:pPr>
      <w:r w:rsidRPr="009E3243">
        <w:rPr>
          <w:rFonts w:ascii="Times New Roman" w:hAnsi="Times New Roman" w:cs="Times New Roman"/>
          <w:sz w:val="28"/>
          <w:szCs w:val="28"/>
        </w:rPr>
        <w:t xml:space="preserve">Столовая – </w:t>
      </w:r>
      <w:r>
        <w:rPr>
          <w:rFonts w:ascii="Times New Roman" w:hAnsi="Times New Roman" w:cs="Times New Roman"/>
          <w:sz w:val="28"/>
          <w:szCs w:val="28"/>
        </w:rPr>
        <w:t xml:space="preserve">159 </w:t>
      </w:r>
      <w:r w:rsidRPr="009E3243">
        <w:rPr>
          <w:rFonts w:ascii="Times New Roman" w:hAnsi="Times New Roman" w:cs="Times New Roman"/>
          <w:sz w:val="28"/>
          <w:szCs w:val="28"/>
        </w:rPr>
        <w:t>кв.м</w:t>
      </w:r>
    </w:p>
    <w:p w:rsidR="00C61664" w:rsidRPr="009E3243" w:rsidRDefault="00C61664" w:rsidP="00A95360">
      <w:pPr>
        <w:pStyle w:val="ConsPlusCell"/>
        <w:spacing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Библиотека – 100 кв. м</w:t>
      </w:r>
    </w:p>
    <w:p w:rsidR="00C61664" w:rsidRPr="009E3243" w:rsidRDefault="00C61664" w:rsidP="00A95360">
      <w:pPr>
        <w:pStyle w:val="ConsPlusCell"/>
        <w:spacing w:line="276" w:lineRule="auto"/>
        <w:rPr>
          <w:rFonts w:ascii="Times New Roman" w:hAnsi="Times New Roman" w:cs="Times New Roman"/>
          <w:sz w:val="28"/>
          <w:szCs w:val="28"/>
        </w:rPr>
      </w:pPr>
      <w:r w:rsidRPr="009E3243">
        <w:rPr>
          <w:rFonts w:ascii="Times New Roman" w:hAnsi="Times New Roman" w:cs="Times New Roman"/>
          <w:sz w:val="28"/>
          <w:szCs w:val="28"/>
        </w:rPr>
        <w:t xml:space="preserve">Зелёная зона (клумбы, газоны) </w:t>
      </w:r>
      <w:r>
        <w:rPr>
          <w:rFonts w:ascii="Times New Roman" w:hAnsi="Times New Roman" w:cs="Times New Roman"/>
          <w:sz w:val="28"/>
          <w:szCs w:val="28"/>
        </w:rPr>
        <w:t>60</w:t>
      </w:r>
      <w:r w:rsidRPr="009E3243">
        <w:rPr>
          <w:rFonts w:ascii="Times New Roman" w:hAnsi="Times New Roman" w:cs="Times New Roman"/>
          <w:sz w:val="28"/>
          <w:szCs w:val="28"/>
        </w:rPr>
        <w:t>кв.м</w:t>
      </w:r>
    </w:p>
    <w:p w:rsidR="00C61664" w:rsidRDefault="00C61664" w:rsidP="00A95360">
      <w:pPr>
        <w:pStyle w:val="ConsPlusCell"/>
        <w:spacing w:line="276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9E3243">
        <w:rPr>
          <w:rFonts w:ascii="Times New Roman" w:hAnsi="Times New Roman" w:cs="Times New Roman"/>
          <w:b/>
          <w:bCs/>
          <w:sz w:val="28"/>
          <w:szCs w:val="28"/>
        </w:rPr>
        <w:t xml:space="preserve">Всего  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6732,9 </w:t>
      </w:r>
      <w:r w:rsidRPr="009E3243">
        <w:rPr>
          <w:rFonts w:ascii="Times New Roman" w:hAnsi="Times New Roman" w:cs="Times New Roman"/>
          <w:b/>
          <w:bCs/>
          <w:sz w:val="28"/>
          <w:szCs w:val="28"/>
        </w:rPr>
        <w:t>кв.м</w:t>
      </w:r>
    </w:p>
    <w:p w:rsidR="00C61664" w:rsidRPr="009E3243" w:rsidRDefault="00C61664" w:rsidP="00A95360">
      <w:pPr>
        <w:pStyle w:val="ConsPlusCell"/>
        <w:spacing w:line="276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W w:w="7655" w:type="dxa"/>
        <w:tblInd w:w="-60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/>
      </w:tblPr>
      <w:tblGrid>
        <w:gridCol w:w="3686"/>
        <w:gridCol w:w="3969"/>
      </w:tblGrid>
      <w:tr w:rsidR="00C61664" w:rsidRPr="00704944" w:rsidTr="00A96222">
        <w:tc>
          <w:tcPr>
            <w:tcW w:w="3686" w:type="dxa"/>
          </w:tcPr>
          <w:p w:rsidR="00C61664" w:rsidRPr="00DC77E6" w:rsidRDefault="00C61664" w:rsidP="008364DA">
            <w:pPr>
              <w:pStyle w:val="ConsPlusCell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C77E6">
              <w:rPr>
                <w:rFonts w:ascii="Times New Roman" w:hAnsi="Times New Roman" w:cs="Times New Roman"/>
                <w:b/>
                <w:sz w:val="28"/>
                <w:szCs w:val="28"/>
              </w:rPr>
              <w:t>Индукционн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ые системы </w:t>
            </w:r>
            <w:r w:rsidRPr="00DC77E6">
              <w:rPr>
                <w:rFonts w:ascii="Times New Roman" w:hAnsi="Times New Roman" w:cs="Times New Roman"/>
                <w:b/>
                <w:sz w:val="28"/>
                <w:szCs w:val="28"/>
              </w:rPr>
              <w:t>на вахте колледжа</w:t>
            </w:r>
          </w:p>
        </w:tc>
        <w:tc>
          <w:tcPr>
            <w:tcW w:w="3969" w:type="dxa"/>
          </w:tcPr>
          <w:p w:rsidR="00C61664" w:rsidRPr="00A2744E" w:rsidRDefault="00C61664" w:rsidP="00A96222">
            <w:pPr>
              <w:spacing w:after="0" w:line="240" w:lineRule="auto"/>
              <w:ind w:right="317"/>
              <w:jc w:val="center"/>
            </w:pPr>
            <w:r>
              <w:rPr>
                <w:noProof/>
              </w:rPr>
              <w:pict>
                <v:shape id="Picture 2" o:spid="_x0000_i1057" type="#_x0000_t75" style="width:192pt;height:128.25pt;visibility:visible">
                  <v:imagedata r:id="rId40" o:title=""/>
                </v:shape>
              </w:pict>
            </w:r>
            <w:r>
              <w:rPr>
                <w:noProof/>
              </w:rPr>
              <w:pict>
                <v:shape id="_x0000_i1058" type="#_x0000_t75" style="width:186pt;height:109.5pt;visibility:visible">
                  <v:imagedata r:id="rId41" o:title="" cropleft="10269f" cropright="15581f"/>
                </v:shape>
              </w:pict>
            </w:r>
          </w:p>
        </w:tc>
      </w:tr>
      <w:tr w:rsidR="00C61664" w:rsidRPr="00704944" w:rsidTr="00A96222">
        <w:tc>
          <w:tcPr>
            <w:tcW w:w="3686" w:type="dxa"/>
          </w:tcPr>
          <w:p w:rsidR="00C61664" w:rsidRPr="00DD017A" w:rsidRDefault="00C61664" w:rsidP="008364DA">
            <w:pPr>
              <w:pStyle w:val="ConsPlusCell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D017A">
              <w:rPr>
                <w:rFonts w:ascii="Times New Roman" w:hAnsi="Times New Roman" w:cs="Times New Roman"/>
                <w:b/>
                <w:sz w:val="28"/>
                <w:szCs w:val="28"/>
              </w:rPr>
              <w:t>Столовая</w:t>
            </w:r>
          </w:p>
          <w:p w:rsidR="00C61664" w:rsidRPr="00704944" w:rsidRDefault="00C61664" w:rsidP="008364DA">
            <w:pPr>
              <w:pStyle w:val="ConsPlusCell"/>
              <w:rPr>
                <w:rFonts w:ascii="Times New Roman" w:hAnsi="Times New Roman" w:cs="Times New Roman"/>
              </w:rPr>
            </w:pPr>
          </w:p>
        </w:tc>
        <w:tc>
          <w:tcPr>
            <w:tcW w:w="3969" w:type="dxa"/>
          </w:tcPr>
          <w:p w:rsidR="00C61664" w:rsidRPr="00704944" w:rsidRDefault="00C61664" w:rsidP="008364DA">
            <w:pPr>
              <w:spacing w:after="0" w:line="240" w:lineRule="auto"/>
              <w:jc w:val="center"/>
            </w:pPr>
            <w:r>
              <w:rPr>
                <w:noProof/>
              </w:rPr>
              <w:pict>
                <v:shape id="_x0000_i1059" type="#_x0000_t75" style="width:240pt;height:159.75pt;visibility:visible">
                  <v:imagedata r:id="rId42" o:title=""/>
                </v:shape>
              </w:pict>
            </w:r>
          </w:p>
        </w:tc>
      </w:tr>
      <w:tr w:rsidR="00C61664" w:rsidRPr="00704944" w:rsidTr="00A96222">
        <w:tc>
          <w:tcPr>
            <w:tcW w:w="3686" w:type="dxa"/>
          </w:tcPr>
          <w:p w:rsidR="00C61664" w:rsidRPr="00704944" w:rsidRDefault="00C61664" w:rsidP="008364D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0494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Библиотека</w:t>
            </w:r>
          </w:p>
          <w:p w:rsidR="00C61664" w:rsidRPr="00A96222" w:rsidRDefault="00C61664" w:rsidP="008364DA">
            <w:pPr>
              <w:pStyle w:val="ListParagraph"/>
              <w:numPr>
                <w:ilvl w:val="0"/>
                <w:numId w:val="24"/>
              </w:numPr>
              <w:spacing w:after="0" w:line="240" w:lineRule="auto"/>
              <w:ind w:left="390"/>
              <w:rPr>
                <w:rFonts w:ascii="Times New Roman" w:hAnsi="Times New Roman" w:cs="Times New Roman"/>
                <w:sz w:val="28"/>
                <w:szCs w:val="28"/>
              </w:rPr>
            </w:pPr>
            <w:r w:rsidRPr="00A96222">
              <w:rPr>
                <w:rFonts w:ascii="Times New Roman" w:hAnsi="Times New Roman" w:cs="Times New Roman"/>
                <w:sz w:val="28"/>
                <w:szCs w:val="28"/>
              </w:rPr>
              <w:t>число посадочных мест в читальном зале – 30;</w:t>
            </w:r>
          </w:p>
          <w:p w:rsidR="00C61664" w:rsidRPr="00A96222" w:rsidRDefault="00C61664" w:rsidP="008364DA">
            <w:pPr>
              <w:pStyle w:val="ListParagraph"/>
              <w:numPr>
                <w:ilvl w:val="0"/>
                <w:numId w:val="24"/>
              </w:numPr>
              <w:spacing w:after="0" w:line="240" w:lineRule="auto"/>
              <w:ind w:left="390"/>
              <w:rPr>
                <w:rFonts w:ascii="Times New Roman" w:hAnsi="Times New Roman" w:cs="Times New Roman"/>
                <w:sz w:val="28"/>
                <w:szCs w:val="28"/>
              </w:rPr>
            </w:pPr>
            <w:r w:rsidRPr="00A96222">
              <w:rPr>
                <w:rFonts w:ascii="Times New Roman" w:hAnsi="Times New Roman" w:cs="Times New Roman"/>
                <w:sz w:val="28"/>
                <w:szCs w:val="28"/>
              </w:rPr>
              <w:t>5 компьютеров с выходом в интернет;</w:t>
            </w:r>
          </w:p>
          <w:p w:rsidR="00C61664" w:rsidRPr="00DD017A" w:rsidRDefault="00C61664" w:rsidP="008364DA">
            <w:pPr>
              <w:pStyle w:val="ListParagraph"/>
              <w:numPr>
                <w:ilvl w:val="0"/>
                <w:numId w:val="24"/>
              </w:numPr>
              <w:spacing w:after="0" w:line="240" w:lineRule="auto"/>
              <w:ind w:left="390"/>
              <w:rPr>
                <w:rFonts w:ascii="Times New Roman" w:hAnsi="Times New Roman" w:cs="Times New Roman"/>
                <w:sz w:val="28"/>
                <w:szCs w:val="28"/>
              </w:rPr>
            </w:pPr>
            <w:r w:rsidRPr="00A96222">
              <w:rPr>
                <w:rFonts w:ascii="Times New Roman" w:hAnsi="Times New Roman" w:cs="Times New Roman"/>
                <w:sz w:val="28"/>
                <w:szCs w:val="28"/>
              </w:rPr>
              <w:t>установлена индукционная система.</w:t>
            </w:r>
          </w:p>
        </w:tc>
        <w:tc>
          <w:tcPr>
            <w:tcW w:w="3969" w:type="dxa"/>
          </w:tcPr>
          <w:p w:rsidR="00C61664" w:rsidRPr="00704944" w:rsidRDefault="00C61664" w:rsidP="008364DA">
            <w:pPr>
              <w:spacing w:after="0" w:line="240" w:lineRule="auto"/>
              <w:jc w:val="center"/>
            </w:pPr>
            <w:r>
              <w:rPr>
                <w:noProof/>
              </w:rPr>
              <w:pict>
                <v:shape id="Picture 5" o:spid="_x0000_i1060" type="#_x0000_t75" alt="P9200797" style="width:238.5pt;height:177pt;visibility:visible">
                  <v:imagedata r:id="rId43" o:title=""/>
                </v:shape>
              </w:pict>
            </w:r>
            <w:r>
              <w:rPr>
                <w:noProof/>
              </w:rPr>
              <w:pict>
                <v:shape id="_x0000_i1061" type="#_x0000_t75" style="width:234.75pt;height:156.75pt;visibility:visible">
                  <v:imagedata r:id="rId44" o:title=""/>
                </v:shape>
              </w:pict>
            </w:r>
          </w:p>
        </w:tc>
      </w:tr>
      <w:tr w:rsidR="00C61664" w:rsidRPr="00704944" w:rsidTr="00A96222">
        <w:tc>
          <w:tcPr>
            <w:tcW w:w="3686" w:type="dxa"/>
          </w:tcPr>
          <w:p w:rsidR="00C61664" w:rsidRDefault="00C61664" w:rsidP="008364D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0494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Кабинет  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Безопасности жизнедеятельности, Безопасности жизнедеятельности и охраны труда</w:t>
            </w:r>
          </w:p>
          <w:p w:rsidR="00C61664" w:rsidRPr="00A96222" w:rsidRDefault="00C61664" w:rsidP="00A95360">
            <w:pPr>
              <w:pStyle w:val="ListParagraph"/>
              <w:numPr>
                <w:ilvl w:val="0"/>
                <w:numId w:val="38"/>
              </w:numPr>
              <w:spacing w:after="0" w:line="240" w:lineRule="auto"/>
              <w:ind w:left="0" w:firstLine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A96222">
              <w:rPr>
                <w:rFonts w:ascii="Times New Roman" w:hAnsi="Times New Roman" w:cs="Times New Roman"/>
                <w:bCs/>
                <w:sz w:val="28"/>
                <w:szCs w:val="28"/>
              </w:rPr>
              <w:t>плакаты: «Электробезопасность», «Пожаробезопасность», «Первая помощь», «Гигиена труда»,  «Знаки безопасности», «Средства индивидуальной защиты»,  «Обучение по охране труда»;</w:t>
            </w:r>
          </w:p>
          <w:p w:rsidR="00C61664" w:rsidRPr="00150398" w:rsidRDefault="00C61664" w:rsidP="00A95360">
            <w:pPr>
              <w:pStyle w:val="ListParagraph"/>
              <w:numPr>
                <w:ilvl w:val="0"/>
                <w:numId w:val="38"/>
              </w:numPr>
              <w:spacing w:after="0" w:line="240" w:lineRule="auto"/>
              <w:ind w:left="39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A96222">
              <w:rPr>
                <w:rFonts w:ascii="Times New Roman" w:hAnsi="Times New Roman" w:cs="Times New Roman"/>
                <w:sz w:val="28"/>
                <w:szCs w:val="28"/>
              </w:rPr>
              <w:t>установлена индукционная система.</w:t>
            </w:r>
          </w:p>
        </w:tc>
        <w:tc>
          <w:tcPr>
            <w:tcW w:w="3969" w:type="dxa"/>
          </w:tcPr>
          <w:p w:rsidR="00C61664" w:rsidRPr="00704944" w:rsidRDefault="00C61664" w:rsidP="008364DA">
            <w:pPr>
              <w:spacing w:after="0" w:line="240" w:lineRule="auto"/>
              <w:jc w:val="center"/>
            </w:pPr>
            <w:r>
              <w:rPr>
                <w:noProof/>
              </w:rPr>
              <w:pict>
                <v:shape id="Picture 8" o:spid="_x0000_i1062" type="#_x0000_t75" alt="IMG_0855" style="width:211.5pt;height:160.5pt;visibility:visible">
                  <v:imagedata r:id="rId45" o:title=""/>
                </v:shape>
              </w:pict>
            </w:r>
            <w:r>
              <w:rPr>
                <w:noProof/>
              </w:rPr>
              <w:pict>
                <v:shape id="_x0000_i1063" type="#_x0000_t75" style="width:102.75pt;height:153.75pt;visibility:visible">
                  <v:imagedata r:id="rId46" o:title=""/>
                </v:shape>
              </w:pict>
            </w:r>
          </w:p>
        </w:tc>
      </w:tr>
      <w:tr w:rsidR="00C61664" w:rsidRPr="00704944" w:rsidTr="00A96222">
        <w:tc>
          <w:tcPr>
            <w:tcW w:w="3686" w:type="dxa"/>
          </w:tcPr>
          <w:p w:rsidR="00C61664" w:rsidRPr="002A2EA9" w:rsidRDefault="00C61664" w:rsidP="008364DA">
            <w:pPr>
              <w:pStyle w:val="Bodytext1"/>
              <w:shd w:val="clear" w:color="auto" w:fill="auto"/>
              <w:spacing w:line="24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2A2EA9">
              <w:rPr>
                <w:rFonts w:ascii="Times New Roman" w:hAnsi="Times New Roman"/>
                <w:b/>
                <w:bCs/>
                <w:sz w:val="28"/>
                <w:szCs w:val="28"/>
              </w:rPr>
              <w:t>Кабинет Экономики организации,  экономики отрасли и организации</w:t>
            </w:r>
          </w:p>
          <w:p w:rsidR="00C61664" w:rsidRPr="002A2EA9" w:rsidRDefault="00C61664" w:rsidP="00A96222">
            <w:pPr>
              <w:pStyle w:val="Bodytext1"/>
              <w:numPr>
                <w:ilvl w:val="0"/>
                <w:numId w:val="47"/>
              </w:numPr>
              <w:shd w:val="clear" w:color="auto" w:fill="auto"/>
              <w:spacing w:line="24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2A2EA9"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 </w:t>
            </w:r>
            <w:r w:rsidRPr="002A2EA9">
              <w:rPr>
                <w:rFonts w:ascii="Times New Roman" w:hAnsi="Times New Roman"/>
                <w:bCs/>
                <w:sz w:val="28"/>
                <w:szCs w:val="28"/>
              </w:rPr>
              <w:t>стенд «История рубля»;</w:t>
            </w:r>
          </w:p>
          <w:p w:rsidR="00C61664" w:rsidRPr="002A2EA9" w:rsidRDefault="00C61664" w:rsidP="00A96222">
            <w:pPr>
              <w:pStyle w:val="Bodytext1"/>
              <w:numPr>
                <w:ilvl w:val="0"/>
                <w:numId w:val="47"/>
              </w:numPr>
              <w:shd w:val="clear" w:color="auto" w:fill="auto"/>
              <w:spacing w:line="24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2A2EA9"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 </w:t>
            </w:r>
            <w:r w:rsidRPr="002A2EA9">
              <w:rPr>
                <w:rFonts w:ascii="Times New Roman" w:hAnsi="Times New Roman"/>
                <w:bCs/>
                <w:sz w:val="28"/>
                <w:szCs w:val="28"/>
              </w:rPr>
              <w:t xml:space="preserve">уголок предпринимательства. </w:t>
            </w:r>
          </w:p>
          <w:p w:rsidR="00C61664" w:rsidRPr="002A2EA9" w:rsidRDefault="00C61664" w:rsidP="008364DA">
            <w:pPr>
              <w:pStyle w:val="Bodytext1"/>
              <w:shd w:val="clear" w:color="auto" w:fill="auto"/>
              <w:spacing w:line="24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</w:p>
        </w:tc>
        <w:tc>
          <w:tcPr>
            <w:tcW w:w="3969" w:type="dxa"/>
          </w:tcPr>
          <w:p w:rsidR="00C61664" w:rsidRPr="00704944" w:rsidRDefault="00C61664" w:rsidP="008364DA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A40324">
              <w:rPr>
                <w:noProof/>
                <w:sz w:val="28"/>
                <w:szCs w:val="28"/>
              </w:rPr>
              <w:pict>
                <v:shape id="Picture 4" o:spid="_x0000_i1064" type="#_x0000_t75" alt="IMG_0818" style="width:228.75pt;height:171.75pt;visibility:visible">
                  <v:imagedata r:id="rId47" o:title=""/>
                </v:shape>
              </w:pict>
            </w:r>
          </w:p>
        </w:tc>
      </w:tr>
      <w:tr w:rsidR="00C61664" w:rsidRPr="00704944" w:rsidTr="00A96222">
        <w:tc>
          <w:tcPr>
            <w:tcW w:w="3686" w:type="dxa"/>
          </w:tcPr>
          <w:p w:rsidR="00C61664" w:rsidRPr="002A2EA9" w:rsidRDefault="00C61664" w:rsidP="008364DA">
            <w:pPr>
              <w:pStyle w:val="Bodytext1"/>
              <w:shd w:val="clear" w:color="auto" w:fill="auto"/>
              <w:spacing w:line="24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2A2EA9">
              <w:rPr>
                <w:rFonts w:ascii="Times New Roman" w:hAnsi="Times New Roman"/>
                <w:b/>
                <w:bCs/>
                <w:sz w:val="28"/>
                <w:szCs w:val="28"/>
              </w:rPr>
              <w:t>Кабинет Специального рисунка</w:t>
            </w:r>
          </w:p>
          <w:p w:rsidR="00C61664" w:rsidRPr="002A2EA9" w:rsidRDefault="00C61664" w:rsidP="00A96222">
            <w:pPr>
              <w:pStyle w:val="Bodytext1"/>
              <w:numPr>
                <w:ilvl w:val="0"/>
                <w:numId w:val="48"/>
              </w:numPr>
              <w:shd w:val="clear" w:color="auto" w:fill="auto"/>
              <w:spacing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2A2EA9">
              <w:rPr>
                <w:rFonts w:ascii="Times New Roman" w:hAnsi="Times New Roman"/>
                <w:bCs/>
                <w:sz w:val="28"/>
                <w:szCs w:val="28"/>
              </w:rPr>
              <w:t>стенды</w:t>
            </w:r>
          </w:p>
          <w:p w:rsidR="00C61664" w:rsidRPr="002A2EA9" w:rsidRDefault="00C61664" w:rsidP="00A96222">
            <w:pPr>
              <w:pStyle w:val="Bodytext1"/>
              <w:numPr>
                <w:ilvl w:val="0"/>
                <w:numId w:val="48"/>
              </w:numPr>
              <w:shd w:val="clear" w:color="auto" w:fill="auto"/>
              <w:spacing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2A2EA9">
              <w:rPr>
                <w:rFonts w:ascii="Times New Roman" w:hAnsi="Times New Roman"/>
                <w:bCs/>
                <w:sz w:val="28"/>
                <w:szCs w:val="28"/>
              </w:rPr>
              <w:t>компьютер</w:t>
            </w:r>
          </w:p>
        </w:tc>
        <w:tc>
          <w:tcPr>
            <w:tcW w:w="3969" w:type="dxa"/>
          </w:tcPr>
          <w:p w:rsidR="00C61664" w:rsidRPr="00704944" w:rsidRDefault="00C61664" w:rsidP="008364DA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A40324">
              <w:rPr>
                <w:noProof/>
                <w:sz w:val="28"/>
                <w:szCs w:val="28"/>
              </w:rPr>
              <w:pict>
                <v:shape id="Picture 7" o:spid="_x0000_i1065" type="#_x0000_t75" alt="IMG_0845" style="width:225.75pt;height:168.75pt;visibility:visible">
                  <v:imagedata r:id="rId48" o:title=""/>
                </v:shape>
              </w:pict>
            </w:r>
          </w:p>
        </w:tc>
      </w:tr>
      <w:tr w:rsidR="00C61664" w:rsidRPr="00704944" w:rsidTr="00A96222">
        <w:tc>
          <w:tcPr>
            <w:tcW w:w="3686" w:type="dxa"/>
          </w:tcPr>
          <w:p w:rsidR="00C61664" w:rsidRPr="002A2EA9" w:rsidRDefault="00C61664" w:rsidP="008364DA">
            <w:pPr>
              <w:pStyle w:val="Bodytext1"/>
              <w:shd w:val="clear" w:color="auto" w:fill="auto"/>
              <w:spacing w:line="24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2A2EA9">
              <w:rPr>
                <w:rFonts w:ascii="Times New Roman" w:hAnsi="Times New Roman"/>
                <w:b/>
                <w:bCs/>
                <w:sz w:val="28"/>
                <w:szCs w:val="28"/>
              </w:rPr>
              <w:t>Кабинет Деловой  культуры,  Истории костюма</w:t>
            </w:r>
          </w:p>
        </w:tc>
        <w:tc>
          <w:tcPr>
            <w:tcW w:w="3969" w:type="dxa"/>
          </w:tcPr>
          <w:p w:rsidR="00C61664" w:rsidRPr="00704944" w:rsidRDefault="00C61664" w:rsidP="008364DA">
            <w:pPr>
              <w:spacing w:after="0" w:line="240" w:lineRule="auto"/>
              <w:jc w:val="center"/>
              <w:rPr>
                <w:noProof/>
                <w:sz w:val="28"/>
                <w:szCs w:val="28"/>
              </w:rPr>
            </w:pPr>
            <w:r w:rsidRPr="00A40324">
              <w:rPr>
                <w:noProof/>
                <w:sz w:val="28"/>
                <w:szCs w:val="28"/>
              </w:rPr>
              <w:pict>
                <v:shape id="_x0000_i1066" type="#_x0000_t75" style="width:226.5pt;height:158.25pt;visibility:visible">
                  <v:imagedata r:id="rId13" o:title=""/>
                </v:shape>
              </w:pict>
            </w:r>
          </w:p>
        </w:tc>
      </w:tr>
      <w:tr w:rsidR="00C61664" w:rsidRPr="00704944" w:rsidTr="00A96222">
        <w:tc>
          <w:tcPr>
            <w:tcW w:w="3686" w:type="dxa"/>
          </w:tcPr>
          <w:p w:rsidR="00C61664" w:rsidRPr="002A2EA9" w:rsidRDefault="00C61664" w:rsidP="008364DA">
            <w:pPr>
              <w:pStyle w:val="Bodytext1"/>
              <w:shd w:val="clear" w:color="auto" w:fill="auto"/>
              <w:spacing w:line="24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2A2EA9">
              <w:rPr>
                <w:rFonts w:ascii="Times New Roman" w:hAnsi="Times New Roman"/>
                <w:b/>
                <w:bCs/>
                <w:sz w:val="28"/>
                <w:szCs w:val="28"/>
              </w:rPr>
              <w:t>Кабинет конструирования швейных изделий</w:t>
            </w:r>
          </w:p>
          <w:p w:rsidR="00C61664" w:rsidRPr="002A2EA9" w:rsidRDefault="00C61664" w:rsidP="00A95360">
            <w:pPr>
              <w:pStyle w:val="Bodytext1"/>
              <w:numPr>
                <w:ilvl w:val="0"/>
                <w:numId w:val="40"/>
              </w:numPr>
              <w:shd w:val="clear" w:color="auto" w:fill="auto"/>
              <w:spacing w:line="240" w:lineRule="auto"/>
              <w:ind w:left="390"/>
              <w:rPr>
                <w:rFonts w:ascii="Times New Roman" w:hAnsi="Times New Roman"/>
                <w:bCs/>
                <w:sz w:val="28"/>
                <w:szCs w:val="28"/>
              </w:rPr>
            </w:pPr>
            <w:r w:rsidRPr="002A2EA9">
              <w:rPr>
                <w:rFonts w:ascii="Times New Roman" w:hAnsi="Times New Roman"/>
                <w:bCs/>
                <w:sz w:val="28"/>
                <w:szCs w:val="28"/>
              </w:rPr>
              <w:t>манекены;</w:t>
            </w:r>
          </w:p>
          <w:p w:rsidR="00C61664" w:rsidRPr="002A2EA9" w:rsidRDefault="00C61664" w:rsidP="00A95360">
            <w:pPr>
              <w:pStyle w:val="Bodytext1"/>
              <w:numPr>
                <w:ilvl w:val="0"/>
                <w:numId w:val="40"/>
              </w:numPr>
              <w:shd w:val="clear" w:color="auto" w:fill="auto"/>
              <w:spacing w:line="240" w:lineRule="auto"/>
              <w:ind w:left="390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2A2EA9">
              <w:rPr>
                <w:rFonts w:ascii="Times New Roman" w:hAnsi="Times New Roman"/>
                <w:bCs/>
                <w:sz w:val="28"/>
                <w:szCs w:val="28"/>
              </w:rPr>
              <w:t>интерактивная доска</w:t>
            </w:r>
            <w:r w:rsidRPr="002A2EA9">
              <w:rPr>
                <w:rFonts w:ascii="Times New Roman" w:hAnsi="Times New Roman"/>
                <w:bCs/>
                <w:sz w:val="24"/>
                <w:szCs w:val="28"/>
              </w:rPr>
              <w:t>.</w:t>
            </w:r>
          </w:p>
        </w:tc>
        <w:tc>
          <w:tcPr>
            <w:tcW w:w="3969" w:type="dxa"/>
          </w:tcPr>
          <w:p w:rsidR="00C61664" w:rsidRDefault="00C61664" w:rsidP="008364DA">
            <w:pPr>
              <w:spacing w:after="0" w:line="240" w:lineRule="auto"/>
              <w:jc w:val="center"/>
              <w:rPr>
                <w:noProof/>
                <w:sz w:val="28"/>
                <w:szCs w:val="28"/>
              </w:rPr>
            </w:pPr>
            <w:r w:rsidRPr="00A40324">
              <w:rPr>
                <w:noProof/>
                <w:sz w:val="28"/>
                <w:szCs w:val="28"/>
              </w:rPr>
              <w:pict>
                <v:shape id="Рисунок 44" o:spid="_x0000_i1067" type="#_x0000_t75" style="width:225.75pt;height:169.5pt;visibility:visible">
                  <v:imagedata r:id="rId49" o:title=""/>
                </v:shape>
              </w:pict>
            </w:r>
          </w:p>
        </w:tc>
      </w:tr>
      <w:tr w:rsidR="00C61664" w:rsidRPr="00704944" w:rsidTr="00A96222">
        <w:tc>
          <w:tcPr>
            <w:tcW w:w="3686" w:type="dxa"/>
          </w:tcPr>
          <w:p w:rsidR="00C61664" w:rsidRPr="002A2EA9" w:rsidRDefault="00C61664" w:rsidP="008364DA">
            <w:pPr>
              <w:pStyle w:val="Bodytext1"/>
              <w:shd w:val="clear" w:color="auto" w:fill="auto"/>
              <w:spacing w:line="24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2A2EA9">
              <w:rPr>
                <w:rFonts w:ascii="Times New Roman" w:hAnsi="Times New Roman"/>
                <w:b/>
                <w:bCs/>
                <w:sz w:val="28"/>
                <w:szCs w:val="28"/>
              </w:rPr>
              <w:t>Кабинет материаловедения</w:t>
            </w:r>
          </w:p>
          <w:p w:rsidR="00C61664" w:rsidRPr="002A2EA9" w:rsidRDefault="00C61664" w:rsidP="00A96222">
            <w:pPr>
              <w:pStyle w:val="Bodytext1"/>
              <w:numPr>
                <w:ilvl w:val="0"/>
                <w:numId w:val="49"/>
              </w:numPr>
              <w:shd w:val="clear" w:color="auto" w:fill="auto"/>
              <w:spacing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2A2EA9">
              <w:rPr>
                <w:rFonts w:ascii="Times New Roman" w:hAnsi="Times New Roman"/>
                <w:bCs/>
                <w:sz w:val="28"/>
                <w:szCs w:val="28"/>
              </w:rPr>
              <w:t>компьютер</w:t>
            </w:r>
          </w:p>
          <w:p w:rsidR="00C61664" w:rsidRPr="002A2EA9" w:rsidRDefault="00C61664" w:rsidP="00A96222">
            <w:pPr>
              <w:pStyle w:val="Bodytext1"/>
              <w:numPr>
                <w:ilvl w:val="0"/>
                <w:numId w:val="49"/>
              </w:numPr>
              <w:shd w:val="clear" w:color="auto" w:fill="auto"/>
              <w:spacing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2A2EA9">
              <w:rPr>
                <w:rFonts w:ascii="Times New Roman" w:hAnsi="Times New Roman"/>
                <w:bCs/>
                <w:sz w:val="28"/>
                <w:szCs w:val="28"/>
              </w:rPr>
              <w:t>плакаты</w:t>
            </w:r>
          </w:p>
        </w:tc>
        <w:tc>
          <w:tcPr>
            <w:tcW w:w="3969" w:type="dxa"/>
          </w:tcPr>
          <w:p w:rsidR="00C61664" w:rsidRDefault="00C61664" w:rsidP="008364DA">
            <w:pPr>
              <w:spacing w:after="0" w:line="240" w:lineRule="auto"/>
              <w:jc w:val="center"/>
              <w:rPr>
                <w:noProof/>
                <w:sz w:val="28"/>
                <w:szCs w:val="28"/>
              </w:rPr>
            </w:pPr>
            <w:r w:rsidRPr="00A40324">
              <w:rPr>
                <w:noProof/>
                <w:sz w:val="28"/>
                <w:szCs w:val="28"/>
              </w:rPr>
              <w:pict>
                <v:shape id="_x0000_i1068" type="#_x0000_t75" alt="IMG_0845" style="width:247.5pt;height:183.75pt;flip:x;visibility:visible">
                  <v:imagedata r:id="rId48" o:title=""/>
                </v:shape>
              </w:pict>
            </w:r>
          </w:p>
        </w:tc>
      </w:tr>
      <w:tr w:rsidR="00C61664" w:rsidRPr="00704944" w:rsidTr="00A96222">
        <w:tc>
          <w:tcPr>
            <w:tcW w:w="3686" w:type="dxa"/>
          </w:tcPr>
          <w:p w:rsidR="00C61664" w:rsidRPr="002A2EA9" w:rsidRDefault="00C61664" w:rsidP="008364DA">
            <w:pPr>
              <w:pStyle w:val="Bodytext1"/>
              <w:shd w:val="clear" w:color="auto" w:fill="auto"/>
              <w:spacing w:line="24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2A2EA9"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Кабинет </w:t>
            </w:r>
          </w:p>
          <w:p w:rsidR="00C61664" w:rsidRPr="002A2EA9" w:rsidRDefault="00C61664" w:rsidP="008364DA">
            <w:pPr>
              <w:pStyle w:val="Bodytext1"/>
              <w:shd w:val="clear" w:color="auto" w:fill="auto"/>
              <w:spacing w:line="24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2A2EA9">
              <w:rPr>
                <w:rFonts w:ascii="Times New Roman" w:hAnsi="Times New Roman"/>
                <w:b/>
                <w:bCs/>
                <w:sz w:val="28"/>
                <w:szCs w:val="28"/>
              </w:rPr>
              <w:t>Медико-биологических дисциплин</w:t>
            </w:r>
          </w:p>
          <w:p w:rsidR="00C61664" w:rsidRPr="002A2EA9" w:rsidRDefault="00C61664" w:rsidP="00A96222">
            <w:pPr>
              <w:pStyle w:val="Bodytext1"/>
              <w:numPr>
                <w:ilvl w:val="0"/>
                <w:numId w:val="50"/>
              </w:numPr>
              <w:shd w:val="clear" w:color="auto" w:fill="auto"/>
              <w:spacing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2A2EA9">
              <w:rPr>
                <w:rFonts w:ascii="Times New Roman" w:hAnsi="Times New Roman"/>
                <w:bCs/>
                <w:sz w:val="28"/>
                <w:szCs w:val="28"/>
              </w:rPr>
              <w:t>компьютер</w:t>
            </w:r>
          </w:p>
          <w:p w:rsidR="00C61664" w:rsidRPr="002A2EA9" w:rsidRDefault="00C61664" w:rsidP="00A96222">
            <w:pPr>
              <w:pStyle w:val="Bodytext1"/>
              <w:numPr>
                <w:ilvl w:val="0"/>
                <w:numId w:val="50"/>
              </w:numPr>
              <w:shd w:val="clear" w:color="auto" w:fill="auto"/>
              <w:spacing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2A2EA9">
              <w:rPr>
                <w:rFonts w:ascii="Times New Roman" w:hAnsi="Times New Roman"/>
                <w:bCs/>
                <w:sz w:val="28"/>
                <w:szCs w:val="28"/>
              </w:rPr>
              <w:t>телевизор</w:t>
            </w:r>
          </w:p>
          <w:p w:rsidR="00C61664" w:rsidRPr="002A2EA9" w:rsidRDefault="00C61664" w:rsidP="00A96222">
            <w:pPr>
              <w:pStyle w:val="Bodytext1"/>
              <w:numPr>
                <w:ilvl w:val="0"/>
                <w:numId w:val="50"/>
              </w:numPr>
              <w:shd w:val="clear" w:color="auto" w:fill="auto"/>
              <w:spacing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A96222">
              <w:rPr>
                <w:rFonts w:ascii="Times New Roman" w:hAnsi="Times New Roman"/>
                <w:bCs/>
                <w:sz w:val="28"/>
                <w:szCs w:val="28"/>
                <w:lang w:val="en-US"/>
              </w:rPr>
              <w:t>DVD</w:t>
            </w:r>
          </w:p>
          <w:p w:rsidR="00C61664" w:rsidRPr="00704944" w:rsidRDefault="00C61664" w:rsidP="008364DA">
            <w:pPr>
              <w:pStyle w:val="ListParagraph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69" w:type="dxa"/>
          </w:tcPr>
          <w:p w:rsidR="00C61664" w:rsidRPr="00704944" w:rsidRDefault="00C61664" w:rsidP="008364DA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pict>
                <v:shape id="Рисунок 43" o:spid="_x0000_i1069" type="#_x0000_t75" style="width:237.75pt;height:156.75pt;visibility:visible">
                  <v:imagedata r:id="rId50" o:title=""/>
                </v:shape>
              </w:pict>
            </w:r>
          </w:p>
        </w:tc>
      </w:tr>
      <w:tr w:rsidR="00C61664" w:rsidRPr="00704944" w:rsidTr="00A96222">
        <w:tc>
          <w:tcPr>
            <w:tcW w:w="3686" w:type="dxa"/>
          </w:tcPr>
          <w:p w:rsidR="00C61664" w:rsidRDefault="00C61664" w:rsidP="008364D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</w:p>
          <w:p w:rsidR="00C61664" w:rsidRDefault="00C61664" w:rsidP="008364D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</w:p>
          <w:p w:rsidR="00C61664" w:rsidRPr="00704944" w:rsidRDefault="00C61664" w:rsidP="008364D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0494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Швейных 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и закройных </w:t>
            </w:r>
            <w:r w:rsidRPr="0070494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мастерских 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- </w:t>
            </w:r>
          </w:p>
          <w:p w:rsidR="00C61664" w:rsidRPr="00DE0231" w:rsidRDefault="00C61664" w:rsidP="008364DA">
            <w:pPr>
              <w:pStyle w:val="ListParagraph"/>
              <w:numPr>
                <w:ilvl w:val="0"/>
                <w:numId w:val="25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8"/>
              </w:rPr>
            </w:pPr>
            <w:r w:rsidRPr="00DE0231">
              <w:rPr>
                <w:rFonts w:ascii="Times New Roman" w:hAnsi="Times New Roman" w:cs="Times New Roman"/>
                <w:sz w:val="24"/>
                <w:szCs w:val="28"/>
              </w:rPr>
              <w:t>9 швейных машин 1022кл.</w:t>
            </w:r>
          </w:p>
          <w:p w:rsidR="00C61664" w:rsidRPr="00DE0231" w:rsidRDefault="00C61664" w:rsidP="008364DA">
            <w:pPr>
              <w:pStyle w:val="ListParagraph"/>
              <w:numPr>
                <w:ilvl w:val="0"/>
                <w:numId w:val="25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8"/>
              </w:rPr>
            </w:pPr>
            <w:r w:rsidRPr="00DE0231">
              <w:rPr>
                <w:rFonts w:ascii="Times New Roman" w:hAnsi="Times New Roman" w:cs="Times New Roman"/>
                <w:sz w:val="24"/>
                <w:szCs w:val="28"/>
              </w:rPr>
              <w:t xml:space="preserve"> швейная машина 22кл.</w:t>
            </w:r>
          </w:p>
          <w:p w:rsidR="00C61664" w:rsidRPr="00DE0231" w:rsidRDefault="00C61664" w:rsidP="008364DA">
            <w:pPr>
              <w:pStyle w:val="ListParagraph"/>
              <w:numPr>
                <w:ilvl w:val="0"/>
                <w:numId w:val="25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8"/>
              </w:rPr>
            </w:pPr>
            <w:r w:rsidRPr="00DE0231">
              <w:rPr>
                <w:rFonts w:ascii="Times New Roman" w:hAnsi="Times New Roman" w:cs="Times New Roman"/>
                <w:sz w:val="24"/>
                <w:szCs w:val="28"/>
              </w:rPr>
              <w:t xml:space="preserve">швейная машина </w:t>
            </w:r>
            <w:r w:rsidRPr="00DE0231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Typikal</w:t>
            </w:r>
          </w:p>
          <w:p w:rsidR="00C61664" w:rsidRPr="00DE0231" w:rsidRDefault="00C61664" w:rsidP="008364DA">
            <w:pPr>
              <w:pStyle w:val="ListParagraph"/>
              <w:numPr>
                <w:ilvl w:val="0"/>
                <w:numId w:val="25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8"/>
              </w:rPr>
            </w:pPr>
            <w:r w:rsidRPr="00DE0231">
              <w:rPr>
                <w:rFonts w:ascii="Times New Roman" w:hAnsi="Times New Roman" w:cs="Times New Roman"/>
                <w:sz w:val="24"/>
                <w:szCs w:val="28"/>
              </w:rPr>
              <w:t>оверлок  51-А кл.</w:t>
            </w:r>
          </w:p>
          <w:p w:rsidR="00C61664" w:rsidRPr="00DE0231" w:rsidRDefault="00C61664" w:rsidP="008364DA">
            <w:pPr>
              <w:pStyle w:val="ListParagraph"/>
              <w:numPr>
                <w:ilvl w:val="0"/>
                <w:numId w:val="25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8"/>
              </w:rPr>
            </w:pPr>
            <w:r w:rsidRPr="00DE0231">
              <w:rPr>
                <w:rFonts w:ascii="Times New Roman" w:hAnsi="Times New Roman" w:cs="Times New Roman"/>
                <w:sz w:val="24"/>
                <w:szCs w:val="28"/>
              </w:rPr>
              <w:t>машина 51-А кл.</w:t>
            </w:r>
          </w:p>
          <w:p w:rsidR="00C61664" w:rsidRPr="00DE0231" w:rsidRDefault="00C61664" w:rsidP="008364DA">
            <w:pPr>
              <w:pStyle w:val="ListParagraph"/>
              <w:numPr>
                <w:ilvl w:val="0"/>
                <w:numId w:val="25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8"/>
              </w:rPr>
            </w:pPr>
            <w:r w:rsidRPr="00DE0231">
              <w:rPr>
                <w:rFonts w:ascii="Times New Roman" w:hAnsi="Times New Roman" w:cs="Times New Roman"/>
                <w:sz w:val="24"/>
                <w:szCs w:val="28"/>
              </w:rPr>
              <w:t>машина 85 кл.</w:t>
            </w:r>
          </w:p>
          <w:p w:rsidR="00C61664" w:rsidRPr="00DE0231" w:rsidRDefault="00C61664" w:rsidP="008364DA">
            <w:pPr>
              <w:pStyle w:val="ListParagraph"/>
              <w:numPr>
                <w:ilvl w:val="0"/>
                <w:numId w:val="25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8"/>
              </w:rPr>
            </w:pPr>
            <w:r w:rsidRPr="00DE0231">
              <w:rPr>
                <w:rFonts w:ascii="Times New Roman" w:hAnsi="Times New Roman" w:cs="Times New Roman"/>
                <w:sz w:val="24"/>
                <w:szCs w:val="28"/>
              </w:rPr>
              <w:t>петельная машина 26кл.</w:t>
            </w:r>
          </w:p>
          <w:p w:rsidR="00C61664" w:rsidRPr="00DE0231" w:rsidRDefault="00C61664" w:rsidP="008364DA">
            <w:pPr>
              <w:pStyle w:val="ListParagraph"/>
              <w:numPr>
                <w:ilvl w:val="0"/>
                <w:numId w:val="25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8"/>
              </w:rPr>
            </w:pPr>
            <w:r w:rsidRPr="00DE0231">
              <w:rPr>
                <w:rFonts w:ascii="Times New Roman" w:hAnsi="Times New Roman" w:cs="Times New Roman"/>
                <w:sz w:val="24"/>
                <w:szCs w:val="28"/>
              </w:rPr>
              <w:t>2 утюга с парогенератором</w:t>
            </w:r>
          </w:p>
          <w:p w:rsidR="00C61664" w:rsidRPr="00DE0231" w:rsidRDefault="00C61664" w:rsidP="008364DA">
            <w:pPr>
              <w:pStyle w:val="ListParagraph"/>
              <w:numPr>
                <w:ilvl w:val="0"/>
                <w:numId w:val="25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8"/>
              </w:rPr>
            </w:pPr>
            <w:r w:rsidRPr="00DE0231">
              <w:rPr>
                <w:rFonts w:ascii="Times New Roman" w:hAnsi="Times New Roman" w:cs="Times New Roman"/>
                <w:sz w:val="24"/>
                <w:szCs w:val="28"/>
              </w:rPr>
              <w:t>стачивающе-обметочная машина «</w:t>
            </w:r>
            <w:r w:rsidRPr="00DE0231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SHUNFA</w:t>
            </w:r>
            <w:r w:rsidRPr="00DE0231">
              <w:rPr>
                <w:rFonts w:ascii="Times New Roman" w:hAnsi="Times New Roman" w:cs="Times New Roman"/>
                <w:sz w:val="24"/>
                <w:szCs w:val="28"/>
              </w:rPr>
              <w:t>».</w:t>
            </w:r>
          </w:p>
          <w:p w:rsidR="00C61664" w:rsidRPr="00DE0231" w:rsidRDefault="00C61664" w:rsidP="008364DA">
            <w:pPr>
              <w:pStyle w:val="ListParagraph"/>
              <w:numPr>
                <w:ilvl w:val="0"/>
                <w:numId w:val="25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8"/>
              </w:rPr>
            </w:pPr>
            <w:r w:rsidRPr="00DE0231">
              <w:rPr>
                <w:rFonts w:ascii="Times New Roman" w:hAnsi="Times New Roman" w:cs="Times New Roman"/>
                <w:sz w:val="24"/>
                <w:szCs w:val="28"/>
              </w:rPr>
              <w:t>стачивающее-обметочная машина</w:t>
            </w:r>
          </w:p>
          <w:p w:rsidR="00C61664" w:rsidRPr="00DE0231" w:rsidRDefault="00C61664" w:rsidP="008364D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8"/>
              </w:rPr>
            </w:pPr>
            <w:r w:rsidRPr="00DE0231">
              <w:rPr>
                <w:rFonts w:ascii="Times New Roman" w:hAnsi="Times New Roman" w:cs="Times New Roman"/>
                <w:sz w:val="24"/>
                <w:szCs w:val="28"/>
              </w:rPr>
              <w:t xml:space="preserve">           для трикотажа «</w:t>
            </w:r>
            <w:r w:rsidRPr="00DE0231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MADI</w:t>
            </w:r>
            <w:r w:rsidRPr="00DE0231">
              <w:rPr>
                <w:rFonts w:ascii="Times New Roman" w:hAnsi="Times New Roman" w:cs="Times New Roman"/>
                <w:sz w:val="24"/>
                <w:szCs w:val="28"/>
              </w:rPr>
              <w:t>».</w:t>
            </w:r>
          </w:p>
          <w:p w:rsidR="00C61664" w:rsidRPr="00DE0231" w:rsidRDefault="00C61664" w:rsidP="008364DA">
            <w:pPr>
              <w:pStyle w:val="ListParagraph"/>
              <w:numPr>
                <w:ilvl w:val="0"/>
                <w:numId w:val="26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8"/>
              </w:rPr>
            </w:pPr>
            <w:r w:rsidRPr="00DE0231">
              <w:rPr>
                <w:rFonts w:ascii="Times New Roman" w:hAnsi="Times New Roman" w:cs="Times New Roman"/>
                <w:sz w:val="24"/>
                <w:szCs w:val="28"/>
              </w:rPr>
              <w:t>столы для ручных работ</w:t>
            </w:r>
          </w:p>
          <w:p w:rsidR="00C61664" w:rsidRPr="00DE0231" w:rsidRDefault="00C61664" w:rsidP="008364DA">
            <w:pPr>
              <w:pStyle w:val="ListParagraph"/>
              <w:numPr>
                <w:ilvl w:val="0"/>
                <w:numId w:val="26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8"/>
              </w:rPr>
            </w:pPr>
            <w:r w:rsidRPr="00DE0231">
              <w:rPr>
                <w:rFonts w:ascii="Times New Roman" w:hAnsi="Times New Roman" w:cs="Times New Roman"/>
                <w:sz w:val="24"/>
                <w:szCs w:val="28"/>
              </w:rPr>
              <w:t>машина швейная бытовая «Чайка»</w:t>
            </w:r>
          </w:p>
          <w:p w:rsidR="00C61664" w:rsidRPr="00DE0231" w:rsidRDefault="00C61664" w:rsidP="008364DA">
            <w:pPr>
              <w:pStyle w:val="ListParagraph"/>
              <w:numPr>
                <w:ilvl w:val="0"/>
                <w:numId w:val="26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8"/>
              </w:rPr>
            </w:pPr>
            <w:r w:rsidRPr="00DE0231">
              <w:rPr>
                <w:rFonts w:ascii="Times New Roman" w:hAnsi="Times New Roman" w:cs="Times New Roman"/>
                <w:sz w:val="24"/>
                <w:szCs w:val="28"/>
              </w:rPr>
              <w:t>утюжильный стол</w:t>
            </w:r>
          </w:p>
          <w:p w:rsidR="00C61664" w:rsidRPr="00ED1178" w:rsidRDefault="00C61664" w:rsidP="008364DA">
            <w:pPr>
              <w:pStyle w:val="ListParagraph"/>
              <w:numPr>
                <w:ilvl w:val="0"/>
                <w:numId w:val="26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E0231">
              <w:rPr>
                <w:rFonts w:ascii="Times New Roman" w:hAnsi="Times New Roman" w:cs="Times New Roman"/>
                <w:sz w:val="24"/>
                <w:szCs w:val="28"/>
              </w:rPr>
              <w:t>утюжильные колодки</w:t>
            </w:r>
          </w:p>
        </w:tc>
        <w:tc>
          <w:tcPr>
            <w:tcW w:w="3969" w:type="dxa"/>
          </w:tcPr>
          <w:p w:rsidR="00C61664" w:rsidRDefault="00C61664" w:rsidP="008364DA">
            <w:pPr>
              <w:spacing w:after="0" w:line="240" w:lineRule="auto"/>
              <w:jc w:val="center"/>
              <w:rPr>
                <w:sz w:val="28"/>
                <w:szCs w:val="28"/>
              </w:rPr>
            </w:pPr>
          </w:p>
          <w:p w:rsidR="00C61664" w:rsidRDefault="00C61664" w:rsidP="008364DA">
            <w:pPr>
              <w:spacing w:after="0" w:line="240" w:lineRule="auto"/>
              <w:jc w:val="center"/>
              <w:rPr>
                <w:sz w:val="28"/>
                <w:szCs w:val="28"/>
              </w:rPr>
            </w:pPr>
          </w:p>
          <w:p w:rsidR="00C61664" w:rsidRDefault="00C61664" w:rsidP="008364DA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A40324">
              <w:rPr>
                <w:noProof/>
                <w:sz w:val="28"/>
                <w:szCs w:val="28"/>
              </w:rPr>
              <w:pict>
                <v:shape id="Рисунок 41" o:spid="_x0000_i1070" type="#_x0000_t75" style="width:262.5pt;height:258pt;visibility:visible">
                  <v:imagedata r:id="rId51" o:title=""/>
                </v:shape>
              </w:pict>
            </w:r>
          </w:p>
          <w:p w:rsidR="00C61664" w:rsidRPr="00704944" w:rsidRDefault="00C61664" w:rsidP="008364DA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A40324">
              <w:rPr>
                <w:noProof/>
                <w:sz w:val="28"/>
                <w:szCs w:val="28"/>
              </w:rPr>
              <w:pict>
                <v:shape id="Рисунок 46" o:spid="_x0000_i1071" type="#_x0000_t75" style="width:259.5pt;height:194.25pt;visibility:visible">
                  <v:imagedata r:id="rId52" o:title=""/>
                </v:shape>
              </w:pict>
            </w:r>
          </w:p>
        </w:tc>
      </w:tr>
      <w:tr w:rsidR="00C61664" w:rsidRPr="00704944" w:rsidTr="00A96222">
        <w:tc>
          <w:tcPr>
            <w:tcW w:w="3686" w:type="dxa"/>
          </w:tcPr>
          <w:p w:rsidR="00C61664" w:rsidRPr="007527EC" w:rsidRDefault="00C61664" w:rsidP="008364DA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527EC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Парикмахерские-мастерские 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–5</w:t>
            </w:r>
          </w:p>
          <w:p w:rsidR="00C61664" w:rsidRPr="00D20B22" w:rsidRDefault="00C61664" w:rsidP="008364DA">
            <w:pPr>
              <w:pStyle w:val="ListParagraph"/>
              <w:numPr>
                <w:ilvl w:val="0"/>
                <w:numId w:val="16"/>
              </w:numPr>
              <w:spacing w:after="0" w:line="240" w:lineRule="auto"/>
              <w:ind w:left="390"/>
              <w:rPr>
                <w:rFonts w:ascii="Times New Roman" w:hAnsi="Times New Roman" w:cs="Times New Roman"/>
                <w:sz w:val="28"/>
                <w:szCs w:val="28"/>
              </w:rPr>
            </w:pPr>
            <w:r w:rsidRPr="00D20B22">
              <w:rPr>
                <w:rFonts w:ascii="Times New Roman" w:hAnsi="Times New Roman" w:cs="Times New Roman"/>
                <w:sz w:val="28"/>
                <w:szCs w:val="28"/>
              </w:rPr>
              <w:t xml:space="preserve">рабочие (парикмахерские)  столы                                                    </w:t>
            </w:r>
          </w:p>
          <w:p w:rsidR="00C61664" w:rsidRPr="00D20B22" w:rsidRDefault="00C61664" w:rsidP="008364DA">
            <w:pPr>
              <w:pStyle w:val="ListParagraph"/>
              <w:numPr>
                <w:ilvl w:val="0"/>
                <w:numId w:val="16"/>
              </w:numPr>
              <w:spacing w:after="0" w:line="240" w:lineRule="auto"/>
              <w:ind w:left="390"/>
              <w:rPr>
                <w:rFonts w:ascii="Times New Roman" w:hAnsi="Times New Roman" w:cs="Times New Roman"/>
                <w:sz w:val="28"/>
                <w:szCs w:val="28"/>
              </w:rPr>
            </w:pPr>
            <w:r w:rsidRPr="00D20B22">
              <w:rPr>
                <w:rFonts w:ascii="Times New Roman" w:hAnsi="Times New Roman" w:cs="Times New Roman"/>
                <w:sz w:val="28"/>
                <w:szCs w:val="28"/>
              </w:rPr>
              <w:t xml:space="preserve">2 телевизора                               </w:t>
            </w:r>
          </w:p>
          <w:p w:rsidR="00C61664" w:rsidRPr="00D20B22" w:rsidRDefault="00C61664" w:rsidP="008364DA">
            <w:pPr>
              <w:pStyle w:val="ListParagraph"/>
              <w:numPr>
                <w:ilvl w:val="0"/>
                <w:numId w:val="16"/>
              </w:numPr>
              <w:spacing w:after="0" w:line="240" w:lineRule="auto"/>
              <w:ind w:left="390"/>
              <w:rPr>
                <w:rFonts w:ascii="Times New Roman" w:hAnsi="Times New Roman" w:cs="Times New Roman"/>
                <w:sz w:val="28"/>
                <w:szCs w:val="28"/>
              </w:rPr>
            </w:pPr>
            <w:r w:rsidRPr="00D20B22">
              <w:rPr>
                <w:rFonts w:ascii="Times New Roman" w:hAnsi="Times New Roman" w:cs="Times New Roman"/>
                <w:sz w:val="28"/>
                <w:szCs w:val="28"/>
              </w:rPr>
              <w:t xml:space="preserve">2 видеоплеера                             </w:t>
            </w:r>
          </w:p>
          <w:p w:rsidR="00C61664" w:rsidRPr="00D20B22" w:rsidRDefault="00C61664" w:rsidP="008364DA">
            <w:pPr>
              <w:pStyle w:val="ListParagraph"/>
              <w:numPr>
                <w:ilvl w:val="0"/>
                <w:numId w:val="16"/>
              </w:numPr>
              <w:spacing w:after="0" w:line="240" w:lineRule="auto"/>
              <w:ind w:left="390"/>
              <w:rPr>
                <w:rFonts w:ascii="Times New Roman" w:hAnsi="Times New Roman" w:cs="Times New Roman"/>
                <w:sz w:val="28"/>
                <w:szCs w:val="28"/>
              </w:rPr>
            </w:pPr>
            <w:r w:rsidRPr="00D20B22">
              <w:rPr>
                <w:rFonts w:ascii="Times New Roman" w:hAnsi="Times New Roman" w:cs="Times New Roman"/>
                <w:sz w:val="28"/>
                <w:szCs w:val="28"/>
              </w:rPr>
              <w:t>4 сушуара</w:t>
            </w:r>
          </w:p>
          <w:p w:rsidR="00C61664" w:rsidRPr="00D20B22" w:rsidRDefault="00C61664" w:rsidP="008364DA">
            <w:pPr>
              <w:pStyle w:val="ListParagraph"/>
              <w:numPr>
                <w:ilvl w:val="0"/>
                <w:numId w:val="16"/>
              </w:numPr>
              <w:spacing w:after="0" w:line="240" w:lineRule="auto"/>
              <w:ind w:left="390"/>
              <w:rPr>
                <w:rFonts w:ascii="Times New Roman" w:hAnsi="Times New Roman" w:cs="Times New Roman"/>
                <w:sz w:val="28"/>
                <w:szCs w:val="28"/>
              </w:rPr>
            </w:pPr>
            <w:r w:rsidRPr="00D20B22">
              <w:rPr>
                <w:rFonts w:ascii="Times New Roman" w:hAnsi="Times New Roman" w:cs="Times New Roman"/>
                <w:sz w:val="28"/>
                <w:szCs w:val="28"/>
              </w:rPr>
              <w:t xml:space="preserve">2 бойлера                    </w:t>
            </w:r>
          </w:p>
          <w:p w:rsidR="00C61664" w:rsidRPr="00D20B22" w:rsidRDefault="00C61664" w:rsidP="008364DA">
            <w:pPr>
              <w:pStyle w:val="ListParagraph"/>
              <w:numPr>
                <w:ilvl w:val="0"/>
                <w:numId w:val="16"/>
              </w:numPr>
              <w:spacing w:after="0" w:line="240" w:lineRule="auto"/>
              <w:ind w:left="390"/>
              <w:rPr>
                <w:rFonts w:ascii="Times New Roman" w:hAnsi="Times New Roman" w:cs="Times New Roman"/>
                <w:sz w:val="28"/>
                <w:szCs w:val="28"/>
              </w:rPr>
            </w:pPr>
            <w:r w:rsidRPr="00D20B22">
              <w:rPr>
                <w:rFonts w:ascii="Times New Roman" w:hAnsi="Times New Roman" w:cs="Times New Roman"/>
                <w:sz w:val="28"/>
                <w:szCs w:val="28"/>
              </w:rPr>
              <w:t xml:space="preserve"> мойка                    </w:t>
            </w:r>
          </w:p>
          <w:p w:rsidR="00C61664" w:rsidRPr="00D20B22" w:rsidRDefault="00C61664" w:rsidP="008364DA">
            <w:pPr>
              <w:pStyle w:val="ListParagraph"/>
              <w:numPr>
                <w:ilvl w:val="0"/>
                <w:numId w:val="16"/>
              </w:numPr>
              <w:spacing w:after="0" w:line="240" w:lineRule="auto"/>
              <w:ind w:left="390"/>
              <w:rPr>
                <w:rFonts w:ascii="Times New Roman" w:hAnsi="Times New Roman" w:cs="Times New Roman"/>
                <w:sz w:val="28"/>
                <w:szCs w:val="28"/>
              </w:rPr>
            </w:pPr>
            <w:r w:rsidRPr="00D20B22">
              <w:rPr>
                <w:rFonts w:ascii="Times New Roman" w:hAnsi="Times New Roman" w:cs="Times New Roman"/>
                <w:sz w:val="28"/>
                <w:szCs w:val="28"/>
              </w:rPr>
              <w:t>тележки для инструментов</w:t>
            </w:r>
          </w:p>
          <w:p w:rsidR="00C61664" w:rsidRPr="00D20B22" w:rsidRDefault="00C61664" w:rsidP="008364DA">
            <w:pPr>
              <w:pStyle w:val="ListParagraph"/>
              <w:numPr>
                <w:ilvl w:val="0"/>
                <w:numId w:val="16"/>
              </w:numPr>
              <w:spacing w:after="0" w:line="240" w:lineRule="auto"/>
              <w:ind w:left="390"/>
              <w:rPr>
                <w:rFonts w:ascii="Times New Roman" w:hAnsi="Times New Roman" w:cs="Times New Roman"/>
                <w:sz w:val="28"/>
                <w:szCs w:val="28"/>
              </w:rPr>
            </w:pPr>
            <w:r w:rsidRPr="00D20B22">
              <w:rPr>
                <w:rFonts w:ascii="Times New Roman" w:hAnsi="Times New Roman" w:cs="Times New Roman"/>
                <w:sz w:val="28"/>
                <w:szCs w:val="28"/>
              </w:rPr>
              <w:t>14 электрофенов</w:t>
            </w:r>
          </w:p>
          <w:p w:rsidR="00C61664" w:rsidRPr="00D20B22" w:rsidRDefault="00C61664" w:rsidP="008364DA">
            <w:pPr>
              <w:pStyle w:val="ListParagraph"/>
              <w:numPr>
                <w:ilvl w:val="0"/>
                <w:numId w:val="16"/>
              </w:numPr>
              <w:spacing w:after="0" w:line="240" w:lineRule="auto"/>
              <w:ind w:left="390"/>
              <w:rPr>
                <w:rFonts w:ascii="Times New Roman" w:hAnsi="Times New Roman" w:cs="Times New Roman"/>
                <w:sz w:val="28"/>
                <w:szCs w:val="28"/>
              </w:rPr>
            </w:pPr>
            <w:r w:rsidRPr="00D20B22">
              <w:rPr>
                <w:rFonts w:ascii="Times New Roman" w:hAnsi="Times New Roman" w:cs="Times New Roman"/>
                <w:sz w:val="28"/>
                <w:szCs w:val="28"/>
              </w:rPr>
              <w:t>14 наборов расчёсок</w:t>
            </w:r>
          </w:p>
          <w:p w:rsidR="00C61664" w:rsidRPr="00D20B22" w:rsidRDefault="00C61664" w:rsidP="008364DA">
            <w:pPr>
              <w:pStyle w:val="ListParagraph"/>
              <w:numPr>
                <w:ilvl w:val="0"/>
                <w:numId w:val="16"/>
              </w:numPr>
              <w:spacing w:after="0" w:line="240" w:lineRule="auto"/>
              <w:ind w:left="390"/>
              <w:rPr>
                <w:rFonts w:ascii="Times New Roman" w:hAnsi="Times New Roman" w:cs="Times New Roman"/>
                <w:sz w:val="28"/>
                <w:szCs w:val="28"/>
              </w:rPr>
            </w:pPr>
            <w:r w:rsidRPr="00D20B22">
              <w:rPr>
                <w:rFonts w:ascii="Times New Roman" w:hAnsi="Times New Roman" w:cs="Times New Roman"/>
                <w:sz w:val="28"/>
                <w:szCs w:val="28"/>
              </w:rPr>
              <w:t>14 ножниц прямых</w:t>
            </w:r>
          </w:p>
          <w:p w:rsidR="00C61664" w:rsidRPr="00D20B22" w:rsidRDefault="00C61664" w:rsidP="008364DA">
            <w:pPr>
              <w:pStyle w:val="ListParagraph"/>
              <w:numPr>
                <w:ilvl w:val="0"/>
                <w:numId w:val="16"/>
              </w:numPr>
              <w:spacing w:after="0" w:line="240" w:lineRule="auto"/>
              <w:ind w:left="390"/>
              <w:rPr>
                <w:rFonts w:ascii="Times New Roman" w:hAnsi="Times New Roman" w:cs="Times New Roman"/>
                <w:sz w:val="28"/>
                <w:szCs w:val="28"/>
              </w:rPr>
            </w:pPr>
            <w:r w:rsidRPr="00D20B22">
              <w:rPr>
                <w:rFonts w:ascii="Times New Roman" w:hAnsi="Times New Roman" w:cs="Times New Roman"/>
                <w:sz w:val="28"/>
                <w:szCs w:val="28"/>
              </w:rPr>
              <w:t>14 электромашинок</w:t>
            </w:r>
          </w:p>
          <w:p w:rsidR="00C61664" w:rsidRPr="00D20B22" w:rsidRDefault="00C61664" w:rsidP="008364DA">
            <w:pPr>
              <w:pStyle w:val="ListParagraph"/>
              <w:numPr>
                <w:ilvl w:val="0"/>
                <w:numId w:val="16"/>
              </w:numPr>
              <w:spacing w:after="0" w:line="240" w:lineRule="auto"/>
              <w:ind w:left="390"/>
              <w:rPr>
                <w:rFonts w:ascii="Times New Roman" w:hAnsi="Times New Roman" w:cs="Times New Roman"/>
                <w:sz w:val="28"/>
                <w:szCs w:val="28"/>
              </w:rPr>
            </w:pPr>
            <w:r w:rsidRPr="00D20B22">
              <w:rPr>
                <w:rFonts w:ascii="Times New Roman" w:hAnsi="Times New Roman" w:cs="Times New Roman"/>
                <w:sz w:val="28"/>
                <w:szCs w:val="28"/>
              </w:rPr>
              <w:t>14  пульверизаторов</w:t>
            </w:r>
          </w:p>
          <w:p w:rsidR="00C61664" w:rsidRPr="00704944" w:rsidRDefault="00C61664" w:rsidP="008364DA">
            <w:pPr>
              <w:pStyle w:val="ListParagraph"/>
              <w:numPr>
                <w:ilvl w:val="0"/>
                <w:numId w:val="16"/>
              </w:numPr>
              <w:spacing w:after="0" w:line="240" w:lineRule="auto"/>
              <w:ind w:left="390"/>
              <w:rPr>
                <w:rFonts w:ascii="Times New Roman" w:hAnsi="Times New Roman" w:cs="Times New Roman"/>
                <w:sz w:val="28"/>
                <w:szCs w:val="28"/>
              </w:rPr>
            </w:pPr>
            <w:r w:rsidRPr="00D20B22">
              <w:rPr>
                <w:rFonts w:ascii="Times New Roman" w:hAnsi="Times New Roman" w:cs="Times New Roman"/>
                <w:sz w:val="28"/>
                <w:szCs w:val="28"/>
              </w:rPr>
              <w:t>1 стерилизатор  для  инструмента</w:t>
            </w:r>
          </w:p>
        </w:tc>
        <w:tc>
          <w:tcPr>
            <w:tcW w:w="3969" w:type="dxa"/>
          </w:tcPr>
          <w:p w:rsidR="00C61664" w:rsidRDefault="00C61664" w:rsidP="008364DA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A40324">
              <w:rPr>
                <w:noProof/>
                <w:sz w:val="28"/>
                <w:szCs w:val="28"/>
              </w:rPr>
              <w:pict>
                <v:shape id="_x0000_i1072" type="#_x0000_t75" alt="IMG_0673" style="width:261.75pt;height:164.25pt;visibility:visible">
                  <v:imagedata r:id="rId53" o:title="" croptop="5443f" cropbottom="23655f" cropleft="12846f" cropright="8013f"/>
                </v:shape>
              </w:pict>
            </w:r>
          </w:p>
          <w:p w:rsidR="00C61664" w:rsidRDefault="00C61664" w:rsidP="008364DA">
            <w:pPr>
              <w:spacing w:after="0" w:line="240" w:lineRule="auto"/>
              <w:rPr>
                <w:sz w:val="28"/>
                <w:szCs w:val="28"/>
              </w:rPr>
            </w:pPr>
          </w:p>
          <w:p w:rsidR="00C61664" w:rsidRPr="00704944" w:rsidRDefault="00C61664" w:rsidP="008364DA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A40324">
              <w:rPr>
                <w:noProof/>
                <w:sz w:val="28"/>
                <w:szCs w:val="28"/>
              </w:rPr>
              <w:pict>
                <v:shape id="Picture 6" o:spid="_x0000_i1073" type="#_x0000_t75" alt="IMG_0679" style="width:161.25pt;height:159.75pt;visibility:visible">
                  <v:imagedata r:id="rId54" o:title="" croptop="2038f" cropleft="14694f" cropright="894f"/>
                </v:shape>
              </w:pict>
            </w:r>
          </w:p>
        </w:tc>
      </w:tr>
      <w:tr w:rsidR="00C61664" w:rsidRPr="00704944" w:rsidTr="00A96222">
        <w:tc>
          <w:tcPr>
            <w:tcW w:w="3686" w:type="dxa"/>
          </w:tcPr>
          <w:p w:rsidR="00C61664" w:rsidRPr="00704944" w:rsidRDefault="00C61664" w:rsidP="008364D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0494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Мастерская 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часовая-ремонтная</w:t>
            </w:r>
          </w:p>
          <w:p w:rsidR="00C61664" w:rsidRPr="00F077FB" w:rsidRDefault="00C61664" w:rsidP="008364DA">
            <w:pPr>
              <w:spacing w:after="0" w:line="240" w:lineRule="auto"/>
              <w:ind w:left="360"/>
              <w:rPr>
                <w:rFonts w:ascii="Times New Roman" w:hAnsi="Times New Roman" w:cs="Times New Roman"/>
                <w:sz w:val="24"/>
                <w:szCs w:val="28"/>
              </w:rPr>
            </w:pPr>
            <w:r w:rsidRPr="00F077FB">
              <w:rPr>
                <w:rFonts w:ascii="Times New Roman" w:hAnsi="Times New Roman" w:cs="Times New Roman"/>
                <w:sz w:val="24"/>
                <w:szCs w:val="28"/>
              </w:rPr>
              <w:t>Рабочие места студентов – 26;</w:t>
            </w:r>
          </w:p>
          <w:p w:rsidR="00C61664" w:rsidRPr="00F077FB" w:rsidRDefault="00C61664" w:rsidP="00A95360">
            <w:pPr>
              <w:pStyle w:val="ListParagraph"/>
              <w:numPr>
                <w:ilvl w:val="0"/>
                <w:numId w:val="41"/>
              </w:numPr>
              <w:spacing w:after="0" w:line="240" w:lineRule="auto"/>
              <w:ind w:left="390"/>
              <w:rPr>
                <w:rFonts w:ascii="Times New Roman" w:hAnsi="Times New Roman" w:cs="Times New Roman"/>
                <w:sz w:val="24"/>
                <w:szCs w:val="28"/>
              </w:rPr>
            </w:pPr>
            <w:r w:rsidRPr="00F077FB">
              <w:rPr>
                <w:rFonts w:ascii="Times New Roman" w:hAnsi="Times New Roman" w:cs="Times New Roman"/>
                <w:sz w:val="24"/>
                <w:szCs w:val="28"/>
              </w:rPr>
              <w:t>Лампы настольные;</w:t>
            </w:r>
          </w:p>
          <w:p w:rsidR="00C61664" w:rsidRPr="00F077FB" w:rsidRDefault="00C61664" w:rsidP="00A95360">
            <w:pPr>
              <w:pStyle w:val="ListParagraph"/>
              <w:numPr>
                <w:ilvl w:val="0"/>
                <w:numId w:val="41"/>
              </w:numPr>
              <w:spacing w:after="0" w:line="240" w:lineRule="auto"/>
              <w:ind w:left="390"/>
              <w:rPr>
                <w:rFonts w:ascii="Times New Roman" w:hAnsi="Times New Roman" w:cs="Times New Roman"/>
                <w:sz w:val="24"/>
                <w:szCs w:val="28"/>
              </w:rPr>
            </w:pPr>
            <w:r w:rsidRPr="00F077FB">
              <w:rPr>
                <w:rFonts w:ascii="Times New Roman" w:hAnsi="Times New Roman" w:cs="Times New Roman"/>
                <w:sz w:val="24"/>
                <w:szCs w:val="28"/>
              </w:rPr>
              <w:t>Приборы для проверки мгновенного суточного хода ППЧ-4, ППЧ-7М, П-12;</w:t>
            </w:r>
          </w:p>
          <w:p w:rsidR="00C61664" w:rsidRPr="00F077FB" w:rsidRDefault="00C61664" w:rsidP="00A95360">
            <w:pPr>
              <w:pStyle w:val="ListParagraph"/>
              <w:numPr>
                <w:ilvl w:val="0"/>
                <w:numId w:val="41"/>
              </w:numPr>
              <w:spacing w:after="0" w:line="240" w:lineRule="auto"/>
              <w:ind w:left="390"/>
              <w:rPr>
                <w:rFonts w:ascii="Times New Roman" w:hAnsi="Times New Roman" w:cs="Times New Roman"/>
                <w:sz w:val="24"/>
                <w:szCs w:val="28"/>
              </w:rPr>
            </w:pPr>
            <w:r w:rsidRPr="00F077FB">
              <w:rPr>
                <w:rFonts w:ascii="Times New Roman" w:hAnsi="Times New Roman" w:cs="Times New Roman"/>
                <w:sz w:val="24"/>
                <w:szCs w:val="28"/>
              </w:rPr>
              <w:t>Моечная машина – РММ-1;</w:t>
            </w:r>
          </w:p>
          <w:p w:rsidR="00C61664" w:rsidRPr="00F077FB" w:rsidRDefault="00C61664" w:rsidP="00A95360">
            <w:pPr>
              <w:pStyle w:val="ListParagraph"/>
              <w:numPr>
                <w:ilvl w:val="0"/>
                <w:numId w:val="41"/>
              </w:numPr>
              <w:spacing w:after="0" w:line="240" w:lineRule="auto"/>
              <w:ind w:left="390"/>
              <w:rPr>
                <w:rFonts w:ascii="Times New Roman" w:hAnsi="Times New Roman" w:cs="Times New Roman"/>
                <w:sz w:val="24"/>
                <w:szCs w:val="28"/>
              </w:rPr>
            </w:pPr>
            <w:r w:rsidRPr="00F077FB">
              <w:rPr>
                <w:rFonts w:ascii="Times New Roman" w:hAnsi="Times New Roman" w:cs="Times New Roman"/>
                <w:sz w:val="24"/>
                <w:szCs w:val="28"/>
              </w:rPr>
              <w:t>Часовой токарный станок;</w:t>
            </w:r>
          </w:p>
          <w:p w:rsidR="00C61664" w:rsidRPr="00F077FB" w:rsidRDefault="00C61664" w:rsidP="00A95360">
            <w:pPr>
              <w:pStyle w:val="ListParagraph"/>
              <w:numPr>
                <w:ilvl w:val="0"/>
                <w:numId w:val="41"/>
              </w:numPr>
              <w:spacing w:after="0" w:line="240" w:lineRule="auto"/>
              <w:ind w:left="390"/>
              <w:rPr>
                <w:rFonts w:ascii="Times New Roman" w:hAnsi="Times New Roman" w:cs="Times New Roman"/>
                <w:sz w:val="24"/>
                <w:szCs w:val="28"/>
              </w:rPr>
            </w:pPr>
            <w:r w:rsidRPr="00F077FB">
              <w:rPr>
                <w:rFonts w:ascii="Times New Roman" w:hAnsi="Times New Roman" w:cs="Times New Roman"/>
                <w:sz w:val="24"/>
                <w:szCs w:val="28"/>
              </w:rPr>
              <w:t>Осциллограф СЦ-31 – 1;</w:t>
            </w:r>
          </w:p>
          <w:p w:rsidR="00C61664" w:rsidRPr="00F077FB" w:rsidRDefault="00C61664" w:rsidP="00A95360">
            <w:pPr>
              <w:pStyle w:val="ListParagraph"/>
              <w:numPr>
                <w:ilvl w:val="0"/>
                <w:numId w:val="41"/>
              </w:numPr>
              <w:spacing w:after="0" w:line="240" w:lineRule="auto"/>
              <w:ind w:left="390"/>
              <w:rPr>
                <w:rFonts w:ascii="Times New Roman" w:hAnsi="Times New Roman" w:cs="Times New Roman"/>
                <w:sz w:val="24"/>
                <w:szCs w:val="28"/>
              </w:rPr>
            </w:pPr>
            <w:r w:rsidRPr="00F077FB">
              <w:rPr>
                <w:rFonts w:ascii="Times New Roman" w:hAnsi="Times New Roman" w:cs="Times New Roman"/>
                <w:sz w:val="24"/>
                <w:szCs w:val="28"/>
              </w:rPr>
              <w:t>Частотомер ЧЗ-35 – 1;</w:t>
            </w:r>
          </w:p>
          <w:p w:rsidR="00C61664" w:rsidRPr="00F077FB" w:rsidRDefault="00C61664" w:rsidP="00A95360">
            <w:pPr>
              <w:pStyle w:val="ListParagraph"/>
              <w:numPr>
                <w:ilvl w:val="0"/>
                <w:numId w:val="41"/>
              </w:numPr>
              <w:spacing w:after="0" w:line="240" w:lineRule="auto"/>
              <w:ind w:left="390"/>
              <w:rPr>
                <w:rFonts w:ascii="Times New Roman" w:hAnsi="Times New Roman" w:cs="Times New Roman"/>
                <w:sz w:val="24"/>
                <w:szCs w:val="28"/>
              </w:rPr>
            </w:pPr>
            <w:r w:rsidRPr="00F077FB">
              <w:rPr>
                <w:rFonts w:ascii="Times New Roman" w:hAnsi="Times New Roman" w:cs="Times New Roman"/>
                <w:sz w:val="24"/>
                <w:szCs w:val="28"/>
              </w:rPr>
              <w:t>Прибор диагностики ПД-3 – 1;</w:t>
            </w:r>
          </w:p>
          <w:p w:rsidR="00C61664" w:rsidRPr="00F077FB" w:rsidRDefault="00C61664" w:rsidP="00A95360">
            <w:pPr>
              <w:pStyle w:val="ListParagraph"/>
              <w:numPr>
                <w:ilvl w:val="0"/>
                <w:numId w:val="41"/>
              </w:numPr>
              <w:spacing w:after="0" w:line="240" w:lineRule="auto"/>
              <w:ind w:left="390"/>
              <w:rPr>
                <w:rFonts w:ascii="Times New Roman" w:hAnsi="Times New Roman" w:cs="Times New Roman"/>
                <w:sz w:val="24"/>
                <w:szCs w:val="28"/>
              </w:rPr>
            </w:pPr>
            <w:r w:rsidRPr="00F077FB">
              <w:rPr>
                <w:rFonts w:ascii="Times New Roman" w:hAnsi="Times New Roman" w:cs="Times New Roman"/>
                <w:sz w:val="24"/>
                <w:szCs w:val="28"/>
              </w:rPr>
              <w:t>Гравировальная  машина настольная – 3;</w:t>
            </w:r>
          </w:p>
          <w:p w:rsidR="00C61664" w:rsidRPr="00F077FB" w:rsidRDefault="00C61664" w:rsidP="00A95360">
            <w:pPr>
              <w:pStyle w:val="ListParagraph"/>
              <w:numPr>
                <w:ilvl w:val="0"/>
                <w:numId w:val="41"/>
              </w:numPr>
              <w:spacing w:after="0" w:line="240" w:lineRule="auto"/>
              <w:ind w:left="390"/>
              <w:rPr>
                <w:rFonts w:ascii="Times New Roman" w:hAnsi="Times New Roman" w:cs="Times New Roman"/>
                <w:sz w:val="24"/>
                <w:szCs w:val="28"/>
              </w:rPr>
            </w:pPr>
            <w:r w:rsidRPr="00F077FB">
              <w:rPr>
                <w:rFonts w:ascii="Times New Roman" w:hAnsi="Times New Roman" w:cs="Times New Roman"/>
                <w:sz w:val="24"/>
                <w:szCs w:val="28"/>
              </w:rPr>
              <w:t>Вибрационная головка – 1;</w:t>
            </w:r>
          </w:p>
          <w:p w:rsidR="00C61664" w:rsidRPr="00F077FB" w:rsidRDefault="00C61664" w:rsidP="00A95360">
            <w:pPr>
              <w:pStyle w:val="ListParagraph"/>
              <w:numPr>
                <w:ilvl w:val="0"/>
                <w:numId w:val="41"/>
              </w:numPr>
              <w:spacing w:after="0" w:line="240" w:lineRule="auto"/>
              <w:ind w:left="390"/>
              <w:rPr>
                <w:rFonts w:ascii="Times New Roman" w:hAnsi="Times New Roman" w:cs="Times New Roman"/>
                <w:sz w:val="24"/>
                <w:szCs w:val="28"/>
              </w:rPr>
            </w:pPr>
            <w:r w:rsidRPr="00F077FB">
              <w:rPr>
                <w:rFonts w:ascii="Times New Roman" w:hAnsi="Times New Roman" w:cs="Times New Roman"/>
                <w:sz w:val="24"/>
                <w:szCs w:val="28"/>
              </w:rPr>
              <w:t>Соленоидная катушка – 1;</w:t>
            </w:r>
          </w:p>
          <w:p w:rsidR="00C61664" w:rsidRDefault="00C61664" w:rsidP="00A95360">
            <w:pPr>
              <w:pStyle w:val="ListParagraph"/>
              <w:numPr>
                <w:ilvl w:val="0"/>
                <w:numId w:val="41"/>
              </w:numPr>
              <w:spacing w:after="0" w:line="240" w:lineRule="auto"/>
              <w:ind w:left="390"/>
              <w:rPr>
                <w:rFonts w:ascii="Times New Roman" w:hAnsi="Times New Roman" w:cs="Times New Roman"/>
                <w:sz w:val="24"/>
                <w:szCs w:val="28"/>
              </w:rPr>
            </w:pPr>
            <w:r w:rsidRPr="00F077FB">
              <w:rPr>
                <w:rFonts w:ascii="Times New Roman" w:hAnsi="Times New Roman" w:cs="Times New Roman"/>
                <w:sz w:val="24"/>
                <w:szCs w:val="28"/>
              </w:rPr>
              <w:t>Механизмы различных моделей механических часов – 25;</w:t>
            </w:r>
          </w:p>
          <w:p w:rsidR="00C61664" w:rsidRPr="00F077FB" w:rsidRDefault="00C61664" w:rsidP="00A95360">
            <w:pPr>
              <w:pStyle w:val="ListParagraph"/>
              <w:numPr>
                <w:ilvl w:val="0"/>
                <w:numId w:val="41"/>
              </w:numPr>
              <w:spacing w:after="0" w:line="240" w:lineRule="auto"/>
              <w:ind w:left="390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Механизмы кварцевых часов – 10;</w:t>
            </w:r>
          </w:p>
          <w:p w:rsidR="00C61664" w:rsidRDefault="00C61664" w:rsidP="00A95360">
            <w:pPr>
              <w:pStyle w:val="ListParagraph"/>
              <w:numPr>
                <w:ilvl w:val="0"/>
                <w:numId w:val="41"/>
              </w:numPr>
              <w:spacing w:after="0" w:line="240" w:lineRule="auto"/>
              <w:ind w:left="390"/>
              <w:rPr>
                <w:rFonts w:ascii="Times New Roman" w:hAnsi="Times New Roman" w:cs="Times New Roman"/>
                <w:sz w:val="24"/>
                <w:szCs w:val="28"/>
              </w:rPr>
            </w:pPr>
            <w:r w:rsidRPr="00F077FB">
              <w:rPr>
                <w:rFonts w:ascii="Times New Roman" w:hAnsi="Times New Roman" w:cs="Times New Roman"/>
                <w:sz w:val="24"/>
                <w:szCs w:val="28"/>
              </w:rPr>
              <w:t>Авометр – 1;</w:t>
            </w:r>
          </w:p>
          <w:p w:rsidR="00C61664" w:rsidRDefault="00C61664" w:rsidP="00A95360">
            <w:pPr>
              <w:pStyle w:val="ListParagraph"/>
              <w:numPr>
                <w:ilvl w:val="0"/>
                <w:numId w:val="41"/>
              </w:numPr>
              <w:spacing w:after="0" w:line="240" w:lineRule="auto"/>
              <w:ind w:left="390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Дипроектор – 1;</w:t>
            </w:r>
          </w:p>
          <w:p w:rsidR="00C61664" w:rsidRDefault="00C61664" w:rsidP="00A95360">
            <w:pPr>
              <w:pStyle w:val="ListParagraph"/>
              <w:numPr>
                <w:ilvl w:val="0"/>
                <w:numId w:val="41"/>
              </w:numPr>
              <w:spacing w:after="0" w:line="240" w:lineRule="auto"/>
              <w:ind w:left="390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Графопроектор – 1;</w:t>
            </w:r>
          </w:p>
          <w:p w:rsidR="00C61664" w:rsidRPr="00F077FB" w:rsidRDefault="00C61664" w:rsidP="00A95360">
            <w:pPr>
              <w:pStyle w:val="ListParagraph"/>
              <w:numPr>
                <w:ilvl w:val="0"/>
                <w:numId w:val="41"/>
              </w:numPr>
              <w:spacing w:after="0" w:line="240" w:lineRule="auto"/>
              <w:ind w:left="390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Эпидиоскоп – 1;</w:t>
            </w:r>
          </w:p>
          <w:p w:rsidR="00C61664" w:rsidRPr="00F077FB" w:rsidRDefault="00C61664" w:rsidP="008364DA">
            <w:pPr>
              <w:pStyle w:val="ListParagraph"/>
              <w:spacing w:after="0" w:line="240" w:lineRule="auto"/>
              <w:ind w:left="248"/>
              <w:rPr>
                <w:rFonts w:ascii="Times New Roman" w:hAnsi="Times New Roman" w:cs="Times New Roman"/>
                <w:sz w:val="24"/>
                <w:szCs w:val="28"/>
              </w:rPr>
            </w:pPr>
            <w:r w:rsidRPr="00F077FB">
              <w:rPr>
                <w:rFonts w:ascii="Times New Roman" w:hAnsi="Times New Roman" w:cs="Times New Roman"/>
                <w:sz w:val="24"/>
                <w:szCs w:val="28"/>
              </w:rPr>
              <w:t>Компьютер.</w:t>
            </w:r>
          </w:p>
        </w:tc>
        <w:tc>
          <w:tcPr>
            <w:tcW w:w="3969" w:type="dxa"/>
          </w:tcPr>
          <w:p w:rsidR="00C61664" w:rsidRDefault="00C61664" w:rsidP="008364DA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A40324">
              <w:rPr>
                <w:noProof/>
                <w:sz w:val="28"/>
                <w:szCs w:val="28"/>
              </w:rPr>
              <w:pict>
                <v:shape id="_x0000_i1074" type="#_x0000_t75" style="width:255.75pt;height:184.5pt;visibility:visible">
                  <v:imagedata r:id="rId55" o:title="" croptop="16316f" cropbottom="9859f" cropleft="9603f" cropright="11775f"/>
                </v:shape>
              </w:pict>
            </w:r>
          </w:p>
          <w:p w:rsidR="00C61664" w:rsidRDefault="00C61664" w:rsidP="008364DA">
            <w:pPr>
              <w:spacing w:after="0" w:line="240" w:lineRule="auto"/>
              <w:jc w:val="center"/>
              <w:rPr>
                <w:sz w:val="28"/>
                <w:szCs w:val="28"/>
              </w:rPr>
            </w:pPr>
          </w:p>
          <w:p w:rsidR="00C61664" w:rsidRPr="00704944" w:rsidRDefault="00C61664" w:rsidP="008364DA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A40324">
              <w:rPr>
                <w:noProof/>
                <w:sz w:val="28"/>
                <w:szCs w:val="28"/>
              </w:rPr>
              <w:pict>
                <v:shape id="_x0000_i1075" type="#_x0000_t75" alt="DSC_0030" style="width:261.75pt;height:176.25pt;visibility:visible">
                  <v:imagedata r:id="rId56" o:title="" gain="71235f"/>
                </v:shape>
              </w:pict>
            </w:r>
          </w:p>
        </w:tc>
      </w:tr>
      <w:tr w:rsidR="00C61664" w:rsidRPr="00704944" w:rsidTr="00A96222">
        <w:tc>
          <w:tcPr>
            <w:tcW w:w="3686" w:type="dxa"/>
          </w:tcPr>
          <w:p w:rsidR="00C61664" w:rsidRDefault="00C61664" w:rsidP="008364D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Мастерская вязального производства – 1 </w:t>
            </w:r>
          </w:p>
          <w:p w:rsidR="00C61664" w:rsidRPr="00D20B22" w:rsidRDefault="00C61664" w:rsidP="008364DA">
            <w:pPr>
              <w:spacing w:after="0" w:line="24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D20B22">
              <w:rPr>
                <w:rFonts w:ascii="Times New Roman" w:hAnsi="Times New Roman" w:cs="Times New Roman"/>
                <w:bCs/>
                <w:sz w:val="28"/>
                <w:szCs w:val="28"/>
              </w:rPr>
              <w:t>Рабочие столы;</w:t>
            </w:r>
          </w:p>
          <w:p w:rsidR="00C61664" w:rsidRPr="00D20B22" w:rsidRDefault="00C61664" w:rsidP="008364DA">
            <w:pPr>
              <w:spacing w:after="0" w:line="24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D20B22">
              <w:rPr>
                <w:rFonts w:ascii="Times New Roman" w:hAnsi="Times New Roman" w:cs="Times New Roman"/>
                <w:bCs/>
                <w:sz w:val="28"/>
                <w:szCs w:val="28"/>
              </w:rPr>
              <w:t>Число посадочных мест – 20;</w:t>
            </w:r>
          </w:p>
          <w:p w:rsidR="00C61664" w:rsidRPr="00D20B22" w:rsidRDefault="00C61664" w:rsidP="008364DA">
            <w:pPr>
              <w:spacing w:after="0" w:line="24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D20B22">
              <w:rPr>
                <w:rFonts w:ascii="Times New Roman" w:hAnsi="Times New Roman" w:cs="Times New Roman"/>
                <w:bCs/>
                <w:sz w:val="28"/>
                <w:szCs w:val="28"/>
              </w:rPr>
              <w:t>Вязальные машины:</w:t>
            </w:r>
          </w:p>
          <w:p w:rsidR="00C61664" w:rsidRPr="00D20B22" w:rsidRDefault="00C61664" w:rsidP="008364DA">
            <w:pPr>
              <w:spacing w:after="0" w:line="24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D20B22">
              <w:rPr>
                <w:rFonts w:ascii="Times New Roman" w:hAnsi="Times New Roman" w:cs="Times New Roman"/>
                <w:bCs/>
                <w:sz w:val="28"/>
                <w:szCs w:val="28"/>
              </w:rPr>
              <w:t>однофантурные – 2;</w:t>
            </w:r>
          </w:p>
          <w:p w:rsidR="00C61664" w:rsidRPr="00D20B22" w:rsidRDefault="00C61664" w:rsidP="008364DA">
            <w:pPr>
              <w:spacing w:after="0" w:line="24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D20B22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двухфантурные – 3 </w:t>
            </w:r>
          </w:p>
          <w:p w:rsidR="00C61664" w:rsidRPr="00D20B22" w:rsidRDefault="00C61664" w:rsidP="008364DA">
            <w:pPr>
              <w:spacing w:after="0" w:line="24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D20B22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кеттельная машина – 1 </w:t>
            </w:r>
          </w:p>
          <w:p w:rsidR="00C61664" w:rsidRPr="00D20B22" w:rsidRDefault="00C61664" w:rsidP="008364DA">
            <w:pPr>
              <w:spacing w:after="0" w:line="24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D20B22">
              <w:rPr>
                <w:rFonts w:ascii="Times New Roman" w:hAnsi="Times New Roman" w:cs="Times New Roman"/>
                <w:bCs/>
                <w:sz w:val="28"/>
                <w:szCs w:val="28"/>
              </w:rPr>
              <w:t>швейная машина – 2;</w:t>
            </w:r>
          </w:p>
          <w:p w:rsidR="00C61664" w:rsidRPr="00D20B22" w:rsidRDefault="00C61664" w:rsidP="008364DA">
            <w:pPr>
              <w:spacing w:after="0" w:line="24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D20B22">
              <w:rPr>
                <w:rFonts w:ascii="Times New Roman" w:hAnsi="Times New Roman" w:cs="Times New Roman"/>
                <w:bCs/>
                <w:sz w:val="28"/>
                <w:szCs w:val="28"/>
              </w:rPr>
              <w:t>оверлок – 2;</w:t>
            </w:r>
          </w:p>
          <w:p w:rsidR="00C61664" w:rsidRPr="00D20B22" w:rsidRDefault="00C61664" w:rsidP="008364DA">
            <w:pPr>
              <w:spacing w:after="0" w:line="24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D20B22">
              <w:rPr>
                <w:rFonts w:ascii="Times New Roman" w:hAnsi="Times New Roman" w:cs="Times New Roman"/>
                <w:bCs/>
                <w:sz w:val="28"/>
                <w:szCs w:val="28"/>
              </w:rPr>
              <w:t>утюг – 1;</w:t>
            </w:r>
          </w:p>
          <w:p w:rsidR="00C61664" w:rsidRPr="00D20B22" w:rsidRDefault="00C61664" w:rsidP="008364DA">
            <w:pPr>
              <w:spacing w:after="0" w:line="24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D20B22">
              <w:rPr>
                <w:rFonts w:ascii="Times New Roman" w:hAnsi="Times New Roman" w:cs="Times New Roman"/>
                <w:bCs/>
                <w:sz w:val="28"/>
                <w:szCs w:val="28"/>
              </w:rPr>
              <w:t>утюжильный стол – 1;</w:t>
            </w:r>
          </w:p>
          <w:p w:rsidR="00C61664" w:rsidRPr="00D20B22" w:rsidRDefault="00C61664" w:rsidP="008364DA">
            <w:pPr>
              <w:spacing w:after="0" w:line="24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D20B22">
              <w:rPr>
                <w:rFonts w:ascii="Times New Roman" w:hAnsi="Times New Roman" w:cs="Times New Roman"/>
                <w:bCs/>
                <w:sz w:val="28"/>
                <w:szCs w:val="28"/>
              </w:rPr>
              <w:t>индукционная петля – 1.</w:t>
            </w:r>
          </w:p>
          <w:p w:rsidR="00C61664" w:rsidRPr="00704944" w:rsidRDefault="00C61664" w:rsidP="008364D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3969" w:type="dxa"/>
          </w:tcPr>
          <w:p w:rsidR="00C61664" w:rsidRDefault="00C61664" w:rsidP="008364DA">
            <w:pPr>
              <w:spacing w:after="0" w:line="240" w:lineRule="auto"/>
              <w:jc w:val="center"/>
              <w:rPr>
                <w:sz w:val="28"/>
                <w:szCs w:val="28"/>
              </w:rPr>
            </w:pPr>
          </w:p>
          <w:p w:rsidR="00C61664" w:rsidRPr="00704944" w:rsidRDefault="00C61664" w:rsidP="001102E5">
            <w:pPr>
              <w:spacing w:after="0" w:line="240" w:lineRule="auto"/>
              <w:rPr>
                <w:sz w:val="28"/>
                <w:szCs w:val="28"/>
              </w:rPr>
            </w:pPr>
            <w:r w:rsidRPr="00A40324">
              <w:rPr>
                <w:noProof/>
                <w:sz w:val="28"/>
                <w:szCs w:val="28"/>
              </w:rPr>
              <w:pict>
                <v:shape id="_x0000_i1076" type="#_x0000_t75" style="width:195pt;height:130.5pt;rotation:-90;visibility:visible">
                  <v:imagedata r:id="rId57" o:title=""/>
                </v:shape>
              </w:pict>
            </w:r>
          </w:p>
        </w:tc>
      </w:tr>
      <w:tr w:rsidR="00C61664" w:rsidRPr="00704944" w:rsidTr="00A96222">
        <w:tc>
          <w:tcPr>
            <w:tcW w:w="3686" w:type="dxa"/>
          </w:tcPr>
          <w:p w:rsidR="00C61664" w:rsidRDefault="00C61664" w:rsidP="008364DA">
            <w:pPr>
              <w:pStyle w:val="Bodytext1"/>
              <w:shd w:val="clear" w:color="auto" w:fill="auto"/>
              <w:spacing w:line="240" w:lineRule="auto"/>
              <w:rPr>
                <w:rFonts w:ascii="Times New Roman" w:hAnsi="Times New Roman"/>
                <w:b/>
                <w:bCs/>
                <w:sz w:val="28"/>
                <w:szCs w:val="28"/>
                <w:lang w:val="en-US"/>
              </w:rPr>
            </w:pPr>
            <w:r w:rsidRPr="002A2EA9">
              <w:rPr>
                <w:rFonts w:ascii="Times New Roman" w:hAnsi="Times New Roman"/>
                <w:b/>
                <w:bCs/>
                <w:sz w:val="28"/>
                <w:szCs w:val="28"/>
              </w:rPr>
              <w:t>Спортивный зал</w:t>
            </w:r>
          </w:p>
          <w:p w:rsidR="00C61664" w:rsidRPr="002A2EA9" w:rsidRDefault="00C61664" w:rsidP="00F979E5">
            <w:pPr>
              <w:pStyle w:val="Bodytext1"/>
              <w:numPr>
                <w:ilvl w:val="0"/>
                <w:numId w:val="30"/>
              </w:numPr>
              <w:shd w:val="clear" w:color="auto" w:fill="auto"/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A2EA9">
              <w:rPr>
                <w:rFonts w:ascii="Times New Roman" w:hAnsi="Times New Roman"/>
                <w:sz w:val="28"/>
                <w:szCs w:val="28"/>
              </w:rPr>
              <w:t>спортивный зал игровой с резиновым покрытием</w:t>
            </w:r>
          </w:p>
          <w:p w:rsidR="00C61664" w:rsidRPr="002A2EA9" w:rsidRDefault="00C61664" w:rsidP="00F979E5">
            <w:pPr>
              <w:pStyle w:val="Bodytext1"/>
              <w:numPr>
                <w:ilvl w:val="0"/>
                <w:numId w:val="30"/>
              </w:numPr>
              <w:shd w:val="clear" w:color="auto" w:fill="auto"/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A2EA9">
              <w:rPr>
                <w:rFonts w:ascii="Times New Roman" w:hAnsi="Times New Roman"/>
                <w:sz w:val="28"/>
                <w:szCs w:val="28"/>
              </w:rPr>
              <w:t xml:space="preserve">спортивный зал гимнастический </w:t>
            </w:r>
          </w:p>
          <w:p w:rsidR="00C61664" w:rsidRPr="00F979E5" w:rsidRDefault="00C61664" w:rsidP="008364DA">
            <w:pPr>
              <w:pStyle w:val="Bodytext1"/>
              <w:shd w:val="clear" w:color="auto" w:fill="auto"/>
              <w:spacing w:line="240" w:lineRule="auto"/>
              <w:rPr>
                <w:rFonts w:ascii="Times New Roman" w:hAnsi="Times New Roman"/>
                <w:b/>
                <w:bCs/>
                <w:sz w:val="28"/>
                <w:szCs w:val="28"/>
                <w:lang w:val="en-US"/>
              </w:rPr>
            </w:pPr>
          </w:p>
          <w:p w:rsidR="00C61664" w:rsidRDefault="00C61664" w:rsidP="008364DA">
            <w:pPr>
              <w:pStyle w:val="Bodytext1"/>
              <w:shd w:val="clear" w:color="auto" w:fill="auto"/>
              <w:spacing w:line="240" w:lineRule="auto"/>
              <w:rPr>
                <w:rFonts w:ascii="Times New Roman" w:hAnsi="Times New Roman"/>
                <w:b/>
                <w:bCs/>
                <w:sz w:val="28"/>
                <w:szCs w:val="28"/>
                <w:lang w:val="en-US"/>
              </w:rPr>
            </w:pPr>
          </w:p>
          <w:p w:rsidR="00C61664" w:rsidRPr="00D20B22" w:rsidRDefault="00C61664" w:rsidP="008364DA">
            <w:pPr>
              <w:pStyle w:val="Bodytext1"/>
              <w:shd w:val="clear" w:color="auto" w:fill="auto"/>
              <w:spacing w:line="240" w:lineRule="auto"/>
              <w:rPr>
                <w:rFonts w:ascii="Times New Roman" w:hAnsi="Times New Roman"/>
                <w:b/>
                <w:bCs/>
                <w:sz w:val="28"/>
                <w:szCs w:val="28"/>
                <w:lang w:val="en-US"/>
              </w:rPr>
            </w:pPr>
          </w:p>
          <w:p w:rsidR="00C61664" w:rsidRPr="002A2EA9" w:rsidRDefault="00C61664" w:rsidP="008364DA">
            <w:pPr>
              <w:pStyle w:val="Bodytext1"/>
              <w:shd w:val="clear" w:color="auto" w:fill="auto"/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969" w:type="dxa"/>
          </w:tcPr>
          <w:p w:rsidR="00C61664" w:rsidRPr="00704944" w:rsidRDefault="00C61664" w:rsidP="008364DA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A40324">
              <w:rPr>
                <w:noProof/>
                <w:sz w:val="28"/>
                <w:szCs w:val="28"/>
              </w:rPr>
              <w:pict>
                <v:shape id="_x0000_i1077" type="#_x0000_t75" style="width:207pt;height:155.25pt;visibility:visible">
                  <v:imagedata r:id="rId58" o:title=""/>
                </v:shape>
              </w:pict>
            </w:r>
            <w:r w:rsidRPr="00A40324">
              <w:rPr>
                <w:noProof/>
                <w:sz w:val="28"/>
                <w:szCs w:val="28"/>
              </w:rPr>
              <w:pict>
                <v:shape id="_x0000_i1078" type="#_x0000_t75" style="width:207pt;height:133.5pt;visibility:visible">
                  <v:imagedata r:id="rId59" o:title=""/>
                </v:shape>
              </w:pict>
            </w:r>
          </w:p>
        </w:tc>
      </w:tr>
    </w:tbl>
    <w:p w:rsidR="00C61664" w:rsidRDefault="00C61664" w:rsidP="00D172F4">
      <w:pPr>
        <w:rPr>
          <w:sz w:val="28"/>
          <w:szCs w:val="28"/>
        </w:rPr>
      </w:pPr>
    </w:p>
    <w:p w:rsidR="00C61664" w:rsidRDefault="00C61664" w:rsidP="00D172F4">
      <w:pPr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</w:p>
    <w:p w:rsidR="00C61664" w:rsidRDefault="00C61664" w:rsidP="00D172F4">
      <w:pPr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</w:p>
    <w:p w:rsidR="00C61664" w:rsidRDefault="00C61664" w:rsidP="00D172F4">
      <w:pPr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</w:p>
    <w:p w:rsidR="00C61664" w:rsidRDefault="00C61664" w:rsidP="00D172F4">
      <w:pPr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</w:p>
    <w:p w:rsidR="00C61664" w:rsidRDefault="00C61664" w:rsidP="00D172F4">
      <w:pPr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</w:p>
    <w:p w:rsidR="00C61664" w:rsidRDefault="00C61664" w:rsidP="00D172F4">
      <w:pPr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</w:p>
    <w:p w:rsidR="00C61664" w:rsidRDefault="00C61664" w:rsidP="00D172F4">
      <w:pPr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</w:p>
    <w:p w:rsidR="00C61664" w:rsidRPr="004B5EB1" w:rsidRDefault="00C61664" w:rsidP="00D172F4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6.</w:t>
      </w:r>
      <w:r w:rsidRPr="004B5EB1">
        <w:rPr>
          <w:rFonts w:ascii="Times New Roman" w:hAnsi="Times New Roman" w:cs="Times New Roman"/>
          <w:b/>
          <w:bCs/>
          <w:sz w:val="28"/>
          <w:szCs w:val="28"/>
        </w:rPr>
        <w:t xml:space="preserve"> Программно-информационное обеспечение образовательного процесса</w:t>
      </w:r>
    </w:p>
    <w:tbl>
      <w:tblPr>
        <w:tblW w:w="0" w:type="auto"/>
        <w:tbl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  <w:insideH w:val="single" w:sz="8" w:space="0" w:color="4F81BD"/>
          <w:insideV w:val="single" w:sz="8" w:space="0" w:color="4F81BD"/>
        </w:tblBorders>
        <w:tblLook w:val="00A0"/>
      </w:tblPr>
      <w:tblGrid>
        <w:gridCol w:w="651"/>
        <w:gridCol w:w="3426"/>
        <w:gridCol w:w="3317"/>
        <w:gridCol w:w="2176"/>
      </w:tblGrid>
      <w:tr w:rsidR="00C61664" w:rsidRPr="00B83058" w:rsidTr="00474D7F">
        <w:tc>
          <w:tcPr>
            <w:tcW w:w="651" w:type="dxa"/>
            <w:tcBorders>
              <w:bottom w:val="single" w:sz="18" w:space="0" w:color="4F81BD"/>
            </w:tcBorders>
          </w:tcPr>
          <w:p w:rsidR="00C61664" w:rsidRPr="00474D7F" w:rsidRDefault="00C61664" w:rsidP="00474D7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74D7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п/п</w:t>
            </w:r>
          </w:p>
          <w:p w:rsidR="00C61664" w:rsidRPr="00474D7F" w:rsidRDefault="00C61664" w:rsidP="00474D7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74D7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№</w:t>
            </w:r>
          </w:p>
          <w:p w:rsidR="00C61664" w:rsidRPr="00474D7F" w:rsidRDefault="00C61664" w:rsidP="00474D7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26" w:type="dxa"/>
            <w:tcBorders>
              <w:bottom w:val="single" w:sz="18" w:space="0" w:color="4F81BD"/>
            </w:tcBorders>
            <w:shd w:val="clear" w:color="auto" w:fill="D3DFEE"/>
          </w:tcPr>
          <w:p w:rsidR="00C61664" w:rsidRPr="00474D7F" w:rsidRDefault="00C61664" w:rsidP="00474D7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74D7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Наименование программного обеспечения</w:t>
            </w:r>
          </w:p>
        </w:tc>
        <w:tc>
          <w:tcPr>
            <w:tcW w:w="3318" w:type="dxa"/>
            <w:tcBorders>
              <w:bottom w:val="single" w:sz="18" w:space="0" w:color="4F81BD"/>
            </w:tcBorders>
          </w:tcPr>
          <w:p w:rsidR="00C61664" w:rsidRPr="00474D7F" w:rsidRDefault="00C61664" w:rsidP="00474D7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74D7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Характеристика</w:t>
            </w:r>
          </w:p>
        </w:tc>
        <w:tc>
          <w:tcPr>
            <w:tcW w:w="2176" w:type="dxa"/>
            <w:tcBorders>
              <w:bottom w:val="single" w:sz="18" w:space="0" w:color="4F81BD"/>
            </w:tcBorders>
            <w:shd w:val="clear" w:color="auto" w:fill="D3DFEE"/>
          </w:tcPr>
          <w:p w:rsidR="00C61664" w:rsidRPr="00474D7F" w:rsidRDefault="00C61664" w:rsidP="00474D7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74D7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Использование</w:t>
            </w:r>
          </w:p>
        </w:tc>
      </w:tr>
      <w:tr w:rsidR="00C61664" w:rsidRPr="00B83058" w:rsidTr="00474D7F">
        <w:tc>
          <w:tcPr>
            <w:tcW w:w="651" w:type="dxa"/>
            <w:shd w:val="clear" w:color="auto" w:fill="D3DFEE"/>
          </w:tcPr>
          <w:p w:rsidR="00C61664" w:rsidRPr="00474D7F" w:rsidRDefault="00C61664" w:rsidP="00474D7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74D7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1.</w:t>
            </w:r>
          </w:p>
        </w:tc>
        <w:tc>
          <w:tcPr>
            <w:tcW w:w="3426" w:type="dxa"/>
            <w:shd w:val="clear" w:color="auto" w:fill="D3DFEE"/>
          </w:tcPr>
          <w:p w:rsidR="00C61664" w:rsidRPr="00474D7F" w:rsidRDefault="00C61664" w:rsidP="00474D7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74D7F">
              <w:rPr>
                <w:rFonts w:ascii="Times New Roman" w:hAnsi="Times New Roman" w:cs="Times New Roman"/>
                <w:sz w:val="24"/>
                <w:szCs w:val="24"/>
              </w:rPr>
              <w:t>Модуль сбора данных</w:t>
            </w:r>
          </w:p>
        </w:tc>
        <w:tc>
          <w:tcPr>
            <w:tcW w:w="3318" w:type="dxa"/>
            <w:shd w:val="clear" w:color="auto" w:fill="D3DFEE"/>
          </w:tcPr>
          <w:p w:rsidR="00C61664" w:rsidRPr="00474D7F" w:rsidRDefault="00C61664" w:rsidP="00474D7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74D7F">
              <w:rPr>
                <w:rFonts w:ascii="Times New Roman" w:hAnsi="Times New Roman" w:cs="Times New Roman"/>
                <w:sz w:val="24"/>
                <w:szCs w:val="24"/>
              </w:rPr>
              <w:t>Информационная база по сбору данных</w:t>
            </w:r>
          </w:p>
        </w:tc>
        <w:tc>
          <w:tcPr>
            <w:tcW w:w="2176" w:type="dxa"/>
            <w:shd w:val="clear" w:color="auto" w:fill="D3DFEE"/>
          </w:tcPr>
          <w:p w:rsidR="00C61664" w:rsidRPr="00474D7F" w:rsidRDefault="00C61664" w:rsidP="00474D7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74D7F">
              <w:rPr>
                <w:rFonts w:ascii="Times New Roman" w:hAnsi="Times New Roman" w:cs="Times New Roman"/>
                <w:sz w:val="24"/>
                <w:szCs w:val="24"/>
              </w:rPr>
              <w:t>Приемная директора</w:t>
            </w:r>
          </w:p>
        </w:tc>
      </w:tr>
      <w:tr w:rsidR="00C61664" w:rsidRPr="00B83058" w:rsidTr="00474D7F">
        <w:tc>
          <w:tcPr>
            <w:tcW w:w="651" w:type="dxa"/>
          </w:tcPr>
          <w:p w:rsidR="00C61664" w:rsidRPr="00474D7F" w:rsidRDefault="00C61664" w:rsidP="00474D7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74D7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2.</w:t>
            </w:r>
          </w:p>
        </w:tc>
        <w:tc>
          <w:tcPr>
            <w:tcW w:w="3426" w:type="dxa"/>
            <w:shd w:val="clear" w:color="auto" w:fill="D3DFEE"/>
          </w:tcPr>
          <w:p w:rsidR="00C61664" w:rsidRPr="00474D7F" w:rsidRDefault="00C61664" w:rsidP="00474D7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74D7F">
              <w:rPr>
                <w:rFonts w:ascii="Times New Roman" w:hAnsi="Times New Roman" w:cs="Times New Roman"/>
                <w:sz w:val="24"/>
                <w:szCs w:val="24"/>
              </w:rPr>
              <w:t>ПО «Диплом Экспресс»</w:t>
            </w:r>
          </w:p>
        </w:tc>
        <w:tc>
          <w:tcPr>
            <w:tcW w:w="3318" w:type="dxa"/>
          </w:tcPr>
          <w:p w:rsidR="00C61664" w:rsidRPr="00474D7F" w:rsidRDefault="00C61664" w:rsidP="00474D7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4D7F">
              <w:rPr>
                <w:rFonts w:ascii="Times New Roman" w:hAnsi="Times New Roman" w:cs="Times New Roman"/>
                <w:sz w:val="24"/>
                <w:szCs w:val="24"/>
              </w:rPr>
              <w:t>Подготовка приложений  к дипломам выпускников</w:t>
            </w:r>
          </w:p>
        </w:tc>
        <w:tc>
          <w:tcPr>
            <w:tcW w:w="2176" w:type="dxa"/>
            <w:shd w:val="clear" w:color="auto" w:fill="D3DFEE"/>
          </w:tcPr>
          <w:p w:rsidR="00C61664" w:rsidRPr="00474D7F" w:rsidRDefault="00C61664" w:rsidP="00474D7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74D7F">
              <w:rPr>
                <w:rFonts w:ascii="Times New Roman" w:hAnsi="Times New Roman" w:cs="Times New Roman"/>
                <w:sz w:val="24"/>
                <w:szCs w:val="24"/>
              </w:rPr>
              <w:t>Учебный отдел</w:t>
            </w:r>
          </w:p>
        </w:tc>
      </w:tr>
      <w:tr w:rsidR="00C61664" w:rsidRPr="00B83058" w:rsidTr="00474D7F">
        <w:tc>
          <w:tcPr>
            <w:tcW w:w="651" w:type="dxa"/>
            <w:shd w:val="clear" w:color="auto" w:fill="D3DFEE"/>
          </w:tcPr>
          <w:p w:rsidR="00C61664" w:rsidRPr="00474D7F" w:rsidRDefault="00C61664" w:rsidP="00474D7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74D7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3.</w:t>
            </w:r>
          </w:p>
        </w:tc>
        <w:tc>
          <w:tcPr>
            <w:tcW w:w="3426" w:type="dxa"/>
            <w:shd w:val="clear" w:color="auto" w:fill="D3DFEE"/>
          </w:tcPr>
          <w:p w:rsidR="00C61664" w:rsidRPr="00474D7F" w:rsidRDefault="00C61664" w:rsidP="00474D7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74D7F">
              <w:rPr>
                <w:rFonts w:ascii="Times New Roman" w:hAnsi="Times New Roman" w:cs="Times New Roman"/>
                <w:sz w:val="24"/>
                <w:szCs w:val="24"/>
              </w:rPr>
              <w:t>Консультант+</w:t>
            </w:r>
          </w:p>
        </w:tc>
        <w:tc>
          <w:tcPr>
            <w:tcW w:w="3318" w:type="dxa"/>
            <w:shd w:val="clear" w:color="auto" w:fill="D3DFEE"/>
          </w:tcPr>
          <w:p w:rsidR="00C61664" w:rsidRPr="00474D7F" w:rsidRDefault="00C61664" w:rsidP="00474D7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74D7F">
              <w:rPr>
                <w:rFonts w:ascii="Times New Roman" w:hAnsi="Times New Roman" w:cs="Times New Roman"/>
                <w:sz w:val="24"/>
                <w:szCs w:val="24"/>
              </w:rPr>
              <w:t>Справочно-правовая программа</w:t>
            </w:r>
          </w:p>
        </w:tc>
        <w:tc>
          <w:tcPr>
            <w:tcW w:w="2176" w:type="dxa"/>
            <w:shd w:val="clear" w:color="auto" w:fill="D3DFEE"/>
          </w:tcPr>
          <w:p w:rsidR="00C61664" w:rsidRPr="00474D7F" w:rsidRDefault="00C61664" w:rsidP="00474D7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74D7F">
              <w:rPr>
                <w:rFonts w:ascii="Times New Roman" w:hAnsi="Times New Roman" w:cs="Times New Roman"/>
                <w:sz w:val="24"/>
                <w:szCs w:val="24"/>
              </w:rPr>
              <w:t>Бухгалтерия, приемная директора</w:t>
            </w:r>
          </w:p>
        </w:tc>
      </w:tr>
      <w:tr w:rsidR="00C61664" w:rsidRPr="00B83058" w:rsidTr="00474D7F">
        <w:tc>
          <w:tcPr>
            <w:tcW w:w="651" w:type="dxa"/>
          </w:tcPr>
          <w:p w:rsidR="00C61664" w:rsidRPr="00474D7F" w:rsidRDefault="00C61664" w:rsidP="00474D7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74D7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4.</w:t>
            </w:r>
          </w:p>
        </w:tc>
        <w:tc>
          <w:tcPr>
            <w:tcW w:w="3426" w:type="dxa"/>
            <w:shd w:val="clear" w:color="auto" w:fill="D3DFEE"/>
          </w:tcPr>
          <w:p w:rsidR="00C61664" w:rsidRPr="00474D7F" w:rsidRDefault="00C61664" w:rsidP="00474D7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74D7F">
              <w:rPr>
                <w:rFonts w:ascii="Times New Roman" w:hAnsi="Times New Roman" w:cs="Times New Roman"/>
                <w:sz w:val="24"/>
                <w:szCs w:val="24"/>
              </w:rPr>
              <w:t>1С: Предприятие 8.3</w:t>
            </w:r>
          </w:p>
        </w:tc>
        <w:tc>
          <w:tcPr>
            <w:tcW w:w="3318" w:type="dxa"/>
          </w:tcPr>
          <w:p w:rsidR="00C61664" w:rsidRPr="00474D7F" w:rsidRDefault="00C61664" w:rsidP="00474D7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74D7F">
              <w:rPr>
                <w:rFonts w:ascii="Times New Roman" w:hAnsi="Times New Roman" w:cs="Times New Roman"/>
                <w:sz w:val="24"/>
                <w:szCs w:val="24"/>
              </w:rPr>
              <w:t>1С Бухгалтерия</w:t>
            </w:r>
          </w:p>
        </w:tc>
        <w:tc>
          <w:tcPr>
            <w:tcW w:w="2176" w:type="dxa"/>
            <w:shd w:val="clear" w:color="auto" w:fill="D3DFEE"/>
          </w:tcPr>
          <w:p w:rsidR="00C61664" w:rsidRPr="00474D7F" w:rsidRDefault="00C61664" w:rsidP="00474D7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74D7F">
              <w:rPr>
                <w:rFonts w:ascii="Times New Roman" w:hAnsi="Times New Roman" w:cs="Times New Roman"/>
                <w:sz w:val="24"/>
                <w:szCs w:val="24"/>
              </w:rPr>
              <w:t>Бухгалтерия</w:t>
            </w:r>
          </w:p>
        </w:tc>
      </w:tr>
      <w:tr w:rsidR="00C61664" w:rsidRPr="00B83058" w:rsidTr="00474D7F">
        <w:tc>
          <w:tcPr>
            <w:tcW w:w="651" w:type="dxa"/>
            <w:shd w:val="clear" w:color="auto" w:fill="D3DFEE"/>
          </w:tcPr>
          <w:p w:rsidR="00C61664" w:rsidRPr="00474D7F" w:rsidRDefault="00C61664" w:rsidP="00474D7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74D7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5.</w:t>
            </w:r>
          </w:p>
        </w:tc>
        <w:tc>
          <w:tcPr>
            <w:tcW w:w="3426" w:type="dxa"/>
            <w:shd w:val="clear" w:color="auto" w:fill="D3DFEE"/>
          </w:tcPr>
          <w:p w:rsidR="00C61664" w:rsidRPr="00474D7F" w:rsidRDefault="00C61664" w:rsidP="00474D7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74D7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Windows XP</w:t>
            </w:r>
          </w:p>
        </w:tc>
        <w:tc>
          <w:tcPr>
            <w:tcW w:w="5494" w:type="dxa"/>
            <w:gridSpan w:val="2"/>
            <w:shd w:val="clear" w:color="auto" w:fill="D3DFEE"/>
          </w:tcPr>
          <w:p w:rsidR="00C61664" w:rsidRPr="00474D7F" w:rsidRDefault="00C61664" w:rsidP="00474D7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74D7F">
              <w:rPr>
                <w:rFonts w:ascii="Times New Roman" w:hAnsi="Times New Roman" w:cs="Times New Roman"/>
                <w:sz w:val="24"/>
                <w:szCs w:val="24"/>
              </w:rPr>
              <w:t>Операционные системы</w:t>
            </w:r>
          </w:p>
        </w:tc>
      </w:tr>
      <w:tr w:rsidR="00C61664" w:rsidRPr="00B83058" w:rsidTr="00474D7F">
        <w:tc>
          <w:tcPr>
            <w:tcW w:w="651" w:type="dxa"/>
          </w:tcPr>
          <w:p w:rsidR="00C61664" w:rsidRPr="00474D7F" w:rsidRDefault="00C61664" w:rsidP="00474D7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74D7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6.</w:t>
            </w:r>
          </w:p>
        </w:tc>
        <w:tc>
          <w:tcPr>
            <w:tcW w:w="3426" w:type="dxa"/>
            <w:shd w:val="clear" w:color="auto" w:fill="D3DFEE"/>
          </w:tcPr>
          <w:p w:rsidR="00C61664" w:rsidRPr="00474D7F" w:rsidRDefault="00C61664" w:rsidP="00474D7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74D7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WINRar  7Zip</w:t>
            </w:r>
          </w:p>
        </w:tc>
        <w:tc>
          <w:tcPr>
            <w:tcW w:w="5494" w:type="dxa"/>
            <w:gridSpan w:val="2"/>
          </w:tcPr>
          <w:p w:rsidR="00C61664" w:rsidRPr="00474D7F" w:rsidRDefault="00C61664" w:rsidP="00474D7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74D7F">
              <w:rPr>
                <w:rFonts w:ascii="Times New Roman" w:hAnsi="Times New Roman" w:cs="Times New Roman"/>
                <w:sz w:val="24"/>
                <w:szCs w:val="24"/>
              </w:rPr>
              <w:t>Архиваторы</w:t>
            </w:r>
          </w:p>
        </w:tc>
      </w:tr>
      <w:tr w:rsidR="00C61664" w:rsidRPr="00B83058" w:rsidTr="00474D7F">
        <w:tc>
          <w:tcPr>
            <w:tcW w:w="651" w:type="dxa"/>
            <w:shd w:val="clear" w:color="auto" w:fill="D3DFEE"/>
          </w:tcPr>
          <w:p w:rsidR="00C61664" w:rsidRPr="00474D7F" w:rsidRDefault="00C61664" w:rsidP="00474D7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74D7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7.</w:t>
            </w:r>
          </w:p>
        </w:tc>
        <w:tc>
          <w:tcPr>
            <w:tcW w:w="3426" w:type="dxa"/>
            <w:shd w:val="clear" w:color="auto" w:fill="D3DFEE"/>
          </w:tcPr>
          <w:p w:rsidR="00C61664" w:rsidRPr="00474D7F" w:rsidRDefault="00C61664" w:rsidP="00474D7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74D7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ESET Nod 32</w:t>
            </w:r>
          </w:p>
        </w:tc>
        <w:tc>
          <w:tcPr>
            <w:tcW w:w="5494" w:type="dxa"/>
            <w:gridSpan w:val="2"/>
            <w:shd w:val="clear" w:color="auto" w:fill="D3DFEE"/>
          </w:tcPr>
          <w:p w:rsidR="00C61664" w:rsidRPr="00474D7F" w:rsidRDefault="00C61664" w:rsidP="00474D7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74D7F">
              <w:rPr>
                <w:rFonts w:ascii="Times New Roman" w:hAnsi="Times New Roman" w:cs="Times New Roman"/>
                <w:sz w:val="24"/>
                <w:szCs w:val="24"/>
              </w:rPr>
              <w:t>Программы-антивирусы</w:t>
            </w:r>
          </w:p>
        </w:tc>
      </w:tr>
      <w:tr w:rsidR="00C61664" w:rsidRPr="00B83058" w:rsidTr="00474D7F">
        <w:tc>
          <w:tcPr>
            <w:tcW w:w="651" w:type="dxa"/>
          </w:tcPr>
          <w:p w:rsidR="00C61664" w:rsidRPr="00474D7F" w:rsidRDefault="00C61664" w:rsidP="00474D7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74D7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8.</w:t>
            </w:r>
          </w:p>
        </w:tc>
        <w:tc>
          <w:tcPr>
            <w:tcW w:w="3426" w:type="dxa"/>
            <w:shd w:val="clear" w:color="auto" w:fill="D3DFEE"/>
          </w:tcPr>
          <w:p w:rsidR="00C61664" w:rsidRPr="00474D7F" w:rsidRDefault="00C61664" w:rsidP="00474D7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74D7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ABBYY FineReader 11</w:t>
            </w:r>
          </w:p>
        </w:tc>
        <w:tc>
          <w:tcPr>
            <w:tcW w:w="5494" w:type="dxa"/>
            <w:gridSpan w:val="2"/>
          </w:tcPr>
          <w:p w:rsidR="00C61664" w:rsidRPr="00474D7F" w:rsidRDefault="00C61664" w:rsidP="00474D7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74D7F">
              <w:rPr>
                <w:rFonts w:ascii="Times New Roman" w:hAnsi="Times New Roman" w:cs="Times New Roman"/>
                <w:sz w:val="24"/>
                <w:szCs w:val="24"/>
              </w:rPr>
              <w:t>Сканирование, распознование текстов</w:t>
            </w:r>
          </w:p>
        </w:tc>
      </w:tr>
      <w:tr w:rsidR="00C61664" w:rsidRPr="00B83058" w:rsidTr="00474D7F">
        <w:tc>
          <w:tcPr>
            <w:tcW w:w="651" w:type="dxa"/>
            <w:shd w:val="clear" w:color="auto" w:fill="D3DFEE"/>
          </w:tcPr>
          <w:p w:rsidR="00C61664" w:rsidRPr="00474D7F" w:rsidRDefault="00C61664" w:rsidP="00474D7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74D7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9.</w:t>
            </w:r>
          </w:p>
        </w:tc>
        <w:tc>
          <w:tcPr>
            <w:tcW w:w="3426" w:type="dxa"/>
            <w:shd w:val="clear" w:color="auto" w:fill="D3DFEE"/>
          </w:tcPr>
          <w:p w:rsidR="00C61664" w:rsidRPr="00474D7F" w:rsidRDefault="00C61664" w:rsidP="00474D7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74D7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AdobeAcrobat 9</w:t>
            </w:r>
            <w:r w:rsidRPr="00474D7F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474D7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X</w:t>
            </w:r>
          </w:p>
        </w:tc>
        <w:tc>
          <w:tcPr>
            <w:tcW w:w="5494" w:type="dxa"/>
            <w:gridSpan w:val="2"/>
            <w:shd w:val="clear" w:color="auto" w:fill="D3DFEE"/>
          </w:tcPr>
          <w:p w:rsidR="00C61664" w:rsidRPr="00474D7F" w:rsidRDefault="00C61664" w:rsidP="00474D7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74D7F">
              <w:rPr>
                <w:rFonts w:ascii="Times New Roman" w:hAnsi="Times New Roman" w:cs="Times New Roman"/>
                <w:sz w:val="24"/>
                <w:szCs w:val="24"/>
              </w:rPr>
              <w:t>Работа с файлами в формате *</w:t>
            </w:r>
            <w:r w:rsidRPr="00474D7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pdf</w:t>
            </w:r>
          </w:p>
        </w:tc>
      </w:tr>
      <w:tr w:rsidR="00C61664" w:rsidRPr="00B83058" w:rsidTr="00474D7F">
        <w:tc>
          <w:tcPr>
            <w:tcW w:w="651" w:type="dxa"/>
          </w:tcPr>
          <w:p w:rsidR="00C61664" w:rsidRPr="00474D7F" w:rsidRDefault="00C61664" w:rsidP="00474D7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D7F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10.</w:t>
            </w:r>
          </w:p>
        </w:tc>
        <w:tc>
          <w:tcPr>
            <w:tcW w:w="3426" w:type="dxa"/>
            <w:shd w:val="clear" w:color="auto" w:fill="D3DFEE"/>
          </w:tcPr>
          <w:p w:rsidR="00C61664" w:rsidRPr="00474D7F" w:rsidRDefault="00C61664" w:rsidP="00474D7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74D7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InternetExplorer10Chrome</w:t>
            </w:r>
          </w:p>
        </w:tc>
        <w:tc>
          <w:tcPr>
            <w:tcW w:w="5494" w:type="dxa"/>
            <w:gridSpan w:val="2"/>
          </w:tcPr>
          <w:p w:rsidR="00C61664" w:rsidRPr="00474D7F" w:rsidRDefault="00C61664" w:rsidP="00474D7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74D7F">
              <w:rPr>
                <w:rFonts w:ascii="Times New Roman" w:hAnsi="Times New Roman" w:cs="Times New Roman"/>
                <w:sz w:val="24"/>
                <w:szCs w:val="24"/>
              </w:rPr>
              <w:t>Интернет</w:t>
            </w:r>
          </w:p>
        </w:tc>
      </w:tr>
      <w:tr w:rsidR="00C61664" w:rsidRPr="00B83058" w:rsidTr="00474D7F">
        <w:tc>
          <w:tcPr>
            <w:tcW w:w="651" w:type="dxa"/>
            <w:shd w:val="clear" w:color="auto" w:fill="D3DFEE"/>
          </w:tcPr>
          <w:p w:rsidR="00C61664" w:rsidRPr="00474D7F" w:rsidRDefault="00C61664" w:rsidP="00474D7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D7F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11.</w:t>
            </w:r>
          </w:p>
        </w:tc>
        <w:tc>
          <w:tcPr>
            <w:tcW w:w="3426" w:type="dxa"/>
            <w:shd w:val="clear" w:color="auto" w:fill="D3DFEE"/>
          </w:tcPr>
          <w:p w:rsidR="00C61664" w:rsidRPr="00474D7F" w:rsidRDefault="00C61664" w:rsidP="00474D7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74D7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MicrosoftOffice</w:t>
            </w:r>
            <w:r w:rsidRPr="00474D7F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474D7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OpenOffice</w:t>
            </w:r>
          </w:p>
        </w:tc>
        <w:tc>
          <w:tcPr>
            <w:tcW w:w="5494" w:type="dxa"/>
            <w:gridSpan w:val="2"/>
            <w:shd w:val="clear" w:color="auto" w:fill="D3DFEE"/>
          </w:tcPr>
          <w:p w:rsidR="00C61664" w:rsidRPr="00474D7F" w:rsidRDefault="00C61664" w:rsidP="00474D7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74D7F">
              <w:rPr>
                <w:rFonts w:ascii="Times New Roman" w:hAnsi="Times New Roman" w:cs="Times New Roman"/>
                <w:sz w:val="24"/>
                <w:szCs w:val="24"/>
              </w:rPr>
              <w:t>Пакеты офисного ПО</w:t>
            </w:r>
          </w:p>
        </w:tc>
      </w:tr>
    </w:tbl>
    <w:p w:rsidR="00C61664" w:rsidRDefault="00C61664" w:rsidP="00D172F4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C61664" w:rsidRPr="00D172F4" w:rsidRDefault="00C61664" w:rsidP="00D172F4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7</w:t>
      </w:r>
      <w:r w:rsidRPr="00D172F4">
        <w:rPr>
          <w:rFonts w:ascii="Times New Roman" w:hAnsi="Times New Roman" w:cs="Times New Roman"/>
          <w:b/>
          <w:bCs/>
          <w:sz w:val="28"/>
          <w:szCs w:val="28"/>
        </w:rPr>
        <w:t>.Технические средства обучения</w:t>
      </w:r>
    </w:p>
    <w:p w:rsidR="00C61664" w:rsidRDefault="00C61664" w:rsidP="00D172F4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A40324">
        <w:rPr>
          <w:rFonts w:ascii="Times New Roman" w:hAnsi="Times New Roman" w:cs="Times New Roman"/>
          <w:b/>
          <w:bCs/>
          <w:noProof/>
          <w:sz w:val="28"/>
          <w:szCs w:val="28"/>
        </w:rPr>
        <w:pict>
          <v:shape id="_x0000_i1079" type="#_x0000_t75" style="width:192pt;height:153.75pt;visibility:visible">
            <v:imagedata r:id="rId60" o:title=""/>
          </v:shape>
        </w:pict>
      </w:r>
      <w:r w:rsidRPr="00A40324">
        <w:rPr>
          <w:rFonts w:ascii="Times New Roman" w:hAnsi="Times New Roman" w:cs="Times New Roman"/>
          <w:b/>
          <w:bCs/>
          <w:noProof/>
          <w:sz w:val="24"/>
          <w:szCs w:val="24"/>
        </w:rPr>
        <w:pict>
          <v:shape id="Рисунок 2" o:spid="_x0000_i1080" type="#_x0000_t75" style="width:192pt;height:153.75pt;visibility:visible">
            <v:imagedata r:id="rId61" o:title=""/>
          </v:shape>
        </w:pict>
      </w:r>
    </w:p>
    <w:p w:rsidR="00C61664" w:rsidRPr="004B5EB1" w:rsidRDefault="00C61664" w:rsidP="00D172F4">
      <w:pPr>
        <w:rPr>
          <w:rFonts w:ascii="Times New Roman" w:hAnsi="Times New Roman" w:cs="Times New Roman"/>
          <w:sz w:val="28"/>
          <w:szCs w:val="28"/>
        </w:rPr>
      </w:pPr>
      <w:r w:rsidRPr="004B5EB1">
        <w:rPr>
          <w:rFonts w:ascii="Times New Roman" w:hAnsi="Times New Roman" w:cs="Times New Roman"/>
          <w:sz w:val="28"/>
          <w:szCs w:val="28"/>
        </w:rPr>
        <w:t>В колледже созданы условия, обеспечивающие доступ обучающихся к информационным системам и информационно-коммуникационным сетям:</w:t>
      </w:r>
    </w:p>
    <w:p w:rsidR="00C61664" w:rsidRPr="004B5EB1" w:rsidRDefault="00C61664" w:rsidP="00D172F4">
      <w:pPr>
        <w:pStyle w:val="ListParagraph"/>
        <w:numPr>
          <w:ilvl w:val="0"/>
          <w:numId w:val="37"/>
        </w:numPr>
        <w:rPr>
          <w:rFonts w:ascii="Times New Roman" w:hAnsi="Times New Roman" w:cs="Times New Roman"/>
          <w:sz w:val="28"/>
          <w:szCs w:val="28"/>
        </w:rPr>
      </w:pPr>
      <w:r w:rsidRPr="004B5EB1">
        <w:rPr>
          <w:rFonts w:ascii="Times New Roman" w:hAnsi="Times New Roman" w:cs="Times New Roman"/>
          <w:sz w:val="28"/>
          <w:szCs w:val="28"/>
        </w:rPr>
        <w:t>Имеется единая вычислительная сеть. Количество локальных сетей в колледже – 2</w:t>
      </w:r>
    </w:p>
    <w:p w:rsidR="00C61664" w:rsidRPr="004B5EB1" w:rsidRDefault="00C61664" w:rsidP="00D172F4">
      <w:pPr>
        <w:pStyle w:val="ListParagraph"/>
        <w:rPr>
          <w:rFonts w:ascii="Times New Roman" w:hAnsi="Times New Roman" w:cs="Times New Roman"/>
          <w:sz w:val="28"/>
          <w:szCs w:val="28"/>
        </w:rPr>
      </w:pPr>
      <w:r w:rsidRPr="004B5EB1">
        <w:rPr>
          <w:rFonts w:ascii="Times New Roman" w:hAnsi="Times New Roman" w:cs="Times New Roman"/>
          <w:sz w:val="28"/>
          <w:szCs w:val="28"/>
        </w:rPr>
        <w:t xml:space="preserve">Количество терминалов, с которых имеется доступ в </w:t>
      </w:r>
      <w:r w:rsidRPr="004B5EB1">
        <w:rPr>
          <w:rFonts w:ascii="Times New Roman" w:hAnsi="Times New Roman" w:cs="Times New Roman"/>
          <w:sz w:val="28"/>
          <w:szCs w:val="28"/>
          <w:lang w:val="en-US"/>
        </w:rPr>
        <w:t>Internet</w:t>
      </w:r>
      <w:r w:rsidRPr="004B5EB1">
        <w:rPr>
          <w:rFonts w:ascii="Times New Roman" w:hAnsi="Times New Roman" w:cs="Times New Roman"/>
          <w:sz w:val="28"/>
          <w:szCs w:val="28"/>
        </w:rPr>
        <w:t xml:space="preserve"> – 25</w:t>
      </w:r>
    </w:p>
    <w:p w:rsidR="00C61664" w:rsidRPr="004B5EB1" w:rsidRDefault="00C61664" w:rsidP="00D172F4">
      <w:pPr>
        <w:pStyle w:val="ListParagraph"/>
        <w:numPr>
          <w:ilvl w:val="0"/>
          <w:numId w:val="37"/>
        </w:numPr>
        <w:rPr>
          <w:rFonts w:ascii="Times New Roman" w:hAnsi="Times New Roman" w:cs="Times New Roman"/>
          <w:sz w:val="28"/>
          <w:szCs w:val="28"/>
        </w:rPr>
      </w:pPr>
      <w:r w:rsidRPr="004B5EB1">
        <w:rPr>
          <w:rFonts w:ascii="Times New Roman" w:hAnsi="Times New Roman" w:cs="Times New Roman"/>
          <w:sz w:val="28"/>
          <w:szCs w:val="28"/>
        </w:rPr>
        <w:t>Общее количество единиц вычислительной техники (компьютеров) – 4</w:t>
      </w:r>
      <w:r w:rsidRPr="00A22C53">
        <w:rPr>
          <w:rFonts w:ascii="Times New Roman" w:hAnsi="Times New Roman" w:cs="Times New Roman"/>
          <w:sz w:val="28"/>
          <w:szCs w:val="28"/>
        </w:rPr>
        <w:t>7</w:t>
      </w:r>
      <w:r w:rsidRPr="004B5EB1">
        <w:rPr>
          <w:rFonts w:ascii="Times New Roman" w:hAnsi="Times New Roman" w:cs="Times New Roman"/>
          <w:sz w:val="28"/>
          <w:szCs w:val="28"/>
        </w:rPr>
        <w:t>, из них используются в учебном  процессе/стационарно установлены в информационных кабинетах с выходом в сеть – 19/19</w:t>
      </w:r>
    </w:p>
    <w:p w:rsidR="00C61664" w:rsidRPr="004B5EB1" w:rsidRDefault="00C61664" w:rsidP="00A22C53">
      <w:pPr>
        <w:pStyle w:val="ListParagraph"/>
        <w:numPr>
          <w:ilvl w:val="0"/>
          <w:numId w:val="37"/>
        </w:numPr>
        <w:rPr>
          <w:rFonts w:ascii="Times New Roman" w:hAnsi="Times New Roman" w:cs="Times New Roman"/>
          <w:sz w:val="28"/>
          <w:szCs w:val="28"/>
        </w:rPr>
      </w:pPr>
      <w:r w:rsidRPr="004B5EB1">
        <w:rPr>
          <w:rFonts w:ascii="Times New Roman" w:hAnsi="Times New Roman" w:cs="Times New Roman"/>
          <w:sz w:val="28"/>
          <w:szCs w:val="28"/>
        </w:rPr>
        <w:t>Работа</w:t>
      </w:r>
      <w:r>
        <w:rPr>
          <w:rFonts w:ascii="Times New Roman" w:hAnsi="Times New Roman" w:cs="Times New Roman"/>
          <w:sz w:val="28"/>
          <w:szCs w:val="28"/>
        </w:rPr>
        <w:t>ю</w:t>
      </w:r>
      <w:r w:rsidRPr="004B5EB1">
        <w:rPr>
          <w:rFonts w:ascii="Times New Roman" w:hAnsi="Times New Roman" w:cs="Times New Roman"/>
          <w:sz w:val="28"/>
          <w:szCs w:val="28"/>
        </w:rPr>
        <w:t xml:space="preserve">т  </w:t>
      </w:r>
      <w:r>
        <w:rPr>
          <w:rFonts w:ascii="Times New Roman" w:hAnsi="Times New Roman" w:cs="Times New Roman"/>
          <w:sz w:val="28"/>
          <w:szCs w:val="28"/>
        </w:rPr>
        <w:t xml:space="preserve">2 </w:t>
      </w:r>
      <w:r w:rsidRPr="004B5EB1">
        <w:rPr>
          <w:rFonts w:ascii="Times New Roman" w:hAnsi="Times New Roman" w:cs="Times New Roman"/>
          <w:sz w:val="28"/>
          <w:szCs w:val="28"/>
        </w:rPr>
        <w:t>информационно-методически</w:t>
      </w:r>
      <w:r>
        <w:rPr>
          <w:rFonts w:ascii="Times New Roman" w:hAnsi="Times New Roman" w:cs="Times New Roman"/>
          <w:sz w:val="28"/>
          <w:szCs w:val="28"/>
        </w:rPr>
        <w:t>х</w:t>
      </w:r>
      <w:r w:rsidRPr="004B5EB1">
        <w:rPr>
          <w:rFonts w:ascii="Times New Roman" w:hAnsi="Times New Roman" w:cs="Times New Roman"/>
          <w:sz w:val="28"/>
          <w:szCs w:val="28"/>
        </w:rPr>
        <w:t xml:space="preserve"> кабинет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4B5EB1">
        <w:rPr>
          <w:rFonts w:ascii="Times New Roman" w:hAnsi="Times New Roman" w:cs="Times New Roman"/>
          <w:sz w:val="28"/>
          <w:szCs w:val="28"/>
        </w:rPr>
        <w:t xml:space="preserve"> для преподавателей и студентов, оснащенны</w:t>
      </w:r>
      <w:r>
        <w:rPr>
          <w:rFonts w:ascii="Times New Roman" w:hAnsi="Times New Roman" w:cs="Times New Roman"/>
          <w:sz w:val="28"/>
          <w:szCs w:val="28"/>
        </w:rPr>
        <w:t xml:space="preserve">х </w:t>
      </w:r>
      <w:r w:rsidRPr="004B5EB1">
        <w:rPr>
          <w:rFonts w:ascii="Times New Roman" w:hAnsi="Times New Roman" w:cs="Times New Roman"/>
          <w:sz w:val="28"/>
          <w:szCs w:val="28"/>
        </w:rPr>
        <w:t xml:space="preserve"> 1 ПК, подключенный к сети Интернет, МФУ,  цветным</w:t>
      </w:r>
      <w:r>
        <w:rPr>
          <w:rFonts w:ascii="Times New Roman" w:hAnsi="Times New Roman" w:cs="Times New Roman"/>
          <w:sz w:val="28"/>
          <w:szCs w:val="28"/>
        </w:rPr>
        <w:t xml:space="preserve">, черно-белым </w:t>
      </w:r>
      <w:r w:rsidRPr="004B5EB1">
        <w:rPr>
          <w:rFonts w:ascii="Times New Roman" w:hAnsi="Times New Roman" w:cs="Times New Roman"/>
          <w:sz w:val="28"/>
          <w:szCs w:val="28"/>
        </w:rPr>
        <w:t xml:space="preserve"> принтером и </w:t>
      </w:r>
      <w:r>
        <w:rPr>
          <w:rFonts w:ascii="Times New Roman" w:hAnsi="Times New Roman" w:cs="Times New Roman"/>
          <w:sz w:val="28"/>
          <w:szCs w:val="28"/>
        </w:rPr>
        <w:t>2  ноутбуками</w:t>
      </w:r>
      <w:r w:rsidRPr="004B5EB1">
        <w:rPr>
          <w:rFonts w:ascii="Times New Roman" w:hAnsi="Times New Roman" w:cs="Times New Roman"/>
          <w:sz w:val="28"/>
          <w:szCs w:val="28"/>
        </w:rPr>
        <w:t>.</w:t>
      </w:r>
    </w:p>
    <w:p w:rsidR="00C61664" w:rsidRPr="004B5EB1" w:rsidRDefault="00C61664" w:rsidP="00D172F4">
      <w:pPr>
        <w:tabs>
          <w:tab w:val="left" w:pos="426"/>
        </w:tabs>
        <w:spacing w:after="0"/>
        <w:jc w:val="center"/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  <w:lang w:eastAsia="en-US"/>
        </w:rPr>
      </w:pPr>
      <w:r w:rsidRPr="004B5EB1">
        <w:rPr>
          <w:rFonts w:ascii="Times New Roman" w:hAnsi="Times New Roman" w:cs="Times New Roman"/>
          <w:b/>
          <w:bCs/>
          <w:sz w:val="28"/>
          <w:szCs w:val="28"/>
          <w:lang w:eastAsia="en-US"/>
        </w:rPr>
        <w:t>Обеспеченность учебного процесса компьютерами</w:t>
      </w:r>
    </w:p>
    <w:tbl>
      <w:tblPr>
        <w:tblW w:w="5000" w:type="pct"/>
        <w:tbl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  <w:insideH w:val="single" w:sz="8" w:space="0" w:color="4F81BD"/>
          <w:insideV w:val="single" w:sz="8" w:space="0" w:color="4F81BD"/>
        </w:tblBorders>
        <w:tblLayout w:type="fixed"/>
        <w:tblLook w:val="00A0"/>
      </w:tblPr>
      <w:tblGrid>
        <w:gridCol w:w="660"/>
        <w:gridCol w:w="1788"/>
        <w:gridCol w:w="1925"/>
        <w:gridCol w:w="1434"/>
        <w:gridCol w:w="1751"/>
        <w:gridCol w:w="2012"/>
      </w:tblGrid>
      <w:tr w:rsidR="00C61664" w:rsidRPr="00B83058" w:rsidTr="00E67CC3">
        <w:trPr>
          <w:cantSplit/>
          <w:trHeight w:val="1134"/>
        </w:trPr>
        <w:tc>
          <w:tcPr>
            <w:tcW w:w="345" w:type="pct"/>
            <w:tcBorders>
              <w:bottom w:val="single" w:sz="18" w:space="0" w:color="4F81BD"/>
            </w:tcBorders>
            <w:textDirection w:val="btLr"/>
          </w:tcPr>
          <w:p w:rsidR="00C61664" w:rsidRPr="00474D7F" w:rsidRDefault="00C61664" w:rsidP="00E67CC3">
            <w:pPr>
              <w:tabs>
                <w:tab w:val="left" w:pos="426"/>
              </w:tabs>
              <w:spacing w:after="0"/>
              <w:ind w:left="113" w:right="113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en-US"/>
              </w:rPr>
              <w:t>корпус</w:t>
            </w:r>
          </w:p>
        </w:tc>
        <w:tc>
          <w:tcPr>
            <w:tcW w:w="934" w:type="pct"/>
            <w:tcBorders>
              <w:bottom w:val="single" w:sz="18" w:space="0" w:color="4F81BD"/>
            </w:tcBorders>
          </w:tcPr>
          <w:p w:rsidR="00C61664" w:rsidRPr="00474D7F" w:rsidRDefault="00C61664" w:rsidP="00474D7F">
            <w:pPr>
              <w:tabs>
                <w:tab w:val="left" w:pos="426"/>
              </w:tabs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en-US"/>
              </w:rPr>
            </w:pPr>
          </w:p>
          <w:p w:rsidR="00C61664" w:rsidRPr="00474D7F" w:rsidRDefault="00C61664" w:rsidP="00474D7F">
            <w:pPr>
              <w:tabs>
                <w:tab w:val="left" w:pos="426"/>
              </w:tabs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en-US"/>
              </w:rPr>
            </w:pPr>
            <w:r w:rsidRPr="00474D7F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en-US"/>
              </w:rPr>
              <w:t>Всего компьютеров, шт</w:t>
            </w:r>
          </w:p>
        </w:tc>
        <w:tc>
          <w:tcPr>
            <w:tcW w:w="1006" w:type="pct"/>
            <w:tcBorders>
              <w:bottom w:val="single" w:sz="18" w:space="0" w:color="4F81BD"/>
            </w:tcBorders>
            <w:shd w:val="clear" w:color="auto" w:fill="D3DFEE"/>
          </w:tcPr>
          <w:p w:rsidR="00C61664" w:rsidRPr="00474D7F" w:rsidRDefault="00C61664" w:rsidP="00474D7F">
            <w:pPr>
              <w:tabs>
                <w:tab w:val="left" w:pos="426"/>
              </w:tabs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en-US"/>
              </w:rPr>
            </w:pPr>
          </w:p>
          <w:p w:rsidR="00C61664" w:rsidRPr="00474D7F" w:rsidRDefault="00C61664" w:rsidP="00474D7F">
            <w:pPr>
              <w:tabs>
                <w:tab w:val="left" w:pos="426"/>
              </w:tabs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en-US"/>
              </w:rPr>
            </w:pPr>
            <w:r w:rsidRPr="00474D7F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en-US"/>
              </w:rPr>
              <w:t>Приобретенные за последние 3 года, шт</w:t>
            </w:r>
          </w:p>
        </w:tc>
        <w:tc>
          <w:tcPr>
            <w:tcW w:w="749" w:type="pct"/>
            <w:tcBorders>
              <w:bottom w:val="single" w:sz="18" w:space="0" w:color="4F81BD"/>
            </w:tcBorders>
          </w:tcPr>
          <w:p w:rsidR="00C61664" w:rsidRPr="00474D7F" w:rsidRDefault="00C61664" w:rsidP="00474D7F">
            <w:pPr>
              <w:tabs>
                <w:tab w:val="left" w:pos="426"/>
              </w:tabs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en-US"/>
              </w:rPr>
            </w:pPr>
          </w:p>
          <w:p w:rsidR="00C61664" w:rsidRPr="00474D7F" w:rsidRDefault="00C61664" w:rsidP="00474D7F">
            <w:pPr>
              <w:tabs>
                <w:tab w:val="left" w:pos="426"/>
              </w:tabs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en-US"/>
              </w:rPr>
            </w:pPr>
            <w:r w:rsidRPr="00474D7F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en-US"/>
              </w:rPr>
              <w:t>Имеющие выход в Интернет, шт</w:t>
            </w:r>
          </w:p>
        </w:tc>
        <w:tc>
          <w:tcPr>
            <w:tcW w:w="915" w:type="pct"/>
            <w:tcBorders>
              <w:bottom w:val="single" w:sz="18" w:space="0" w:color="4F81BD"/>
            </w:tcBorders>
            <w:shd w:val="clear" w:color="auto" w:fill="D3DFEE"/>
          </w:tcPr>
          <w:p w:rsidR="00C61664" w:rsidRPr="00474D7F" w:rsidRDefault="00C61664" w:rsidP="00474D7F">
            <w:pPr>
              <w:tabs>
                <w:tab w:val="left" w:pos="426"/>
              </w:tabs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en-US"/>
              </w:rPr>
            </w:pPr>
          </w:p>
          <w:p w:rsidR="00C61664" w:rsidRPr="00474D7F" w:rsidRDefault="00C61664" w:rsidP="00474D7F">
            <w:pPr>
              <w:tabs>
                <w:tab w:val="left" w:pos="426"/>
              </w:tabs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en-US"/>
              </w:rPr>
            </w:pPr>
            <w:r w:rsidRPr="00474D7F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en-US"/>
              </w:rPr>
              <w:t>Используемые в учебном процессе, шт</w:t>
            </w:r>
          </w:p>
        </w:tc>
        <w:tc>
          <w:tcPr>
            <w:tcW w:w="1051" w:type="pct"/>
            <w:tcBorders>
              <w:bottom w:val="single" w:sz="18" w:space="0" w:color="4F81BD"/>
            </w:tcBorders>
          </w:tcPr>
          <w:p w:rsidR="00C61664" w:rsidRPr="00474D7F" w:rsidRDefault="00C61664" w:rsidP="00474D7F">
            <w:pPr>
              <w:tabs>
                <w:tab w:val="left" w:pos="426"/>
              </w:tabs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en-US"/>
              </w:rPr>
            </w:pPr>
            <w:r w:rsidRPr="00474D7F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en-US"/>
              </w:rPr>
              <w:t>Оснащенные пакетами прикладных программ, обеспечивающих реализацию ФГОС, шт</w:t>
            </w:r>
          </w:p>
        </w:tc>
      </w:tr>
      <w:tr w:rsidR="00C61664" w:rsidRPr="00B83058" w:rsidTr="00E67CC3">
        <w:trPr>
          <w:trHeight w:val="452"/>
        </w:trPr>
        <w:tc>
          <w:tcPr>
            <w:tcW w:w="345" w:type="pct"/>
            <w:shd w:val="clear" w:color="auto" w:fill="D3DFEE"/>
          </w:tcPr>
          <w:p w:rsidR="00C61664" w:rsidRPr="00E67CC3" w:rsidRDefault="00C61664" w:rsidP="00474D7F">
            <w:pPr>
              <w:tabs>
                <w:tab w:val="left" w:pos="426"/>
              </w:tabs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 w:eastAsia="en-US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 w:eastAsia="en-US"/>
              </w:rPr>
              <w:t>I</w:t>
            </w:r>
          </w:p>
        </w:tc>
        <w:tc>
          <w:tcPr>
            <w:tcW w:w="934" w:type="pct"/>
            <w:shd w:val="clear" w:color="auto" w:fill="D3DFEE"/>
          </w:tcPr>
          <w:p w:rsidR="00C61664" w:rsidRPr="00474D7F" w:rsidRDefault="00C61664" w:rsidP="00474D7F">
            <w:pPr>
              <w:tabs>
                <w:tab w:val="left" w:pos="426"/>
              </w:tabs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en-US"/>
              </w:rPr>
            </w:pPr>
            <w:r w:rsidRPr="00474D7F"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en-US"/>
              </w:rPr>
              <w:t>41</w:t>
            </w:r>
          </w:p>
        </w:tc>
        <w:tc>
          <w:tcPr>
            <w:tcW w:w="1006" w:type="pct"/>
            <w:shd w:val="clear" w:color="auto" w:fill="D3DFEE"/>
          </w:tcPr>
          <w:p w:rsidR="00C61664" w:rsidRPr="00474D7F" w:rsidRDefault="00C61664" w:rsidP="00474D7F">
            <w:pPr>
              <w:tabs>
                <w:tab w:val="left" w:pos="426"/>
              </w:tabs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474D7F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20</w:t>
            </w:r>
          </w:p>
        </w:tc>
        <w:tc>
          <w:tcPr>
            <w:tcW w:w="749" w:type="pct"/>
            <w:shd w:val="clear" w:color="auto" w:fill="D3DFEE"/>
          </w:tcPr>
          <w:p w:rsidR="00C61664" w:rsidRPr="00474D7F" w:rsidRDefault="00C61664" w:rsidP="00474D7F">
            <w:pPr>
              <w:tabs>
                <w:tab w:val="left" w:pos="426"/>
              </w:tabs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474D7F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25</w:t>
            </w:r>
          </w:p>
        </w:tc>
        <w:tc>
          <w:tcPr>
            <w:tcW w:w="915" w:type="pct"/>
            <w:shd w:val="clear" w:color="auto" w:fill="D3DFEE"/>
          </w:tcPr>
          <w:p w:rsidR="00C61664" w:rsidRPr="00474D7F" w:rsidRDefault="00C61664" w:rsidP="00474D7F">
            <w:pPr>
              <w:tabs>
                <w:tab w:val="left" w:pos="426"/>
              </w:tabs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474D7F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19</w:t>
            </w:r>
          </w:p>
        </w:tc>
        <w:tc>
          <w:tcPr>
            <w:tcW w:w="1051" w:type="pct"/>
            <w:shd w:val="clear" w:color="auto" w:fill="D3DFEE"/>
          </w:tcPr>
          <w:p w:rsidR="00C61664" w:rsidRPr="00474D7F" w:rsidRDefault="00C61664" w:rsidP="00474D7F">
            <w:pPr>
              <w:tabs>
                <w:tab w:val="left" w:pos="426"/>
              </w:tabs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474D7F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0     </w:t>
            </w:r>
          </w:p>
        </w:tc>
      </w:tr>
      <w:tr w:rsidR="00C61664" w:rsidRPr="00B83058" w:rsidTr="00E67CC3">
        <w:trPr>
          <w:trHeight w:val="452"/>
        </w:trPr>
        <w:tc>
          <w:tcPr>
            <w:tcW w:w="345" w:type="pct"/>
            <w:shd w:val="clear" w:color="auto" w:fill="D3DFEE"/>
          </w:tcPr>
          <w:p w:rsidR="00C61664" w:rsidRPr="00E67CC3" w:rsidRDefault="00C61664" w:rsidP="00474D7F">
            <w:pPr>
              <w:tabs>
                <w:tab w:val="left" w:pos="426"/>
              </w:tabs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 w:eastAsia="en-US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 w:eastAsia="en-US"/>
              </w:rPr>
              <w:t>II</w:t>
            </w:r>
          </w:p>
        </w:tc>
        <w:tc>
          <w:tcPr>
            <w:tcW w:w="934" w:type="pct"/>
            <w:shd w:val="clear" w:color="auto" w:fill="D3DFEE"/>
          </w:tcPr>
          <w:p w:rsidR="00C61664" w:rsidRPr="00474D7F" w:rsidRDefault="00C61664" w:rsidP="00474D7F">
            <w:pPr>
              <w:tabs>
                <w:tab w:val="left" w:pos="426"/>
              </w:tabs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en-US"/>
              </w:rPr>
              <w:t>40</w:t>
            </w:r>
          </w:p>
        </w:tc>
        <w:tc>
          <w:tcPr>
            <w:tcW w:w="1006" w:type="pct"/>
            <w:shd w:val="clear" w:color="auto" w:fill="D3DFEE"/>
          </w:tcPr>
          <w:p w:rsidR="00C61664" w:rsidRPr="00474D7F" w:rsidRDefault="00C61664" w:rsidP="00474D7F">
            <w:pPr>
              <w:tabs>
                <w:tab w:val="left" w:pos="426"/>
              </w:tabs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-</w:t>
            </w:r>
          </w:p>
        </w:tc>
        <w:tc>
          <w:tcPr>
            <w:tcW w:w="749" w:type="pct"/>
            <w:shd w:val="clear" w:color="auto" w:fill="D3DFEE"/>
          </w:tcPr>
          <w:p w:rsidR="00C61664" w:rsidRPr="00474D7F" w:rsidRDefault="00C61664" w:rsidP="00474D7F">
            <w:pPr>
              <w:tabs>
                <w:tab w:val="left" w:pos="426"/>
              </w:tabs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9</w:t>
            </w:r>
          </w:p>
        </w:tc>
        <w:tc>
          <w:tcPr>
            <w:tcW w:w="915" w:type="pct"/>
            <w:shd w:val="clear" w:color="auto" w:fill="D3DFEE"/>
          </w:tcPr>
          <w:p w:rsidR="00C61664" w:rsidRPr="00474D7F" w:rsidRDefault="00C61664" w:rsidP="00474D7F">
            <w:pPr>
              <w:tabs>
                <w:tab w:val="left" w:pos="426"/>
              </w:tabs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9</w:t>
            </w:r>
          </w:p>
        </w:tc>
        <w:tc>
          <w:tcPr>
            <w:tcW w:w="1051" w:type="pct"/>
            <w:shd w:val="clear" w:color="auto" w:fill="D3DFEE"/>
          </w:tcPr>
          <w:p w:rsidR="00C61664" w:rsidRPr="00474D7F" w:rsidRDefault="00C61664" w:rsidP="00474D7F">
            <w:pPr>
              <w:tabs>
                <w:tab w:val="left" w:pos="426"/>
              </w:tabs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0</w:t>
            </w:r>
          </w:p>
        </w:tc>
      </w:tr>
      <w:tr w:rsidR="00C61664" w:rsidRPr="00B83058" w:rsidTr="00E67CC3">
        <w:trPr>
          <w:cantSplit/>
          <w:trHeight w:val="1398"/>
        </w:trPr>
        <w:tc>
          <w:tcPr>
            <w:tcW w:w="345" w:type="pct"/>
            <w:shd w:val="clear" w:color="auto" w:fill="D3DFEE"/>
            <w:textDirection w:val="btLr"/>
          </w:tcPr>
          <w:p w:rsidR="00C61664" w:rsidRPr="00E67CC3" w:rsidRDefault="00C61664" w:rsidP="00E67CC3">
            <w:pPr>
              <w:tabs>
                <w:tab w:val="left" w:pos="426"/>
              </w:tabs>
              <w:spacing w:after="0"/>
              <w:ind w:left="113" w:right="113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en-US"/>
              </w:rPr>
              <w:t>ИТОГО</w:t>
            </w:r>
          </w:p>
        </w:tc>
        <w:tc>
          <w:tcPr>
            <w:tcW w:w="934" w:type="pct"/>
            <w:shd w:val="clear" w:color="auto" w:fill="D3DFEE"/>
          </w:tcPr>
          <w:p w:rsidR="00C61664" w:rsidRPr="00E67CC3" w:rsidRDefault="00C61664" w:rsidP="00474D7F">
            <w:pPr>
              <w:tabs>
                <w:tab w:val="left" w:pos="426"/>
              </w:tabs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 w:eastAsia="en-US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 w:eastAsia="en-US"/>
              </w:rPr>
              <w:t>81</w:t>
            </w:r>
          </w:p>
        </w:tc>
        <w:tc>
          <w:tcPr>
            <w:tcW w:w="1006" w:type="pct"/>
            <w:shd w:val="clear" w:color="auto" w:fill="D3DFEE"/>
          </w:tcPr>
          <w:p w:rsidR="00C61664" w:rsidRPr="00E67CC3" w:rsidRDefault="00C61664" w:rsidP="00474D7F">
            <w:pPr>
              <w:tabs>
                <w:tab w:val="left" w:pos="426"/>
              </w:tabs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  <w:lang w:val="en-US"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 w:eastAsia="en-US"/>
              </w:rPr>
              <w:t>20</w:t>
            </w:r>
          </w:p>
        </w:tc>
        <w:tc>
          <w:tcPr>
            <w:tcW w:w="749" w:type="pct"/>
            <w:shd w:val="clear" w:color="auto" w:fill="D3DFEE"/>
          </w:tcPr>
          <w:p w:rsidR="00C61664" w:rsidRPr="00E67CC3" w:rsidRDefault="00C61664" w:rsidP="00474D7F">
            <w:pPr>
              <w:tabs>
                <w:tab w:val="left" w:pos="426"/>
              </w:tabs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  <w:lang w:val="en-US"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 w:eastAsia="en-US"/>
              </w:rPr>
              <w:t>34</w:t>
            </w:r>
          </w:p>
        </w:tc>
        <w:tc>
          <w:tcPr>
            <w:tcW w:w="915" w:type="pct"/>
            <w:shd w:val="clear" w:color="auto" w:fill="D3DFEE"/>
          </w:tcPr>
          <w:p w:rsidR="00C61664" w:rsidRPr="00E67CC3" w:rsidRDefault="00C61664" w:rsidP="00474D7F">
            <w:pPr>
              <w:tabs>
                <w:tab w:val="left" w:pos="426"/>
              </w:tabs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  <w:lang w:val="en-US"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 w:eastAsia="en-US"/>
              </w:rPr>
              <w:t>28</w:t>
            </w:r>
          </w:p>
        </w:tc>
        <w:tc>
          <w:tcPr>
            <w:tcW w:w="1051" w:type="pct"/>
            <w:shd w:val="clear" w:color="auto" w:fill="D3DFEE"/>
          </w:tcPr>
          <w:p w:rsidR="00C61664" w:rsidRPr="00E67CC3" w:rsidRDefault="00C61664" w:rsidP="00474D7F">
            <w:pPr>
              <w:tabs>
                <w:tab w:val="left" w:pos="426"/>
              </w:tabs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  <w:lang w:val="en-US"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 w:eastAsia="en-US"/>
              </w:rPr>
              <w:t>0</w:t>
            </w:r>
          </w:p>
        </w:tc>
      </w:tr>
    </w:tbl>
    <w:p w:rsidR="00C61664" w:rsidRPr="00436336" w:rsidRDefault="00C61664" w:rsidP="00D172F4">
      <w:pPr>
        <w:tabs>
          <w:tab w:val="left" w:pos="10440"/>
        </w:tabs>
        <w:jc w:val="both"/>
        <w:rPr>
          <w:rFonts w:ascii="Times New Roman" w:hAnsi="Times New Roman" w:cs="Times New Roman"/>
          <w:sz w:val="28"/>
          <w:szCs w:val="28"/>
          <w:lang w:eastAsia="en-US"/>
        </w:rPr>
        <w:sectPr w:rsidR="00C61664" w:rsidRPr="00436336" w:rsidSect="00A96222"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:rsidR="00C61664" w:rsidRPr="002F5F6E" w:rsidRDefault="00C61664" w:rsidP="0009438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F5F6E">
        <w:rPr>
          <w:rFonts w:ascii="Times New Roman" w:hAnsi="Times New Roman"/>
          <w:sz w:val="28"/>
          <w:szCs w:val="28"/>
        </w:rPr>
        <w:t xml:space="preserve">В  </w:t>
      </w:r>
      <w:r>
        <w:rPr>
          <w:rFonts w:ascii="Times New Roman" w:hAnsi="Times New Roman"/>
          <w:sz w:val="28"/>
          <w:szCs w:val="28"/>
        </w:rPr>
        <w:t>ГБПОУ РК «</w:t>
      </w:r>
      <w:r w:rsidRPr="002F5F6E">
        <w:rPr>
          <w:rFonts w:ascii="Times New Roman" w:hAnsi="Times New Roman"/>
          <w:sz w:val="28"/>
          <w:szCs w:val="28"/>
        </w:rPr>
        <w:t>Симферопольск</w:t>
      </w:r>
      <w:r>
        <w:rPr>
          <w:rFonts w:ascii="Times New Roman" w:hAnsi="Times New Roman"/>
          <w:sz w:val="28"/>
          <w:szCs w:val="28"/>
        </w:rPr>
        <w:t>ий колледж</w:t>
      </w:r>
      <w:r w:rsidRPr="002F5F6E">
        <w:rPr>
          <w:rFonts w:ascii="Times New Roman" w:hAnsi="Times New Roman"/>
          <w:sz w:val="28"/>
          <w:szCs w:val="28"/>
        </w:rPr>
        <w:t xml:space="preserve">  сферы обслуживания и дизайна</w:t>
      </w:r>
      <w:r>
        <w:rPr>
          <w:rFonts w:ascii="Times New Roman" w:hAnsi="Times New Roman"/>
          <w:sz w:val="28"/>
          <w:szCs w:val="28"/>
        </w:rPr>
        <w:t>»</w:t>
      </w:r>
      <w:r w:rsidRPr="002F5F6E">
        <w:rPr>
          <w:rFonts w:ascii="Times New Roman" w:hAnsi="Times New Roman"/>
          <w:sz w:val="28"/>
          <w:szCs w:val="28"/>
        </w:rPr>
        <w:t xml:space="preserve"> реализуется  единая  концепция  развития  библиотечного  и  информационного   обслуживания.   </w:t>
      </w:r>
      <w:bookmarkStart w:id="0" w:name="1"/>
      <w:bookmarkStart w:id="1" w:name="2"/>
      <w:bookmarkStart w:id="2" w:name="3"/>
      <w:bookmarkStart w:id="3" w:name="4"/>
      <w:bookmarkStart w:id="4" w:name="5"/>
      <w:bookmarkStart w:id="5" w:name="6"/>
      <w:bookmarkStart w:id="6" w:name="7"/>
      <w:bookmarkStart w:id="7" w:name="8"/>
      <w:bookmarkStart w:id="8" w:name="9"/>
      <w:bookmarkStart w:id="9" w:name="10"/>
      <w:bookmarkStart w:id="10" w:name="11"/>
      <w:bookmarkStart w:id="11" w:name="12"/>
      <w:bookmarkStart w:id="12" w:name="13"/>
      <w:bookmarkStart w:id="13" w:name="14"/>
      <w:bookmarkStart w:id="14" w:name="15"/>
      <w:bookmarkStart w:id="15" w:name="16"/>
      <w:bookmarkStart w:id="16" w:name="17"/>
      <w:bookmarkStart w:id="17" w:name="18"/>
      <w:bookmarkStart w:id="18" w:name="19"/>
      <w:bookmarkStart w:id="19" w:name="20"/>
      <w:bookmarkStart w:id="20" w:name="21"/>
      <w:bookmarkStart w:id="21" w:name="22"/>
      <w:bookmarkStart w:id="22" w:name="23"/>
      <w:bookmarkStart w:id="23" w:name="24"/>
      <w:bookmarkStart w:id="24" w:name="25"/>
      <w:bookmarkStart w:id="25" w:name="26"/>
      <w:bookmarkStart w:id="26" w:name="27"/>
      <w:bookmarkStart w:id="27" w:name="28"/>
      <w:bookmarkStart w:id="28" w:name="29"/>
      <w:bookmarkStart w:id="29" w:name="30"/>
      <w:bookmarkStart w:id="30" w:name="31"/>
      <w:bookmarkStart w:id="31" w:name="32"/>
      <w:bookmarkStart w:id="32" w:name="33"/>
      <w:bookmarkStart w:id="33" w:name="34"/>
      <w:bookmarkStart w:id="34" w:name="35"/>
      <w:bookmarkEnd w:id="0"/>
      <w:bookmarkEnd w:id="1"/>
      <w:bookmarkEnd w:id="2"/>
      <w:bookmarkEnd w:id="3"/>
      <w:bookmarkEnd w:id="4"/>
      <w:bookmarkEnd w:id="5"/>
      <w:bookmarkEnd w:id="6"/>
      <w:bookmarkEnd w:id="7"/>
      <w:bookmarkEnd w:id="8"/>
      <w:bookmarkEnd w:id="9"/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</w:p>
    <w:p w:rsidR="00C61664" w:rsidRPr="002F5F6E" w:rsidRDefault="00C61664" w:rsidP="0009438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F5F6E">
        <w:rPr>
          <w:rFonts w:ascii="Times New Roman" w:hAnsi="Times New Roman"/>
          <w:sz w:val="28"/>
          <w:szCs w:val="28"/>
        </w:rPr>
        <w:t>Библиотека  колледжа – одно из структурных подразделений колледжа, обеспечивающая информацией учебно - воспитательный  процесс. Библиотека является информационным центром колледжа, центром распространения библиотечно-библиографических знаний, духовного и интеллектуального общения и культуры обучающихся.</w:t>
      </w:r>
    </w:p>
    <w:p w:rsidR="00C61664" w:rsidRDefault="00C61664" w:rsidP="00E67CC3">
      <w:pPr>
        <w:spacing w:after="0" w:line="240" w:lineRule="auto"/>
        <w:jc w:val="both"/>
        <w:rPr>
          <w:rFonts w:ascii="Times New Roman" w:hAnsi="Times New Roman"/>
          <w:sz w:val="24"/>
          <w:szCs w:val="28"/>
        </w:rPr>
      </w:pPr>
    </w:p>
    <w:p w:rsidR="00C61664" w:rsidRDefault="00C61664" w:rsidP="00A95360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8"/>
        </w:rPr>
      </w:pPr>
    </w:p>
    <w:p w:rsidR="00C61664" w:rsidRPr="00E67CC3" w:rsidRDefault="00C61664" w:rsidP="002F5F6E">
      <w:pPr>
        <w:spacing w:after="0" w:line="240" w:lineRule="auto"/>
        <w:ind w:firstLine="709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8. Библиотека </w:t>
      </w:r>
      <w:r w:rsidRPr="00E67CC3">
        <w:rPr>
          <w:rFonts w:ascii="Times New Roman" w:hAnsi="Times New Roman"/>
          <w:b/>
          <w:bCs/>
          <w:sz w:val="28"/>
          <w:szCs w:val="28"/>
          <w:lang w:val="en-US"/>
        </w:rPr>
        <w:t>I</w:t>
      </w:r>
      <w:r w:rsidRPr="00E67CC3">
        <w:rPr>
          <w:rFonts w:ascii="Times New Roman" w:hAnsi="Times New Roman"/>
          <w:b/>
          <w:bCs/>
          <w:sz w:val="28"/>
          <w:szCs w:val="28"/>
        </w:rPr>
        <w:t xml:space="preserve">  корпус</w:t>
      </w:r>
      <w:r>
        <w:rPr>
          <w:rFonts w:ascii="Times New Roman" w:hAnsi="Times New Roman"/>
          <w:b/>
          <w:bCs/>
          <w:sz w:val="28"/>
          <w:szCs w:val="28"/>
        </w:rPr>
        <w:t>а</w:t>
      </w:r>
      <w:r w:rsidRPr="00E67CC3">
        <w:rPr>
          <w:rFonts w:ascii="Times New Roman" w:hAnsi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/>
          <w:b/>
          <w:bCs/>
          <w:sz w:val="28"/>
          <w:szCs w:val="28"/>
        </w:rPr>
        <w:t>(ул. Севастопольская, 54)</w:t>
      </w:r>
    </w:p>
    <w:p w:rsidR="00C61664" w:rsidRDefault="00C61664" w:rsidP="00A95360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</w:p>
    <w:p w:rsidR="00C61664" w:rsidRPr="00165EE6" w:rsidRDefault="00C61664" w:rsidP="00330F45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65EE6">
        <w:rPr>
          <w:rFonts w:ascii="Times New Roman" w:hAnsi="Times New Roman" w:cs="Times New Roman"/>
          <w:sz w:val="28"/>
          <w:szCs w:val="28"/>
        </w:rPr>
        <w:t xml:space="preserve">Библиотека колледжа находится в трех помещениях. На территории общежития находится основные помещения: абонементы и читальный зал.                   Книгохранилище располагается в общежитии на территории № 2 и отдельно в учебном корпусе.  Общая площадь основного помещения составляет 185,8 кв.м. Число посадочных мест в читальном зале – 58. </w:t>
      </w:r>
    </w:p>
    <w:p w:rsidR="00C61664" w:rsidRPr="00165EE6" w:rsidRDefault="00C61664" w:rsidP="00330F45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65EE6">
        <w:rPr>
          <w:rFonts w:ascii="Times New Roman" w:hAnsi="Times New Roman" w:cs="Times New Roman"/>
          <w:sz w:val="28"/>
          <w:szCs w:val="28"/>
        </w:rPr>
        <w:t xml:space="preserve"> Библиотека оснащена тремя компьютерами (с цензорами),  дивиди плэйером, телевизором Самсунг и плазменным телевизором Элджи. В читальном зале библиотеки подключен Интернет, что дает студентам колледжа возможность поиска и получения информации при подготовке рефератов, курсовых  и дипломных работ. Положительный момент использования сети Интернет – возможность самоподготовки для студентов, проживающих в общежитии.    </w:t>
      </w:r>
    </w:p>
    <w:p w:rsidR="00C61664" w:rsidRPr="00165EE6" w:rsidRDefault="00C61664" w:rsidP="00330F45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65EE6">
        <w:rPr>
          <w:rFonts w:ascii="Times New Roman" w:hAnsi="Times New Roman" w:cs="Times New Roman"/>
          <w:sz w:val="28"/>
          <w:szCs w:val="28"/>
        </w:rPr>
        <w:t xml:space="preserve">Книжный фонд библиотеки состоит из  различных видов отечественных и зарубежных изданий (учебной, юридической, методической, литературоведческой, научной, справочной, художественной и др. литературы), электронных документов, аудио- и видеокассет, периодических изданий. </w:t>
      </w:r>
    </w:p>
    <w:p w:rsidR="00C61664" w:rsidRPr="00165EE6" w:rsidRDefault="00C61664" w:rsidP="00330F4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65EE6">
        <w:rPr>
          <w:rFonts w:ascii="Times New Roman" w:hAnsi="Times New Roman" w:cs="Times New Roman"/>
          <w:sz w:val="28"/>
          <w:szCs w:val="28"/>
        </w:rPr>
        <w:t>Фонд библиотеки формируется в соответствии с учебными планами, рабочими программами  учебных дисциплин и модулей. Фонд библиотеки обновляется за счет новых поступлений и списание устаревшей  литературы. В прошлом  году было списано 255  экземпляров устаревшей    по содержанию и ветхой литературы. В 2014 году библиотекой было получено через Министерство Образования науки и молодежи РК 4786 экземпляров  учебников 59-ти наименований. Фонд библиотеки колледжа на 01.04.2016 составляет 49730 экземпляров, в том числе учебники- 4786 экземпляров.  Все учебники имеют  гриф Министерства образования РФ. В связи с введение новых ФГОС библиотека при приобретении новой учебной и учебно-методической литературы отдает предпочтение учебникам с отметкой «Соответствует ФГОС».В прошлом году по линии Министерства образования из издательства «Академия» были получены учебные пособия в количестве 1296 экземпляров.</w:t>
      </w:r>
    </w:p>
    <w:p w:rsidR="00C61664" w:rsidRPr="00165EE6" w:rsidRDefault="00C61664" w:rsidP="00330F45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65EE6">
        <w:rPr>
          <w:rFonts w:ascii="Times New Roman" w:hAnsi="Times New Roman" w:cs="Times New Roman"/>
          <w:sz w:val="28"/>
          <w:szCs w:val="28"/>
        </w:rPr>
        <w:t xml:space="preserve"> Комплектование книжного фонда библиотеки осуществляется через городской книжный магазин ОАО «Крымкнига» и ООО «Урал-Пресс ЮГ», ФГУП Почта Крыма,  издательства « Академкнига»</w:t>
      </w:r>
    </w:p>
    <w:p w:rsidR="00C61664" w:rsidRPr="00165EE6" w:rsidRDefault="00C61664" w:rsidP="00330F45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65EE6">
        <w:rPr>
          <w:rFonts w:ascii="Times New Roman" w:hAnsi="Times New Roman" w:cs="Times New Roman"/>
          <w:sz w:val="28"/>
          <w:szCs w:val="28"/>
        </w:rPr>
        <w:t>В библиотеке проводится работа по внедрению системы «АВЕРС: Школьная библиотека», с помощью которой создаются электронные каталоги, в том числе электронный алфавитный каталог новинок литературы. Ведется  работа по созданию электронной библиотеки по всем общеобразовательным предметам. Имеются УМК (учебно-методические комплексы) не менее 5-ти вариантов, электронные  приложения к учебникам в количестве 173-х экземпляров и электронные  учебные пособия в виде фильмов и информационного программного материала. В фонде библиотеки имеется в наличии 40 электронных учебников по специальности   портной-закройщик и парикмахер. Например:</w:t>
      </w:r>
    </w:p>
    <w:p w:rsidR="00C61664" w:rsidRPr="00165EE6" w:rsidRDefault="00C61664" w:rsidP="00330F45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65EE6">
        <w:rPr>
          <w:rFonts w:ascii="Times New Roman" w:hAnsi="Times New Roman" w:cs="Times New Roman"/>
          <w:sz w:val="28"/>
          <w:szCs w:val="28"/>
        </w:rPr>
        <w:t>Комиссаржевский Ф. История костюма.</w:t>
      </w:r>
    </w:p>
    <w:p w:rsidR="00C61664" w:rsidRPr="00165EE6" w:rsidRDefault="00C61664" w:rsidP="00330F45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65EE6">
        <w:rPr>
          <w:rFonts w:ascii="Times New Roman" w:hAnsi="Times New Roman" w:cs="Times New Roman"/>
          <w:sz w:val="28"/>
          <w:szCs w:val="28"/>
        </w:rPr>
        <w:t>Беляева Ф.Е. ,Розанов Е.Л. Спецрисунок и художественная графика.</w:t>
      </w:r>
    </w:p>
    <w:p w:rsidR="00C61664" w:rsidRPr="00165EE6" w:rsidRDefault="00C61664" w:rsidP="00330F45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65EE6">
        <w:rPr>
          <w:rFonts w:ascii="Times New Roman" w:hAnsi="Times New Roman" w:cs="Times New Roman"/>
          <w:sz w:val="28"/>
          <w:szCs w:val="28"/>
        </w:rPr>
        <w:t xml:space="preserve">Константинов А.В. Как стать парикмахером. </w:t>
      </w:r>
    </w:p>
    <w:p w:rsidR="00C61664" w:rsidRPr="00165EE6" w:rsidRDefault="00C61664" w:rsidP="00330F45">
      <w:pPr>
        <w:spacing w:after="0"/>
        <w:rPr>
          <w:rFonts w:ascii="Times New Roman" w:hAnsi="Times New Roman" w:cs="Times New Roman"/>
          <w:sz w:val="28"/>
          <w:szCs w:val="28"/>
        </w:rPr>
      </w:pPr>
      <w:r w:rsidRPr="00165EE6">
        <w:rPr>
          <w:rFonts w:ascii="Times New Roman" w:hAnsi="Times New Roman" w:cs="Times New Roman"/>
          <w:sz w:val="28"/>
          <w:szCs w:val="28"/>
        </w:rPr>
        <w:t xml:space="preserve"> Продолжается пополнение мультимедийной коллекции   «Парикмахерские шедевры», «Кулинарные рецепты народов мира» и т.д.</w:t>
      </w:r>
    </w:p>
    <w:p w:rsidR="00C61664" w:rsidRPr="00165EE6" w:rsidRDefault="00C61664" w:rsidP="00330F4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65EE6">
        <w:rPr>
          <w:rFonts w:ascii="Times New Roman" w:hAnsi="Times New Roman" w:cs="Times New Roman"/>
          <w:sz w:val="28"/>
          <w:szCs w:val="28"/>
        </w:rPr>
        <w:t xml:space="preserve">Каждый год оформляется подписка  на газеты и журналы. В этом году библиотека выписала 42  наименований  журналов и газет на сумму 67894руб 33 коп . Это специальные периодические издания: «Вестник образования», «Официальные документы в образовании», «Английский язык. Все для учителя», «Современный урок», «Стандарты и мониторинг в образовании», «Открытый урок: методики, сценарии и примеры», «Научно-методический журнал», « Патриот Отечества». </w:t>
      </w:r>
    </w:p>
    <w:p w:rsidR="00C61664" w:rsidRPr="00165EE6" w:rsidRDefault="00C61664" w:rsidP="00330F4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65EE6">
        <w:rPr>
          <w:rFonts w:ascii="Times New Roman" w:hAnsi="Times New Roman" w:cs="Times New Roman"/>
          <w:sz w:val="28"/>
          <w:szCs w:val="28"/>
        </w:rPr>
        <w:t>Профессиональные журналы : «Мои часы», «Бурда», «Волосы»,»  «Парикмахер.Стилист.Визажист», «Гастроном», « Швейное дело и мода», «Строительство и реконструкция», «Товаровед продовольственных товаров».</w:t>
      </w:r>
    </w:p>
    <w:p w:rsidR="00C61664" w:rsidRPr="00165EE6" w:rsidRDefault="00C61664" w:rsidP="00330F45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65EE6">
        <w:rPr>
          <w:rFonts w:ascii="Times New Roman" w:hAnsi="Times New Roman" w:cs="Times New Roman"/>
          <w:sz w:val="28"/>
          <w:szCs w:val="28"/>
        </w:rPr>
        <w:t>В библиотеке  имеется два традиционных каталога – алфавитный и систематический, с которыми ведется постоянная работа.  Для более полного удовлетворения запросов читателей   дополнительно ведутся различные  вспомогательные картотеки : систематическая картотека статей, картотека периодики, специальная персональная литературная картотека.</w:t>
      </w:r>
    </w:p>
    <w:p w:rsidR="00C61664" w:rsidRDefault="00C61664" w:rsidP="00330F45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165EE6">
        <w:rPr>
          <w:rFonts w:ascii="Times New Roman" w:hAnsi="Times New Roman" w:cs="Times New Roman"/>
          <w:sz w:val="28"/>
          <w:szCs w:val="28"/>
        </w:rPr>
        <w:t>В целях привлечения читателей   и пропаганды литературы   различного характера библиотека  старается организовывать яркие книжные выставки в т. ч. необычные, привлекающие  внимание студентов. Запомнилась необычная можно сказать профессиональная выставка о великом  хирурге И.Пирогове, которая привлекла внимание студентов. Библиотекари в читальном зале организуют  просмотры литературы, проводят обзоры, презентации и беседы  по самым актуальным вопросам современности</w:t>
      </w:r>
    </w:p>
    <w:p w:rsidR="00C61664" w:rsidRDefault="00C61664" w:rsidP="00330F45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C61664" w:rsidRPr="00E67CC3" w:rsidRDefault="00C61664" w:rsidP="00E67CC3">
      <w:pPr>
        <w:spacing w:after="0" w:line="240" w:lineRule="auto"/>
        <w:ind w:firstLine="709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9. Библиотека </w:t>
      </w:r>
      <w:r w:rsidRPr="00E67CC3">
        <w:rPr>
          <w:rFonts w:ascii="Times New Roman" w:hAnsi="Times New Roman"/>
          <w:b/>
          <w:bCs/>
          <w:sz w:val="28"/>
          <w:szCs w:val="28"/>
          <w:lang w:val="en-US"/>
        </w:rPr>
        <w:t>II</w:t>
      </w:r>
      <w:r w:rsidRPr="00E67CC3">
        <w:rPr>
          <w:rFonts w:ascii="Times New Roman" w:hAnsi="Times New Roman"/>
          <w:b/>
          <w:bCs/>
          <w:sz w:val="28"/>
          <w:szCs w:val="28"/>
        </w:rPr>
        <w:t xml:space="preserve">  корпус</w:t>
      </w:r>
      <w:r>
        <w:rPr>
          <w:rFonts w:ascii="Times New Roman" w:hAnsi="Times New Roman"/>
          <w:b/>
          <w:bCs/>
          <w:sz w:val="28"/>
          <w:szCs w:val="28"/>
        </w:rPr>
        <w:t>а</w:t>
      </w:r>
      <w:r w:rsidRPr="00E67CC3">
        <w:rPr>
          <w:rFonts w:ascii="Times New Roman" w:hAnsi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/>
          <w:b/>
          <w:bCs/>
          <w:sz w:val="28"/>
          <w:szCs w:val="28"/>
        </w:rPr>
        <w:t>(ул. Дмитрия Ульянова 1/1)</w:t>
      </w:r>
    </w:p>
    <w:p w:rsidR="00C61664" w:rsidRPr="00451973" w:rsidRDefault="00C61664" w:rsidP="00A95360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</w:p>
    <w:p w:rsidR="00C61664" w:rsidRPr="002F5F6E" w:rsidRDefault="00C61664" w:rsidP="00A9536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F5F6E">
        <w:rPr>
          <w:rFonts w:ascii="Times New Roman" w:hAnsi="Times New Roman"/>
          <w:sz w:val="28"/>
          <w:szCs w:val="28"/>
        </w:rPr>
        <w:t xml:space="preserve">Библиотека </w:t>
      </w:r>
      <w:r w:rsidRPr="00094389">
        <w:rPr>
          <w:rFonts w:ascii="Times New Roman" w:hAnsi="Times New Roman"/>
          <w:bCs/>
          <w:sz w:val="28"/>
          <w:szCs w:val="28"/>
          <w:lang w:val="en-US"/>
        </w:rPr>
        <w:t>II</w:t>
      </w:r>
      <w:r w:rsidRPr="00094389">
        <w:rPr>
          <w:rFonts w:ascii="Times New Roman" w:hAnsi="Times New Roman"/>
          <w:bCs/>
          <w:sz w:val="28"/>
          <w:szCs w:val="28"/>
        </w:rPr>
        <w:t xml:space="preserve">  корпуса</w:t>
      </w:r>
      <w:r w:rsidRPr="00E67CC3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2F5F6E">
        <w:rPr>
          <w:rFonts w:ascii="Times New Roman" w:hAnsi="Times New Roman"/>
          <w:sz w:val="28"/>
          <w:szCs w:val="28"/>
        </w:rPr>
        <w:t xml:space="preserve">предоставляет читателям возможность получения литературы на абонементе, а также дает возможность пользоваться  фондом  библиотеки в читальном зале.  Комплекс, включающий читальный зал на 30 посадочных мест (54кв.м) и книгохранилище (36 кв.м), находится в распоряжении преподавателей и обучающихся. </w:t>
      </w:r>
    </w:p>
    <w:p w:rsidR="00C61664" w:rsidRPr="002F5F6E" w:rsidRDefault="00C61664" w:rsidP="00A9536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F5F6E">
        <w:rPr>
          <w:rFonts w:ascii="Times New Roman" w:hAnsi="Times New Roman"/>
          <w:sz w:val="28"/>
          <w:szCs w:val="28"/>
        </w:rPr>
        <w:t xml:space="preserve">Библиотека </w:t>
      </w:r>
      <w:r>
        <w:rPr>
          <w:rFonts w:ascii="Times New Roman" w:hAnsi="Times New Roman"/>
          <w:sz w:val="28"/>
          <w:szCs w:val="28"/>
        </w:rPr>
        <w:t>колледжа</w:t>
      </w:r>
      <w:r w:rsidRPr="002F5F6E">
        <w:rPr>
          <w:rFonts w:ascii="Times New Roman" w:hAnsi="Times New Roman"/>
          <w:sz w:val="28"/>
          <w:szCs w:val="28"/>
        </w:rPr>
        <w:t xml:space="preserve"> оборудована множительной техникой (МФУ – 1шт.) и 3 компьютерами с доступом к сети </w:t>
      </w:r>
      <w:r w:rsidRPr="002F5F6E">
        <w:rPr>
          <w:rFonts w:ascii="Times New Roman" w:hAnsi="Times New Roman"/>
          <w:sz w:val="28"/>
          <w:szCs w:val="28"/>
          <w:lang w:val="en-US"/>
        </w:rPr>
        <w:t>Internet</w:t>
      </w:r>
      <w:r w:rsidRPr="002F5F6E">
        <w:rPr>
          <w:rFonts w:ascii="Times New Roman" w:hAnsi="Times New Roman"/>
          <w:sz w:val="28"/>
          <w:szCs w:val="28"/>
        </w:rPr>
        <w:t xml:space="preserve">. </w:t>
      </w:r>
    </w:p>
    <w:p w:rsidR="00C61664" w:rsidRPr="002F5F6E" w:rsidRDefault="00C61664" w:rsidP="00A9536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F5F6E">
        <w:rPr>
          <w:rFonts w:ascii="Times New Roman" w:hAnsi="Times New Roman"/>
          <w:sz w:val="28"/>
          <w:szCs w:val="28"/>
        </w:rPr>
        <w:t xml:space="preserve">Организуемый библиотекой справочно-поисковый аппарат позволяет осуществлять многоаспектный поиск информации по всему комплексу образовательных дисциплин. Начата работа по формированию электронного каталога изданий. </w:t>
      </w:r>
    </w:p>
    <w:p w:rsidR="00C61664" w:rsidRPr="002F5F6E" w:rsidRDefault="00C61664" w:rsidP="00A9536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F5F6E">
        <w:rPr>
          <w:rFonts w:ascii="Times New Roman" w:hAnsi="Times New Roman"/>
          <w:sz w:val="28"/>
          <w:szCs w:val="28"/>
        </w:rPr>
        <w:t>Учебный процесс колледжа обеспечивается информационно-методическими ресурсами библиотеки, учебно-методическими материалами, методическими разработками педагогов. В фонде библиотеки представлена литература, необходимая для организации учебного процесса и исследовательской работы обучающихся. Колледжу необходимо продолжить работу по формированию фондов библиотеки с учетом качества содержания учебной литературы и требований Федеральных стандартов среднего профессионального образования.</w:t>
      </w:r>
    </w:p>
    <w:p w:rsidR="00C61664" w:rsidRPr="002F5F6E" w:rsidRDefault="00C61664" w:rsidP="00A95360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2F5F6E">
        <w:rPr>
          <w:rFonts w:ascii="Times New Roman" w:hAnsi="Times New Roman"/>
          <w:b/>
          <w:sz w:val="28"/>
          <w:szCs w:val="28"/>
        </w:rPr>
        <w:t>Основные статистические показатели работы библиотеки:</w:t>
      </w:r>
    </w:p>
    <w:p w:rsidR="00C61664" w:rsidRPr="002F5F6E" w:rsidRDefault="00C61664" w:rsidP="00A9536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F5F6E">
        <w:rPr>
          <w:rFonts w:ascii="Times New Roman" w:hAnsi="Times New Roman"/>
          <w:sz w:val="28"/>
          <w:szCs w:val="28"/>
        </w:rPr>
        <w:t xml:space="preserve">  Читатели –  339 чел., из них:</w:t>
      </w:r>
    </w:p>
    <w:p w:rsidR="00C61664" w:rsidRPr="002F5F6E" w:rsidRDefault="00C61664" w:rsidP="00A95360">
      <w:pPr>
        <w:pStyle w:val="ListParagraph"/>
        <w:numPr>
          <w:ilvl w:val="0"/>
          <w:numId w:val="43"/>
        </w:num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2F5F6E">
        <w:rPr>
          <w:rFonts w:ascii="Times New Roman" w:hAnsi="Times New Roman"/>
          <w:sz w:val="28"/>
          <w:szCs w:val="28"/>
        </w:rPr>
        <w:t>студенты – 285 чел.</w:t>
      </w:r>
    </w:p>
    <w:p w:rsidR="00C61664" w:rsidRPr="002F5F6E" w:rsidRDefault="00C61664" w:rsidP="00A95360">
      <w:pPr>
        <w:pStyle w:val="ListParagraph"/>
        <w:numPr>
          <w:ilvl w:val="0"/>
          <w:numId w:val="43"/>
        </w:num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2F5F6E">
        <w:rPr>
          <w:rFonts w:ascii="Times New Roman" w:hAnsi="Times New Roman"/>
          <w:sz w:val="28"/>
          <w:szCs w:val="28"/>
        </w:rPr>
        <w:t>преподаватели – 9 чел.</w:t>
      </w:r>
    </w:p>
    <w:p w:rsidR="00C61664" w:rsidRPr="002F5F6E" w:rsidRDefault="00C61664" w:rsidP="00A95360">
      <w:pPr>
        <w:pStyle w:val="ListParagraph"/>
        <w:numPr>
          <w:ilvl w:val="0"/>
          <w:numId w:val="43"/>
        </w:num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2F5F6E">
        <w:rPr>
          <w:rFonts w:ascii="Times New Roman" w:hAnsi="Times New Roman"/>
          <w:sz w:val="28"/>
          <w:szCs w:val="28"/>
        </w:rPr>
        <w:t>мастера производственного обучения – 18 чел.</w:t>
      </w:r>
    </w:p>
    <w:p w:rsidR="00C61664" w:rsidRPr="002F5F6E" w:rsidRDefault="00C61664" w:rsidP="00A95360">
      <w:pPr>
        <w:pStyle w:val="ListParagraph"/>
        <w:numPr>
          <w:ilvl w:val="0"/>
          <w:numId w:val="43"/>
        </w:num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2F5F6E">
        <w:rPr>
          <w:rFonts w:ascii="Times New Roman" w:hAnsi="Times New Roman"/>
          <w:sz w:val="28"/>
          <w:szCs w:val="28"/>
        </w:rPr>
        <w:t>сотрудники – 27 чел.</w:t>
      </w:r>
    </w:p>
    <w:p w:rsidR="00C61664" w:rsidRPr="002F5F6E" w:rsidRDefault="00C61664" w:rsidP="00A9536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F5F6E">
        <w:rPr>
          <w:rFonts w:ascii="Times New Roman" w:hAnsi="Times New Roman"/>
          <w:sz w:val="28"/>
          <w:szCs w:val="28"/>
        </w:rPr>
        <w:t>Средняя посещаемость – 3567 чел.</w:t>
      </w:r>
    </w:p>
    <w:p w:rsidR="00C61664" w:rsidRPr="002F5F6E" w:rsidRDefault="00C61664" w:rsidP="00A9536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F5F6E">
        <w:rPr>
          <w:rFonts w:ascii="Times New Roman" w:hAnsi="Times New Roman"/>
          <w:sz w:val="28"/>
          <w:szCs w:val="28"/>
        </w:rPr>
        <w:t xml:space="preserve">Книжный фонд на 01.01. 2016 г. – 18520 экз.                                                                          </w:t>
      </w:r>
    </w:p>
    <w:p w:rsidR="00C61664" w:rsidRPr="002F5F6E" w:rsidRDefault="00C61664" w:rsidP="00A9536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F5F6E">
        <w:rPr>
          <w:rFonts w:ascii="Times New Roman" w:hAnsi="Times New Roman"/>
          <w:sz w:val="28"/>
          <w:szCs w:val="28"/>
        </w:rPr>
        <w:t>Обращаемость – 0,7</w:t>
      </w:r>
    </w:p>
    <w:p w:rsidR="00C61664" w:rsidRPr="002F5F6E" w:rsidRDefault="00C61664" w:rsidP="00A9536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F5F6E">
        <w:rPr>
          <w:rFonts w:ascii="Times New Roman" w:hAnsi="Times New Roman"/>
          <w:sz w:val="28"/>
          <w:szCs w:val="28"/>
        </w:rPr>
        <w:t>Книгообеспеченность – 42</w:t>
      </w:r>
    </w:p>
    <w:p w:rsidR="00C61664" w:rsidRPr="002F5F6E" w:rsidRDefault="00C61664" w:rsidP="00A9536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F5F6E">
        <w:rPr>
          <w:rFonts w:ascii="Times New Roman" w:hAnsi="Times New Roman"/>
          <w:sz w:val="28"/>
          <w:szCs w:val="28"/>
        </w:rPr>
        <w:t xml:space="preserve">Книговыдача (включая журналы мод и каталоги) – 12380 экз., из них: </w:t>
      </w:r>
    </w:p>
    <w:p w:rsidR="00C61664" w:rsidRPr="002F5F6E" w:rsidRDefault="00C61664" w:rsidP="00A95360">
      <w:pPr>
        <w:pStyle w:val="ListParagraph"/>
        <w:numPr>
          <w:ilvl w:val="0"/>
          <w:numId w:val="42"/>
        </w:num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2F5F6E">
        <w:rPr>
          <w:rFonts w:ascii="Times New Roman" w:hAnsi="Times New Roman"/>
          <w:sz w:val="28"/>
          <w:szCs w:val="28"/>
        </w:rPr>
        <w:t>учебная литература – 5062 экз.</w:t>
      </w:r>
    </w:p>
    <w:p w:rsidR="00C61664" w:rsidRPr="002F5F6E" w:rsidRDefault="00C61664" w:rsidP="00A95360">
      <w:pPr>
        <w:pStyle w:val="ListParagraph"/>
        <w:numPr>
          <w:ilvl w:val="0"/>
          <w:numId w:val="42"/>
        </w:num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2F5F6E">
        <w:rPr>
          <w:rFonts w:ascii="Times New Roman" w:hAnsi="Times New Roman"/>
          <w:sz w:val="28"/>
          <w:szCs w:val="28"/>
        </w:rPr>
        <w:t>общественно-политическая литература –3605 экз.</w:t>
      </w:r>
    </w:p>
    <w:p w:rsidR="00C61664" w:rsidRPr="002F5F6E" w:rsidRDefault="00C61664" w:rsidP="00A95360">
      <w:pPr>
        <w:pStyle w:val="ListParagraph"/>
        <w:numPr>
          <w:ilvl w:val="0"/>
          <w:numId w:val="42"/>
        </w:num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2F5F6E">
        <w:rPr>
          <w:rFonts w:ascii="Times New Roman" w:hAnsi="Times New Roman"/>
          <w:sz w:val="28"/>
          <w:szCs w:val="28"/>
        </w:rPr>
        <w:t>естественнонаучная литература – 313 экз.</w:t>
      </w:r>
    </w:p>
    <w:p w:rsidR="00C61664" w:rsidRPr="002F5F6E" w:rsidRDefault="00C61664" w:rsidP="00A95360">
      <w:pPr>
        <w:pStyle w:val="ListParagraph"/>
        <w:numPr>
          <w:ilvl w:val="0"/>
          <w:numId w:val="42"/>
        </w:num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2F5F6E">
        <w:rPr>
          <w:rFonts w:ascii="Times New Roman" w:hAnsi="Times New Roman"/>
          <w:sz w:val="28"/>
          <w:szCs w:val="28"/>
        </w:rPr>
        <w:t>искусство и спорт –358 экз.</w:t>
      </w:r>
    </w:p>
    <w:p w:rsidR="00C61664" w:rsidRPr="002F5F6E" w:rsidRDefault="00C61664" w:rsidP="00A95360">
      <w:pPr>
        <w:pStyle w:val="ListParagraph"/>
        <w:numPr>
          <w:ilvl w:val="0"/>
          <w:numId w:val="42"/>
        </w:num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2F5F6E">
        <w:rPr>
          <w:rFonts w:ascii="Times New Roman" w:hAnsi="Times New Roman"/>
          <w:sz w:val="28"/>
          <w:szCs w:val="28"/>
        </w:rPr>
        <w:t xml:space="preserve">художественная – 3971 экз.      </w:t>
      </w:r>
    </w:p>
    <w:p w:rsidR="00C61664" w:rsidRPr="002F5F6E" w:rsidRDefault="00C61664" w:rsidP="00A95360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</w:p>
    <w:p w:rsidR="00C61664" w:rsidRPr="00A95360" w:rsidRDefault="00C61664" w:rsidP="00C739D7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C61664" w:rsidRDefault="00C61664" w:rsidP="00C739D7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C61664" w:rsidRPr="009D48D9" w:rsidRDefault="00C61664" w:rsidP="009D48D9">
      <w:pPr>
        <w:shd w:val="clear" w:color="auto" w:fill="CCFFCC"/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9D48D9">
        <w:rPr>
          <w:rFonts w:ascii="Times New Roman" w:hAnsi="Times New Roman" w:cs="Times New Roman"/>
          <w:b/>
          <w:bCs/>
          <w:sz w:val="28"/>
          <w:szCs w:val="28"/>
        </w:rPr>
        <w:t>10. Особенности образовательного процесса</w:t>
      </w:r>
    </w:p>
    <w:p w:rsidR="00C61664" w:rsidRPr="009D48D9" w:rsidRDefault="00C61664" w:rsidP="009D48D9">
      <w:pPr>
        <w:shd w:val="clear" w:color="auto" w:fill="CCFFCC"/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</w:p>
    <w:p w:rsidR="00C61664" w:rsidRPr="009D48D9" w:rsidRDefault="00C61664" w:rsidP="009D48D9">
      <w:pPr>
        <w:shd w:val="clear" w:color="auto" w:fill="CCFFCC"/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  <w:r w:rsidRPr="009D48D9">
        <w:rPr>
          <w:rFonts w:ascii="Times New Roman" w:hAnsi="Times New Roman" w:cs="Times New Roman"/>
          <w:b/>
          <w:bCs/>
          <w:sz w:val="28"/>
          <w:szCs w:val="28"/>
        </w:rPr>
        <w:t xml:space="preserve">10.1. Контингент обучающихся 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на 30.06.2016 г.</w:t>
      </w:r>
    </w:p>
    <w:tbl>
      <w:tblPr>
        <w:tblW w:w="0" w:type="auto"/>
        <w:tblInd w:w="-106" w:type="dxa"/>
        <w:tbl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  <w:insideH w:val="single" w:sz="8" w:space="0" w:color="4F81BD"/>
          <w:insideV w:val="single" w:sz="8" w:space="0" w:color="4F81BD"/>
        </w:tblBorders>
        <w:tblLook w:val="00A0"/>
      </w:tblPr>
      <w:tblGrid>
        <w:gridCol w:w="5920"/>
        <w:gridCol w:w="3651"/>
      </w:tblGrid>
      <w:tr w:rsidR="00C61664" w:rsidRPr="009D48D9">
        <w:tc>
          <w:tcPr>
            <w:tcW w:w="5920" w:type="dxa"/>
            <w:tcBorders>
              <w:bottom w:val="single" w:sz="18" w:space="0" w:color="4F81BD"/>
            </w:tcBorders>
            <w:shd w:val="clear" w:color="auto" w:fill="FFFFFF"/>
          </w:tcPr>
          <w:p w:rsidR="00C61664" w:rsidRPr="009D48D9" w:rsidRDefault="00C61664" w:rsidP="009D48D9">
            <w:pPr>
              <w:shd w:val="clear" w:color="auto" w:fill="CCFFCC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C61664" w:rsidRPr="009D48D9" w:rsidRDefault="00C61664" w:rsidP="009D48D9">
            <w:pPr>
              <w:shd w:val="clear" w:color="auto" w:fill="CCFFCC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9D48D9">
              <w:rPr>
                <w:rFonts w:ascii="Times New Roman" w:hAnsi="Times New Roman" w:cs="Times New Roman"/>
                <w:sz w:val="28"/>
                <w:szCs w:val="28"/>
              </w:rPr>
              <w:t>Профессия</w:t>
            </w:r>
          </w:p>
        </w:tc>
        <w:tc>
          <w:tcPr>
            <w:tcW w:w="3651" w:type="dxa"/>
            <w:tcBorders>
              <w:bottom w:val="single" w:sz="18" w:space="0" w:color="4F81BD"/>
            </w:tcBorders>
          </w:tcPr>
          <w:p w:rsidR="00C61664" w:rsidRPr="009D48D9" w:rsidRDefault="00C61664" w:rsidP="009D48D9">
            <w:pPr>
              <w:shd w:val="clear" w:color="auto" w:fill="CCFFCC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9D48D9">
              <w:rPr>
                <w:rFonts w:ascii="Times New Roman" w:hAnsi="Times New Roman" w:cs="Times New Roman"/>
                <w:sz w:val="28"/>
                <w:szCs w:val="28"/>
              </w:rPr>
              <w:t>Контингент студентов дневной формы обучения,</w:t>
            </w:r>
          </w:p>
          <w:p w:rsidR="00C61664" w:rsidRPr="009D48D9" w:rsidRDefault="00C61664" w:rsidP="009D48D9">
            <w:pPr>
              <w:shd w:val="clear" w:color="auto" w:fill="CCFFCC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9D48D9">
              <w:rPr>
                <w:rFonts w:ascii="Times New Roman" w:hAnsi="Times New Roman" w:cs="Times New Roman"/>
                <w:sz w:val="28"/>
                <w:szCs w:val="28"/>
              </w:rPr>
              <w:t xml:space="preserve"> бюджетное финансирование</w:t>
            </w:r>
          </w:p>
        </w:tc>
      </w:tr>
      <w:tr w:rsidR="00C61664" w:rsidRPr="009D48D9">
        <w:tc>
          <w:tcPr>
            <w:tcW w:w="5920" w:type="dxa"/>
            <w:shd w:val="clear" w:color="auto" w:fill="D3DFEE"/>
          </w:tcPr>
          <w:p w:rsidR="00C61664" w:rsidRPr="009D48D9" w:rsidRDefault="00C61664" w:rsidP="009D48D9">
            <w:pPr>
              <w:shd w:val="clear" w:color="auto" w:fill="CCFFCC"/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9D48D9">
              <w:rPr>
                <w:rFonts w:ascii="Times New Roman" w:hAnsi="Times New Roman" w:cs="Times New Roman"/>
                <w:sz w:val="28"/>
                <w:szCs w:val="28"/>
              </w:rPr>
              <w:t>08.01.08  «Мастер отделочных строительных работ»</w:t>
            </w:r>
          </w:p>
        </w:tc>
        <w:tc>
          <w:tcPr>
            <w:tcW w:w="3651" w:type="dxa"/>
            <w:shd w:val="clear" w:color="auto" w:fill="D3DFEE"/>
          </w:tcPr>
          <w:p w:rsidR="00C61664" w:rsidRPr="009D48D9" w:rsidRDefault="00C61664" w:rsidP="009D48D9">
            <w:pPr>
              <w:shd w:val="clear" w:color="auto" w:fill="CCFFCC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61664" w:rsidRPr="009D48D9" w:rsidRDefault="00C61664" w:rsidP="009D48D9">
            <w:pPr>
              <w:shd w:val="clear" w:color="auto" w:fill="CCFFCC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</w:tr>
      <w:tr w:rsidR="00C61664" w:rsidRPr="009D48D9">
        <w:tc>
          <w:tcPr>
            <w:tcW w:w="5920" w:type="dxa"/>
            <w:shd w:val="clear" w:color="auto" w:fill="D3DFEE"/>
          </w:tcPr>
          <w:p w:rsidR="00C61664" w:rsidRPr="009D48D9" w:rsidRDefault="00C61664" w:rsidP="009D48D9">
            <w:pPr>
              <w:shd w:val="clear" w:color="auto" w:fill="CCFFCC"/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9D48D9">
              <w:rPr>
                <w:rFonts w:ascii="Times New Roman" w:hAnsi="Times New Roman" w:cs="Times New Roman"/>
                <w:sz w:val="28"/>
                <w:szCs w:val="28"/>
              </w:rPr>
              <w:t>29.01.05 «Закройщик»</w:t>
            </w:r>
          </w:p>
        </w:tc>
        <w:tc>
          <w:tcPr>
            <w:tcW w:w="3651" w:type="dxa"/>
            <w:shd w:val="clear" w:color="auto" w:fill="D3DFEE"/>
          </w:tcPr>
          <w:p w:rsidR="00C61664" w:rsidRPr="009D48D9" w:rsidRDefault="00C61664" w:rsidP="009D48D9">
            <w:pPr>
              <w:shd w:val="clear" w:color="auto" w:fill="CCFFCC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89</w:t>
            </w:r>
          </w:p>
        </w:tc>
      </w:tr>
      <w:tr w:rsidR="00C61664" w:rsidRPr="009D48D9">
        <w:tc>
          <w:tcPr>
            <w:tcW w:w="5920" w:type="dxa"/>
          </w:tcPr>
          <w:p w:rsidR="00C61664" w:rsidRPr="009D48D9" w:rsidRDefault="00C61664" w:rsidP="009D48D9">
            <w:pPr>
              <w:shd w:val="clear" w:color="auto" w:fill="CCFFCC"/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9D48D9">
              <w:rPr>
                <w:rFonts w:ascii="Times New Roman" w:hAnsi="Times New Roman" w:cs="Times New Roman"/>
                <w:sz w:val="28"/>
                <w:szCs w:val="28"/>
              </w:rPr>
              <w:t xml:space="preserve">29.01.07 «Портной» </w:t>
            </w:r>
          </w:p>
        </w:tc>
        <w:tc>
          <w:tcPr>
            <w:tcW w:w="3651" w:type="dxa"/>
          </w:tcPr>
          <w:p w:rsidR="00C61664" w:rsidRPr="009D48D9" w:rsidRDefault="00C61664" w:rsidP="009D48D9">
            <w:pPr>
              <w:shd w:val="clear" w:color="auto" w:fill="CCFFCC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47</w:t>
            </w:r>
          </w:p>
        </w:tc>
      </w:tr>
      <w:tr w:rsidR="00C61664" w:rsidRPr="009D48D9">
        <w:tc>
          <w:tcPr>
            <w:tcW w:w="5920" w:type="dxa"/>
            <w:shd w:val="clear" w:color="auto" w:fill="D3DFEE"/>
          </w:tcPr>
          <w:p w:rsidR="00C61664" w:rsidRPr="009D48D9" w:rsidRDefault="00C61664" w:rsidP="009D48D9">
            <w:pPr>
              <w:shd w:val="clear" w:color="auto" w:fill="CCFFCC"/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9D48D9">
              <w:rPr>
                <w:rFonts w:ascii="Times New Roman" w:hAnsi="Times New Roman" w:cs="Times New Roman"/>
                <w:sz w:val="28"/>
                <w:szCs w:val="28"/>
              </w:rPr>
              <w:t>43.01.02 «Парикмахер»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(9 класс)</w:t>
            </w:r>
            <w:r w:rsidRPr="009D48D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3651" w:type="dxa"/>
            <w:shd w:val="clear" w:color="auto" w:fill="D3DFEE"/>
          </w:tcPr>
          <w:p w:rsidR="00C61664" w:rsidRPr="009D48D9" w:rsidRDefault="00C61664" w:rsidP="009D48D9">
            <w:pPr>
              <w:shd w:val="clear" w:color="auto" w:fill="CCFFCC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46</w:t>
            </w:r>
          </w:p>
        </w:tc>
      </w:tr>
      <w:tr w:rsidR="00C61664" w:rsidRPr="009D48D9">
        <w:tc>
          <w:tcPr>
            <w:tcW w:w="5920" w:type="dxa"/>
          </w:tcPr>
          <w:p w:rsidR="00C61664" w:rsidRPr="009D48D9" w:rsidRDefault="00C61664" w:rsidP="009D48D9">
            <w:pPr>
              <w:shd w:val="clear" w:color="auto" w:fill="CCFFCC"/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9D48D9">
              <w:rPr>
                <w:rFonts w:ascii="Times New Roman" w:hAnsi="Times New Roman" w:cs="Times New Roman"/>
                <w:sz w:val="28"/>
                <w:szCs w:val="28"/>
              </w:rPr>
              <w:t>19.01.17 «Повар, кондитер»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(9 класс)</w:t>
            </w:r>
          </w:p>
        </w:tc>
        <w:tc>
          <w:tcPr>
            <w:tcW w:w="3651" w:type="dxa"/>
          </w:tcPr>
          <w:p w:rsidR="00C61664" w:rsidRPr="009D48D9" w:rsidRDefault="00C61664" w:rsidP="009D48D9">
            <w:pPr>
              <w:shd w:val="clear" w:color="auto" w:fill="CCFFCC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123</w:t>
            </w:r>
          </w:p>
        </w:tc>
      </w:tr>
      <w:tr w:rsidR="00C61664" w:rsidRPr="009D48D9">
        <w:tc>
          <w:tcPr>
            <w:tcW w:w="5920" w:type="dxa"/>
            <w:shd w:val="clear" w:color="auto" w:fill="D3DFEE"/>
          </w:tcPr>
          <w:p w:rsidR="00C61664" w:rsidRPr="009D48D9" w:rsidRDefault="00C61664" w:rsidP="009D48D9">
            <w:pPr>
              <w:shd w:val="clear" w:color="auto" w:fill="CCFFCC"/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9D48D9">
              <w:rPr>
                <w:rFonts w:ascii="Times New Roman" w:hAnsi="Times New Roman" w:cs="Times New Roman"/>
                <w:sz w:val="28"/>
                <w:szCs w:val="28"/>
              </w:rPr>
              <w:t>38.01.08 « Продавец, контролер-кассир»</w:t>
            </w:r>
          </w:p>
        </w:tc>
        <w:tc>
          <w:tcPr>
            <w:tcW w:w="3651" w:type="dxa"/>
            <w:shd w:val="clear" w:color="auto" w:fill="D3DFEE"/>
          </w:tcPr>
          <w:p w:rsidR="00C61664" w:rsidRPr="009D48D9" w:rsidRDefault="00C61664" w:rsidP="009D48D9">
            <w:pPr>
              <w:shd w:val="clear" w:color="auto" w:fill="CCFFCC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46</w:t>
            </w:r>
          </w:p>
        </w:tc>
      </w:tr>
      <w:tr w:rsidR="00C61664" w:rsidRPr="009D48D9">
        <w:tc>
          <w:tcPr>
            <w:tcW w:w="5920" w:type="dxa"/>
            <w:shd w:val="clear" w:color="auto" w:fill="D3DFEE"/>
          </w:tcPr>
          <w:p w:rsidR="00C61664" w:rsidRPr="009D48D9" w:rsidRDefault="00C61664" w:rsidP="009D48D9">
            <w:pPr>
              <w:shd w:val="clear" w:color="auto" w:fill="CCFFCC"/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9D48D9">
              <w:rPr>
                <w:rFonts w:ascii="Times New Roman" w:hAnsi="Times New Roman" w:cs="Times New Roman"/>
                <w:sz w:val="28"/>
                <w:szCs w:val="28"/>
              </w:rPr>
              <w:t>11602 «Вязальщица трикотажных изделий, полотна»</w:t>
            </w:r>
          </w:p>
        </w:tc>
        <w:tc>
          <w:tcPr>
            <w:tcW w:w="3651" w:type="dxa"/>
            <w:shd w:val="clear" w:color="auto" w:fill="D3DFEE"/>
          </w:tcPr>
          <w:p w:rsidR="00C61664" w:rsidRPr="009D48D9" w:rsidRDefault="00C61664" w:rsidP="009D48D9">
            <w:pPr>
              <w:shd w:val="clear" w:color="auto" w:fill="CCFFCC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9D48D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</w:t>
            </w:r>
          </w:p>
        </w:tc>
      </w:tr>
      <w:tr w:rsidR="00C61664" w:rsidRPr="009D48D9">
        <w:tc>
          <w:tcPr>
            <w:tcW w:w="5920" w:type="dxa"/>
            <w:shd w:val="clear" w:color="auto" w:fill="D3DFEE"/>
          </w:tcPr>
          <w:p w:rsidR="00C61664" w:rsidRPr="009D48D9" w:rsidRDefault="00C61664" w:rsidP="009D48D9">
            <w:pPr>
              <w:shd w:val="clear" w:color="auto" w:fill="CCFFCC"/>
              <w:spacing w:after="0" w:line="24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9D48D9">
              <w:rPr>
                <w:rFonts w:ascii="Times New Roman" w:hAnsi="Times New Roman" w:cs="Times New Roman"/>
                <w:bCs/>
                <w:sz w:val="28"/>
                <w:szCs w:val="28"/>
              </w:rPr>
              <w:t>15.01.12 «Часовщик-ремонтник»</w:t>
            </w:r>
          </w:p>
        </w:tc>
        <w:tc>
          <w:tcPr>
            <w:tcW w:w="3651" w:type="dxa"/>
            <w:shd w:val="clear" w:color="auto" w:fill="D3DFEE"/>
          </w:tcPr>
          <w:p w:rsidR="00C61664" w:rsidRPr="009D48D9" w:rsidRDefault="00C61664" w:rsidP="009D48D9">
            <w:pPr>
              <w:shd w:val="clear" w:color="auto" w:fill="CCFFCC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48D9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</w:tr>
      <w:tr w:rsidR="00C61664" w:rsidRPr="009D48D9">
        <w:tc>
          <w:tcPr>
            <w:tcW w:w="5920" w:type="dxa"/>
          </w:tcPr>
          <w:p w:rsidR="00C61664" w:rsidRPr="009D48D9" w:rsidRDefault="00C61664" w:rsidP="009D48D9">
            <w:pPr>
              <w:shd w:val="clear" w:color="auto" w:fill="CCFFCC"/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9D48D9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ВСЕГО     </w:t>
            </w:r>
          </w:p>
        </w:tc>
        <w:tc>
          <w:tcPr>
            <w:tcW w:w="3651" w:type="dxa"/>
          </w:tcPr>
          <w:p w:rsidR="00C61664" w:rsidRPr="009D48D9" w:rsidRDefault="00C61664" w:rsidP="009D48D9">
            <w:pPr>
              <w:shd w:val="clear" w:color="auto" w:fill="CCFFCC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351</w:t>
            </w:r>
          </w:p>
        </w:tc>
      </w:tr>
    </w:tbl>
    <w:p w:rsidR="00C61664" w:rsidRPr="009D48D9" w:rsidRDefault="00C61664" w:rsidP="009D48D9">
      <w:pPr>
        <w:shd w:val="clear" w:color="auto" w:fill="CCFFCC"/>
        <w:spacing w:after="0"/>
        <w:rPr>
          <w:rFonts w:ascii="Times New Roman" w:hAnsi="Times New Roman" w:cs="Times New Roman"/>
          <w:sz w:val="28"/>
          <w:szCs w:val="28"/>
        </w:rPr>
      </w:pPr>
    </w:p>
    <w:p w:rsidR="00C61664" w:rsidRPr="009D48D9" w:rsidRDefault="00C61664" w:rsidP="009D48D9">
      <w:pPr>
        <w:shd w:val="clear" w:color="auto" w:fill="CCFFCC"/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  <w:r w:rsidRPr="009D48D9">
        <w:rPr>
          <w:rFonts w:ascii="Times New Roman" w:hAnsi="Times New Roman" w:cs="Times New Roman"/>
          <w:b/>
          <w:bCs/>
          <w:sz w:val="28"/>
          <w:szCs w:val="28"/>
        </w:rPr>
        <w:t xml:space="preserve">10.2. Выпуск квалифицированных рабочих </w:t>
      </w:r>
    </w:p>
    <w:p w:rsidR="00C61664" w:rsidRPr="009D48D9" w:rsidRDefault="00C61664" w:rsidP="009D48D9">
      <w:pPr>
        <w:shd w:val="clear" w:color="auto" w:fill="CCFFCC"/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</w:p>
    <w:tbl>
      <w:tblPr>
        <w:tblW w:w="0" w:type="auto"/>
        <w:tblInd w:w="-106" w:type="dxa"/>
        <w:tbl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  <w:insideH w:val="single" w:sz="8" w:space="0" w:color="4F81BD"/>
          <w:insideV w:val="single" w:sz="8" w:space="0" w:color="4F81BD"/>
        </w:tblBorders>
        <w:tblLook w:val="00A0"/>
      </w:tblPr>
      <w:tblGrid>
        <w:gridCol w:w="5920"/>
        <w:gridCol w:w="3651"/>
      </w:tblGrid>
      <w:tr w:rsidR="00C61664" w:rsidRPr="009D48D9">
        <w:tc>
          <w:tcPr>
            <w:tcW w:w="5920" w:type="dxa"/>
            <w:tcBorders>
              <w:bottom w:val="single" w:sz="18" w:space="0" w:color="4F81BD"/>
            </w:tcBorders>
          </w:tcPr>
          <w:p w:rsidR="00C61664" w:rsidRPr="009D48D9" w:rsidRDefault="00C61664" w:rsidP="009D48D9">
            <w:pPr>
              <w:shd w:val="clear" w:color="auto" w:fill="CCFFCC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C61664" w:rsidRPr="009D48D9" w:rsidRDefault="00C61664" w:rsidP="009D48D9">
            <w:pPr>
              <w:shd w:val="clear" w:color="auto" w:fill="CCFFCC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9D48D9">
              <w:rPr>
                <w:rFonts w:ascii="Times New Roman" w:hAnsi="Times New Roman" w:cs="Times New Roman"/>
                <w:sz w:val="28"/>
                <w:szCs w:val="28"/>
              </w:rPr>
              <w:t>Профессия</w:t>
            </w:r>
          </w:p>
        </w:tc>
        <w:tc>
          <w:tcPr>
            <w:tcW w:w="3651" w:type="dxa"/>
            <w:tcBorders>
              <w:bottom w:val="single" w:sz="18" w:space="0" w:color="4F81BD"/>
            </w:tcBorders>
          </w:tcPr>
          <w:p w:rsidR="00C61664" w:rsidRPr="009D48D9" w:rsidRDefault="00C61664" w:rsidP="009D48D9">
            <w:pPr>
              <w:shd w:val="clear" w:color="auto" w:fill="CCFFCC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9D48D9">
              <w:rPr>
                <w:rFonts w:ascii="Times New Roman" w:hAnsi="Times New Roman" w:cs="Times New Roman"/>
                <w:sz w:val="28"/>
                <w:szCs w:val="28"/>
              </w:rPr>
              <w:t>Контингент студентов дневной формы обучения,</w:t>
            </w:r>
          </w:p>
          <w:p w:rsidR="00C61664" w:rsidRPr="009D48D9" w:rsidRDefault="00C61664" w:rsidP="009D48D9">
            <w:pPr>
              <w:shd w:val="clear" w:color="auto" w:fill="CCFFCC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9D48D9">
              <w:rPr>
                <w:rFonts w:ascii="Times New Roman" w:hAnsi="Times New Roman" w:cs="Times New Roman"/>
                <w:sz w:val="28"/>
                <w:szCs w:val="28"/>
              </w:rPr>
              <w:t xml:space="preserve"> бюджетное финансирование</w:t>
            </w:r>
          </w:p>
        </w:tc>
      </w:tr>
      <w:tr w:rsidR="00C61664" w:rsidRPr="009D48D9">
        <w:tc>
          <w:tcPr>
            <w:tcW w:w="5920" w:type="dxa"/>
            <w:shd w:val="clear" w:color="auto" w:fill="D3DFEE"/>
          </w:tcPr>
          <w:p w:rsidR="00C61664" w:rsidRPr="009D48D9" w:rsidRDefault="00C61664" w:rsidP="009D48D9">
            <w:pPr>
              <w:shd w:val="clear" w:color="auto" w:fill="CCFFCC"/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9D48D9">
              <w:rPr>
                <w:rFonts w:ascii="Times New Roman" w:hAnsi="Times New Roman" w:cs="Times New Roman"/>
                <w:sz w:val="28"/>
                <w:szCs w:val="28"/>
              </w:rPr>
              <w:t>08.01.08  «Мастер отделочных строительных работ»</w:t>
            </w:r>
          </w:p>
        </w:tc>
        <w:tc>
          <w:tcPr>
            <w:tcW w:w="3651" w:type="dxa"/>
            <w:shd w:val="clear" w:color="auto" w:fill="D3DFEE"/>
          </w:tcPr>
          <w:p w:rsidR="00C61664" w:rsidRPr="009D48D9" w:rsidRDefault="00C61664" w:rsidP="009D48D9">
            <w:pPr>
              <w:shd w:val="clear" w:color="auto" w:fill="CCFFCC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</w:tr>
      <w:tr w:rsidR="00C61664" w:rsidRPr="009D48D9">
        <w:tc>
          <w:tcPr>
            <w:tcW w:w="5920" w:type="dxa"/>
            <w:shd w:val="clear" w:color="auto" w:fill="D3DFEE"/>
          </w:tcPr>
          <w:p w:rsidR="00C61664" w:rsidRPr="009D48D9" w:rsidRDefault="00C61664" w:rsidP="009D48D9">
            <w:pPr>
              <w:shd w:val="clear" w:color="auto" w:fill="CCFFCC"/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9D48D9">
              <w:rPr>
                <w:rFonts w:ascii="Times New Roman" w:hAnsi="Times New Roman" w:cs="Times New Roman"/>
                <w:sz w:val="28"/>
                <w:szCs w:val="28"/>
              </w:rPr>
              <w:t>29.01.05 «Закройщик»</w:t>
            </w:r>
          </w:p>
        </w:tc>
        <w:tc>
          <w:tcPr>
            <w:tcW w:w="3651" w:type="dxa"/>
            <w:shd w:val="clear" w:color="auto" w:fill="D3DFEE"/>
          </w:tcPr>
          <w:p w:rsidR="00C61664" w:rsidRPr="009D48D9" w:rsidRDefault="00C61664" w:rsidP="009D48D9">
            <w:pPr>
              <w:shd w:val="clear" w:color="auto" w:fill="CCFFCC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9D48D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72</w:t>
            </w:r>
          </w:p>
        </w:tc>
      </w:tr>
      <w:tr w:rsidR="00C61664" w:rsidRPr="009D48D9">
        <w:tc>
          <w:tcPr>
            <w:tcW w:w="5920" w:type="dxa"/>
            <w:shd w:val="clear" w:color="auto" w:fill="D3DFEE"/>
          </w:tcPr>
          <w:p w:rsidR="00C61664" w:rsidRPr="009D48D9" w:rsidRDefault="00C61664" w:rsidP="009D48D9">
            <w:pPr>
              <w:shd w:val="clear" w:color="auto" w:fill="CCFFCC"/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9D48D9">
              <w:rPr>
                <w:rFonts w:ascii="Times New Roman" w:hAnsi="Times New Roman" w:cs="Times New Roman"/>
                <w:sz w:val="28"/>
                <w:szCs w:val="28"/>
              </w:rPr>
              <w:t>11602 «Вязальщица трикотажных изделий, полотна»</w:t>
            </w:r>
          </w:p>
        </w:tc>
        <w:tc>
          <w:tcPr>
            <w:tcW w:w="3651" w:type="dxa"/>
            <w:shd w:val="clear" w:color="auto" w:fill="D3DFEE"/>
          </w:tcPr>
          <w:p w:rsidR="00C61664" w:rsidRPr="009D48D9" w:rsidRDefault="00C61664" w:rsidP="009D48D9">
            <w:pPr>
              <w:shd w:val="clear" w:color="auto" w:fill="CCFFCC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9D48D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15</w:t>
            </w:r>
          </w:p>
        </w:tc>
      </w:tr>
      <w:tr w:rsidR="00C61664" w:rsidRPr="009D48D9">
        <w:tc>
          <w:tcPr>
            <w:tcW w:w="5920" w:type="dxa"/>
          </w:tcPr>
          <w:p w:rsidR="00C61664" w:rsidRPr="009D48D9" w:rsidRDefault="00C61664" w:rsidP="009D48D9">
            <w:pPr>
              <w:shd w:val="clear" w:color="auto" w:fill="CCFFCC"/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9D48D9">
              <w:rPr>
                <w:rFonts w:ascii="Times New Roman" w:hAnsi="Times New Roman" w:cs="Times New Roman"/>
                <w:sz w:val="28"/>
                <w:szCs w:val="28"/>
              </w:rPr>
              <w:t>43.01.02 «Парикмахер» (9 кл.)</w:t>
            </w:r>
          </w:p>
        </w:tc>
        <w:tc>
          <w:tcPr>
            <w:tcW w:w="3651" w:type="dxa"/>
          </w:tcPr>
          <w:p w:rsidR="00C61664" w:rsidRPr="009D48D9" w:rsidRDefault="00C61664" w:rsidP="009D48D9">
            <w:pPr>
              <w:shd w:val="clear" w:color="auto" w:fill="CCFFCC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29</w:t>
            </w:r>
          </w:p>
        </w:tc>
      </w:tr>
      <w:tr w:rsidR="00C61664" w:rsidRPr="009D48D9">
        <w:tc>
          <w:tcPr>
            <w:tcW w:w="5920" w:type="dxa"/>
          </w:tcPr>
          <w:p w:rsidR="00C61664" w:rsidRPr="009D48D9" w:rsidRDefault="00C61664" w:rsidP="009D48D9">
            <w:pPr>
              <w:shd w:val="clear" w:color="auto" w:fill="CCFFCC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D48D9">
              <w:rPr>
                <w:rFonts w:ascii="Times New Roman" w:hAnsi="Times New Roman" w:cs="Times New Roman"/>
                <w:sz w:val="28"/>
                <w:szCs w:val="28"/>
              </w:rPr>
              <w:t>29.01.07 «Портной»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9D48D9">
              <w:rPr>
                <w:rFonts w:ascii="Times New Roman" w:hAnsi="Times New Roman" w:cs="Times New Roman"/>
                <w:sz w:val="28"/>
                <w:szCs w:val="28"/>
              </w:rPr>
              <w:t>(9 кл.)</w:t>
            </w:r>
          </w:p>
        </w:tc>
        <w:tc>
          <w:tcPr>
            <w:tcW w:w="3651" w:type="dxa"/>
          </w:tcPr>
          <w:p w:rsidR="00C61664" w:rsidRDefault="00C61664" w:rsidP="009D48D9">
            <w:pPr>
              <w:shd w:val="clear" w:color="auto" w:fill="CCFFCC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25</w:t>
            </w:r>
          </w:p>
        </w:tc>
      </w:tr>
      <w:tr w:rsidR="00C61664" w:rsidRPr="009D48D9">
        <w:tc>
          <w:tcPr>
            <w:tcW w:w="5920" w:type="dxa"/>
          </w:tcPr>
          <w:p w:rsidR="00C61664" w:rsidRPr="009D48D9" w:rsidRDefault="00C61664" w:rsidP="009D48D9">
            <w:pPr>
              <w:shd w:val="clear" w:color="auto" w:fill="CCFFCC"/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9D48D9">
              <w:rPr>
                <w:rFonts w:ascii="Times New Roman" w:hAnsi="Times New Roman" w:cs="Times New Roman"/>
                <w:sz w:val="28"/>
                <w:szCs w:val="28"/>
              </w:rPr>
              <w:t>43.01.02 «Парикмахер» (11 кл.)</w:t>
            </w:r>
          </w:p>
        </w:tc>
        <w:tc>
          <w:tcPr>
            <w:tcW w:w="3651" w:type="dxa"/>
          </w:tcPr>
          <w:p w:rsidR="00C61664" w:rsidRPr="009D48D9" w:rsidRDefault="00C61664" w:rsidP="009D48D9">
            <w:pPr>
              <w:shd w:val="clear" w:color="auto" w:fill="CCFFCC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91</w:t>
            </w:r>
          </w:p>
        </w:tc>
      </w:tr>
      <w:tr w:rsidR="00C61664" w:rsidRPr="009D48D9">
        <w:tc>
          <w:tcPr>
            <w:tcW w:w="5920" w:type="dxa"/>
            <w:shd w:val="clear" w:color="auto" w:fill="D3DFEE"/>
          </w:tcPr>
          <w:p w:rsidR="00C61664" w:rsidRPr="009D48D9" w:rsidRDefault="00C61664" w:rsidP="009D48D9">
            <w:pPr>
              <w:shd w:val="clear" w:color="auto" w:fill="CCFFCC"/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9D48D9">
              <w:rPr>
                <w:rFonts w:ascii="Times New Roman" w:hAnsi="Times New Roman" w:cs="Times New Roman"/>
                <w:sz w:val="28"/>
                <w:szCs w:val="28"/>
              </w:rPr>
              <w:t>19.01.17 «Повар, кондитер»</w:t>
            </w:r>
          </w:p>
        </w:tc>
        <w:tc>
          <w:tcPr>
            <w:tcW w:w="3651" w:type="dxa"/>
            <w:shd w:val="clear" w:color="auto" w:fill="D3DFEE"/>
          </w:tcPr>
          <w:p w:rsidR="00C61664" w:rsidRPr="009D48D9" w:rsidRDefault="00C61664" w:rsidP="009D48D9">
            <w:pPr>
              <w:shd w:val="clear" w:color="auto" w:fill="CCFFCC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51</w:t>
            </w:r>
          </w:p>
        </w:tc>
      </w:tr>
      <w:tr w:rsidR="00C61664" w:rsidRPr="009D48D9">
        <w:tc>
          <w:tcPr>
            <w:tcW w:w="5920" w:type="dxa"/>
          </w:tcPr>
          <w:p w:rsidR="00C61664" w:rsidRPr="009D48D9" w:rsidRDefault="00C61664" w:rsidP="009D48D9">
            <w:pPr>
              <w:shd w:val="clear" w:color="auto" w:fill="CCFFCC"/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9D48D9">
              <w:rPr>
                <w:rFonts w:ascii="Times New Roman" w:hAnsi="Times New Roman" w:cs="Times New Roman"/>
                <w:sz w:val="28"/>
                <w:szCs w:val="28"/>
              </w:rPr>
              <w:t>38.01.08 « Продавец, контролер-кассир»</w:t>
            </w:r>
          </w:p>
        </w:tc>
        <w:tc>
          <w:tcPr>
            <w:tcW w:w="3651" w:type="dxa"/>
          </w:tcPr>
          <w:p w:rsidR="00C61664" w:rsidRPr="009D48D9" w:rsidRDefault="00C61664" w:rsidP="009D48D9">
            <w:pPr>
              <w:shd w:val="clear" w:color="auto" w:fill="CCFFCC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46</w:t>
            </w:r>
          </w:p>
        </w:tc>
      </w:tr>
      <w:tr w:rsidR="00C61664" w:rsidRPr="009D48D9">
        <w:tc>
          <w:tcPr>
            <w:tcW w:w="5920" w:type="dxa"/>
          </w:tcPr>
          <w:p w:rsidR="00C61664" w:rsidRPr="009D48D9" w:rsidRDefault="00C61664" w:rsidP="009D48D9">
            <w:pPr>
              <w:shd w:val="clear" w:color="auto" w:fill="CCFFCC"/>
              <w:spacing w:after="0" w:line="24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9D48D9">
              <w:rPr>
                <w:rFonts w:ascii="Times New Roman" w:hAnsi="Times New Roman" w:cs="Times New Roman"/>
                <w:bCs/>
                <w:sz w:val="28"/>
                <w:szCs w:val="28"/>
              </w:rPr>
              <w:t>15.01.12 «Часовщик-ремонтник»</w:t>
            </w:r>
          </w:p>
        </w:tc>
        <w:tc>
          <w:tcPr>
            <w:tcW w:w="3651" w:type="dxa"/>
          </w:tcPr>
          <w:p w:rsidR="00C61664" w:rsidRPr="009D48D9" w:rsidRDefault="00C61664" w:rsidP="009D48D9">
            <w:pPr>
              <w:shd w:val="clear" w:color="auto" w:fill="CCFFCC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9D48D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13</w:t>
            </w:r>
          </w:p>
        </w:tc>
      </w:tr>
      <w:tr w:rsidR="00C61664" w:rsidRPr="00704944">
        <w:tc>
          <w:tcPr>
            <w:tcW w:w="5920" w:type="dxa"/>
            <w:shd w:val="clear" w:color="auto" w:fill="D3DFEE"/>
          </w:tcPr>
          <w:p w:rsidR="00C61664" w:rsidRPr="009D48D9" w:rsidRDefault="00C61664" w:rsidP="009D48D9">
            <w:pPr>
              <w:shd w:val="clear" w:color="auto" w:fill="CCFFCC"/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9D48D9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ВСЕГО</w:t>
            </w:r>
          </w:p>
        </w:tc>
        <w:tc>
          <w:tcPr>
            <w:tcW w:w="3651" w:type="dxa"/>
            <w:shd w:val="clear" w:color="auto" w:fill="D3DFEE"/>
          </w:tcPr>
          <w:p w:rsidR="00C61664" w:rsidRPr="007614C4" w:rsidRDefault="00C61664" w:rsidP="009D48D9">
            <w:pPr>
              <w:shd w:val="clear" w:color="auto" w:fill="CCFFCC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362</w:t>
            </w:r>
          </w:p>
        </w:tc>
      </w:tr>
    </w:tbl>
    <w:p w:rsidR="00C61664" w:rsidRDefault="00C61664" w:rsidP="009D48D9">
      <w:pPr>
        <w:shd w:val="clear" w:color="auto" w:fill="CCFFCC"/>
        <w:spacing w:after="0"/>
        <w:ind w:left="-567"/>
        <w:rPr>
          <w:rFonts w:ascii="Times New Roman" w:hAnsi="Times New Roman" w:cs="Times New Roman"/>
          <w:sz w:val="24"/>
          <w:szCs w:val="24"/>
        </w:rPr>
      </w:pPr>
    </w:p>
    <w:p w:rsidR="00C61664" w:rsidRDefault="00C61664" w:rsidP="009D48D9">
      <w:pPr>
        <w:shd w:val="clear" w:color="auto" w:fill="CCFFCC"/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</w:p>
    <w:p w:rsidR="00C61664" w:rsidRDefault="00C61664" w:rsidP="00451973">
      <w:pPr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</w:p>
    <w:p w:rsidR="00C61664" w:rsidRDefault="00C61664" w:rsidP="00451973">
      <w:pPr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</w:p>
    <w:p w:rsidR="00C61664" w:rsidRDefault="00C61664" w:rsidP="001247C9">
      <w:pPr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</w:p>
    <w:p w:rsidR="00C61664" w:rsidRDefault="00C61664" w:rsidP="001247C9">
      <w:pPr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11. Основные образовательные программы</w:t>
      </w:r>
    </w:p>
    <w:p w:rsidR="00C61664" w:rsidRDefault="00C61664" w:rsidP="001247C9">
      <w:pPr>
        <w:spacing w:after="0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2015/2016учебном году в ГБПОУ РК «Симферопольский колледж сферы обслуживания и дизайна» проходило обучение по следующим основным образовательным программам СПО  очной форме обучения по следующим профессиям</w:t>
      </w:r>
    </w:p>
    <w:tbl>
      <w:tblPr>
        <w:tblW w:w="0" w:type="auto"/>
        <w:tblInd w:w="-106" w:type="dxa"/>
        <w:tbl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  <w:insideH w:val="single" w:sz="8" w:space="0" w:color="4F81BD"/>
          <w:insideV w:val="single" w:sz="8" w:space="0" w:color="4F81BD"/>
        </w:tblBorders>
        <w:tblLook w:val="00A0"/>
      </w:tblPr>
      <w:tblGrid>
        <w:gridCol w:w="4615"/>
        <w:gridCol w:w="2357"/>
        <w:gridCol w:w="2599"/>
      </w:tblGrid>
      <w:tr w:rsidR="00C61664" w:rsidRPr="00704944">
        <w:tc>
          <w:tcPr>
            <w:tcW w:w="4615" w:type="dxa"/>
            <w:tcBorders>
              <w:bottom w:val="single" w:sz="18" w:space="0" w:color="4F81BD"/>
            </w:tcBorders>
          </w:tcPr>
          <w:p w:rsidR="00C61664" w:rsidRPr="00F8012D" w:rsidRDefault="00C61664" w:rsidP="00F8012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8012D">
              <w:rPr>
                <w:rFonts w:ascii="Times New Roman" w:hAnsi="Times New Roman" w:cs="Times New Roman"/>
                <w:sz w:val="24"/>
                <w:szCs w:val="24"/>
              </w:rPr>
              <w:t>Профессия</w:t>
            </w:r>
          </w:p>
        </w:tc>
        <w:tc>
          <w:tcPr>
            <w:tcW w:w="2357" w:type="dxa"/>
            <w:tcBorders>
              <w:bottom w:val="single" w:sz="18" w:space="0" w:color="4F81BD"/>
            </w:tcBorders>
          </w:tcPr>
          <w:p w:rsidR="00C61664" w:rsidRPr="00F8012D" w:rsidRDefault="00C61664" w:rsidP="00F8012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8012D">
              <w:rPr>
                <w:rFonts w:ascii="Times New Roman" w:hAnsi="Times New Roman" w:cs="Times New Roman"/>
                <w:sz w:val="24"/>
                <w:szCs w:val="24"/>
              </w:rPr>
              <w:t>Сроки обучения</w:t>
            </w:r>
          </w:p>
        </w:tc>
        <w:tc>
          <w:tcPr>
            <w:tcW w:w="2599" w:type="dxa"/>
            <w:tcBorders>
              <w:bottom w:val="single" w:sz="18" w:space="0" w:color="4F81BD"/>
            </w:tcBorders>
          </w:tcPr>
          <w:p w:rsidR="00C61664" w:rsidRPr="00704944" w:rsidRDefault="00C61664" w:rsidP="0070494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04944">
              <w:rPr>
                <w:rFonts w:ascii="Times New Roman" w:hAnsi="Times New Roman" w:cs="Times New Roman"/>
                <w:sz w:val="28"/>
                <w:szCs w:val="28"/>
              </w:rPr>
              <w:t>Квалификация</w:t>
            </w:r>
          </w:p>
        </w:tc>
      </w:tr>
      <w:tr w:rsidR="00C61664" w:rsidRPr="00704944">
        <w:tc>
          <w:tcPr>
            <w:tcW w:w="4615" w:type="dxa"/>
            <w:shd w:val="clear" w:color="auto" w:fill="D3DFEE"/>
          </w:tcPr>
          <w:p w:rsidR="00C61664" w:rsidRPr="00F8012D" w:rsidRDefault="00C61664" w:rsidP="00F8012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8012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357" w:type="dxa"/>
            <w:shd w:val="clear" w:color="auto" w:fill="D3DFEE"/>
          </w:tcPr>
          <w:p w:rsidR="00C61664" w:rsidRPr="00F8012D" w:rsidRDefault="00C61664" w:rsidP="00F8012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012D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99" w:type="dxa"/>
            <w:shd w:val="clear" w:color="auto" w:fill="D3DFEE"/>
          </w:tcPr>
          <w:p w:rsidR="00C61664" w:rsidRPr="00704944" w:rsidRDefault="00C61664" w:rsidP="007049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04944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C61664" w:rsidRPr="00704944">
        <w:tc>
          <w:tcPr>
            <w:tcW w:w="4615" w:type="dxa"/>
          </w:tcPr>
          <w:p w:rsidR="00C61664" w:rsidRPr="00F8012D" w:rsidRDefault="00C61664" w:rsidP="00F8012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8012D">
              <w:rPr>
                <w:rFonts w:ascii="Times New Roman" w:hAnsi="Times New Roman" w:cs="Times New Roman"/>
                <w:sz w:val="24"/>
                <w:szCs w:val="24"/>
              </w:rPr>
              <w:t>08.01.08  «Мастер отделочных строительных работ»</w:t>
            </w:r>
          </w:p>
        </w:tc>
        <w:tc>
          <w:tcPr>
            <w:tcW w:w="2357" w:type="dxa"/>
          </w:tcPr>
          <w:p w:rsidR="00C61664" w:rsidRPr="00F8012D" w:rsidRDefault="00C61664" w:rsidP="00F8012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012D">
              <w:rPr>
                <w:rFonts w:ascii="Times New Roman" w:hAnsi="Times New Roman" w:cs="Times New Roman"/>
                <w:sz w:val="24"/>
                <w:szCs w:val="24"/>
              </w:rPr>
              <w:t>На базе 11 классов</w:t>
            </w:r>
          </w:p>
          <w:p w:rsidR="00C61664" w:rsidRPr="00F8012D" w:rsidRDefault="00C61664" w:rsidP="00F8012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012D">
              <w:rPr>
                <w:rFonts w:ascii="Times New Roman" w:hAnsi="Times New Roman" w:cs="Times New Roman"/>
                <w:sz w:val="24"/>
                <w:szCs w:val="24"/>
              </w:rPr>
              <w:t>10 месяцев</w:t>
            </w:r>
          </w:p>
        </w:tc>
        <w:tc>
          <w:tcPr>
            <w:tcW w:w="2599" w:type="dxa"/>
          </w:tcPr>
          <w:p w:rsidR="00C61664" w:rsidRPr="00704944" w:rsidRDefault="00C61664" w:rsidP="007049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04944">
              <w:rPr>
                <w:rFonts w:ascii="Times New Roman" w:hAnsi="Times New Roman" w:cs="Times New Roman"/>
                <w:sz w:val="28"/>
                <w:szCs w:val="28"/>
              </w:rPr>
              <w:t>Штукатур,</w:t>
            </w:r>
          </w:p>
          <w:p w:rsidR="00C61664" w:rsidRPr="00704944" w:rsidRDefault="00C61664" w:rsidP="007049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04944">
              <w:rPr>
                <w:rFonts w:ascii="Times New Roman" w:hAnsi="Times New Roman" w:cs="Times New Roman"/>
                <w:sz w:val="28"/>
                <w:szCs w:val="28"/>
              </w:rPr>
              <w:t>Облицовщик-плиточник</w:t>
            </w:r>
          </w:p>
        </w:tc>
      </w:tr>
      <w:tr w:rsidR="00C61664" w:rsidRPr="00704944">
        <w:tc>
          <w:tcPr>
            <w:tcW w:w="4615" w:type="dxa"/>
            <w:shd w:val="clear" w:color="auto" w:fill="D3DFEE"/>
          </w:tcPr>
          <w:p w:rsidR="00C61664" w:rsidRPr="00F8012D" w:rsidRDefault="00C61664" w:rsidP="00F8012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8012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357" w:type="dxa"/>
            <w:shd w:val="clear" w:color="auto" w:fill="D3DFEE"/>
          </w:tcPr>
          <w:p w:rsidR="00C61664" w:rsidRPr="00F8012D" w:rsidRDefault="00C61664" w:rsidP="00F8012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012D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99" w:type="dxa"/>
            <w:shd w:val="clear" w:color="auto" w:fill="D3DFEE"/>
          </w:tcPr>
          <w:p w:rsidR="00C61664" w:rsidRPr="00704944" w:rsidRDefault="00C61664" w:rsidP="007049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04944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C61664" w:rsidRPr="00704944">
        <w:tc>
          <w:tcPr>
            <w:tcW w:w="4615" w:type="dxa"/>
          </w:tcPr>
          <w:p w:rsidR="00C61664" w:rsidRPr="00F8012D" w:rsidRDefault="00C61664" w:rsidP="00F8012D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8012D">
              <w:rPr>
                <w:rFonts w:ascii="Times New Roman" w:hAnsi="Times New Roman" w:cs="Times New Roman"/>
                <w:sz w:val="24"/>
                <w:szCs w:val="24"/>
              </w:rPr>
              <w:t xml:space="preserve">29.01.07 «Портной» </w:t>
            </w:r>
          </w:p>
        </w:tc>
        <w:tc>
          <w:tcPr>
            <w:tcW w:w="2357" w:type="dxa"/>
          </w:tcPr>
          <w:p w:rsidR="00C61664" w:rsidRPr="00F8012D" w:rsidRDefault="00C61664" w:rsidP="00F8012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012D">
              <w:rPr>
                <w:rFonts w:ascii="Times New Roman" w:hAnsi="Times New Roman" w:cs="Times New Roman"/>
                <w:sz w:val="24"/>
                <w:szCs w:val="24"/>
              </w:rPr>
              <w:t>На базе 9 классов</w:t>
            </w:r>
          </w:p>
          <w:p w:rsidR="00C61664" w:rsidRPr="00F8012D" w:rsidRDefault="00C61664" w:rsidP="00F8012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012D">
              <w:rPr>
                <w:rFonts w:ascii="Times New Roman" w:hAnsi="Times New Roman" w:cs="Times New Roman"/>
                <w:sz w:val="24"/>
                <w:szCs w:val="24"/>
              </w:rPr>
              <w:t>2 года 5 месяцев</w:t>
            </w:r>
          </w:p>
        </w:tc>
        <w:tc>
          <w:tcPr>
            <w:tcW w:w="2599" w:type="dxa"/>
          </w:tcPr>
          <w:p w:rsidR="00C61664" w:rsidRPr="00704944" w:rsidRDefault="00C61664" w:rsidP="007049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04944">
              <w:rPr>
                <w:rFonts w:ascii="Times New Roman" w:hAnsi="Times New Roman" w:cs="Times New Roman"/>
                <w:sz w:val="28"/>
                <w:szCs w:val="28"/>
              </w:rPr>
              <w:t xml:space="preserve">Портной </w:t>
            </w:r>
          </w:p>
        </w:tc>
      </w:tr>
      <w:tr w:rsidR="00C61664" w:rsidRPr="00704944">
        <w:tc>
          <w:tcPr>
            <w:tcW w:w="4615" w:type="dxa"/>
            <w:shd w:val="clear" w:color="auto" w:fill="D3DFEE"/>
          </w:tcPr>
          <w:p w:rsidR="00C61664" w:rsidRPr="00F8012D" w:rsidRDefault="00C61664" w:rsidP="00F8012D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8012D">
              <w:rPr>
                <w:rFonts w:ascii="Times New Roman" w:hAnsi="Times New Roman" w:cs="Times New Roman"/>
                <w:sz w:val="24"/>
                <w:szCs w:val="24"/>
              </w:rPr>
              <w:t>43.01.02 «Парикмахер»</w:t>
            </w:r>
          </w:p>
        </w:tc>
        <w:tc>
          <w:tcPr>
            <w:tcW w:w="2357" w:type="dxa"/>
            <w:shd w:val="clear" w:color="auto" w:fill="D3DFEE"/>
          </w:tcPr>
          <w:p w:rsidR="00C61664" w:rsidRPr="00F8012D" w:rsidRDefault="00C61664" w:rsidP="00F8012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012D">
              <w:rPr>
                <w:rFonts w:ascii="Times New Roman" w:hAnsi="Times New Roman" w:cs="Times New Roman"/>
                <w:sz w:val="24"/>
                <w:szCs w:val="24"/>
              </w:rPr>
              <w:t>На базе 9 классов</w:t>
            </w:r>
          </w:p>
          <w:p w:rsidR="00C61664" w:rsidRPr="00F8012D" w:rsidRDefault="00C61664" w:rsidP="00F8012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012D">
              <w:rPr>
                <w:rFonts w:ascii="Times New Roman" w:hAnsi="Times New Roman" w:cs="Times New Roman"/>
                <w:sz w:val="24"/>
                <w:szCs w:val="24"/>
              </w:rPr>
              <w:t>2 года 5 месяцев</w:t>
            </w:r>
          </w:p>
          <w:p w:rsidR="00C61664" w:rsidRPr="00F8012D" w:rsidRDefault="00C61664" w:rsidP="00F8012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012D">
              <w:rPr>
                <w:rFonts w:ascii="Times New Roman" w:hAnsi="Times New Roman" w:cs="Times New Roman"/>
                <w:sz w:val="24"/>
                <w:szCs w:val="24"/>
              </w:rPr>
              <w:t>На базе 11 классов</w:t>
            </w:r>
          </w:p>
          <w:p w:rsidR="00C61664" w:rsidRPr="00F8012D" w:rsidRDefault="00C61664" w:rsidP="00F8012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012D">
              <w:rPr>
                <w:rFonts w:ascii="Times New Roman" w:hAnsi="Times New Roman" w:cs="Times New Roman"/>
                <w:sz w:val="24"/>
                <w:szCs w:val="24"/>
              </w:rPr>
              <w:t>10 месяцев</w:t>
            </w:r>
          </w:p>
        </w:tc>
        <w:tc>
          <w:tcPr>
            <w:tcW w:w="2599" w:type="dxa"/>
            <w:shd w:val="clear" w:color="auto" w:fill="D3DFEE"/>
          </w:tcPr>
          <w:p w:rsidR="00C61664" w:rsidRPr="00704944" w:rsidRDefault="00C61664" w:rsidP="007049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61664" w:rsidRPr="00704944" w:rsidRDefault="00C61664" w:rsidP="007049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04944">
              <w:rPr>
                <w:rFonts w:ascii="Times New Roman" w:hAnsi="Times New Roman" w:cs="Times New Roman"/>
                <w:sz w:val="28"/>
                <w:szCs w:val="28"/>
              </w:rPr>
              <w:t>Парикмахер</w:t>
            </w:r>
          </w:p>
          <w:p w:rsidR="00C61664" w:rsidRPr="00704944" w:rsidRDefault="00C61664" w:rsidP="007049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61664" w:rsidRPr="00704944">
        <w:tc>
          <w:tcPr>
            <w:tcW w:w="4615" w:type="dxa"/>
          </w:tcPr>
          <w:p w:rsidR="00C61664" w:rsidRPr="00F8012D" w:rsidRDefault="00C61664" w:rsidP="00F8012D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8012D">
              <w:rPr>
                <w:rFonts w:ascii="Times New Roman" w:hAnsi="Times New Roman" w:cs="Times New Roman"/>
                <w:sz w:val="24"/>
                <w:szCs w:val="24"/>
              </w:rPr>
              <w:t>19.01.17 «Повар, кондитер»</w:t>
            </w:r>
          </w:p>
        </w:tc>
        <w:tc>
          <w:tcPr>
            <w:tcW w:w="2357" w:type="dxa"/>
          </w:tcPr>
          <w:p w:rsidR="00C61664" w:rsidRPr="00F8012D" w:rsidRDefault="00C61664" w:rsidP="00F8012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012D">
              <w:rPr>
                <w:rFonts w:ascii="Times New Roman" w:hAnsi="Times New Roman" w:cs="Times New Roman"/>
                <w:sz w:val="24"/>
                <w:szCs w:val="24"/>
              </w:rPr>
              <w:t>На базе 9 классов</w:t>
            </w:r>
          </w:p>
          <w:p w:rsidR="00C61664" w:rsidRPr="00F8012D" w:rsidRDefault="00C61664" w:rsidP="00F8012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012D">
              <w:rPr>
                <w:rFonts w:ascii="Times New Roman" w:hAnsi="Times New Roman" w:cs="Times New Roman"/>
                <w:sz w:val="24"/>
                <w:szCs w:val="24"/>
              </w:rPr>
              <w:t>2 года 5 месяцев</w:t>
            </w:r>
          </w:p>
          <w:p w:rsidR="00C61664" w:rsidRPr="00F8012D" w:rsidRDefault="00C61664" w:rsidP="00F8012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012D">
              <w:rPr>
                <w:rFonts w:ascii="Times New Roman" w:hAnsi="Times New Roman" w:cs="Times New Roman"/>
                <w:sz w:val="24"/>
                <w:szCs w:val="24"/>
              </w:rPr>
              <w:t>На базе 11 классов</w:t>
            </w:r>
          </w:p>
          <w:p w:rsidR="00C61664" w:rsidRPr="00F8012D" w:rsidRDefault="00C61664" w:rsidP="00F8012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012D">
              <w:rPr>
                <w:rFonts w:ascii="Times New Roman" w:hAnsi="Times New Roman" w:cs="Times New Roman"/>
                <w:sz w:val="24"/>
                <w:szCs w:val="24"/>
              </w:rPr>
              <w:t>10 месяцев</w:t>
            </w:r>
          </w:p>
        </w:tc>
        <w:tc>
          <w:tcPr>
            <w:tcW w:w="2599" w:type="dxa"/>
          </w:tcPr>
          <w:p w:rsidR="00C61664" w:rsidRPr="00704944" w:rsidRDefault="00C61664" w:rsidP="007049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04944">
              <w:rPr>
                <w:rFonts w:ascii="Times New Roman" w:hAnsi="Times New Roman" w:cs="Times New Roman"/>
                <w:sz w:val="28"/>
                <w:szCs w:val="28"/>
              </w:rPr>
              <w:t>Повар, кондитер</w:t>
            </w:r>
          </w:p>
        </w:tc>
      </w:tr>
      <w:tr w:rsidR="00C61664" w:rsidRPr="00704944">
        <w:tc>
          <w:tcPr>
            <w:tcW w:w="4615" w:type="dxa"/>
            <w:shd w:val="clear" w:color="auto" w:fill="D3DFEE"/>
          </w:tcPr>
          <w:p w:rsidR="00C61664" w:rsidRPr="00F8012D" w:rsidRDefault="00C61664" w:rsidP="00F8012D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8012D">
              <w:rPr>
                <w:rFonts w:ascii="Times New Roman" w:hAnsi="Times New Roman" w:cs="Times New Roman"/>
                <w:sz w:val="24"/>
                <w:szCs w:val="24"/>
              </w:rPr>
              <w:t>38.01.08 « Продавец, контролер-кассир»</w:t>
            </w:r>
          </w:p>
        </w:tc>
        <w:tc>
          <w:tcPr>
            <w:tcW w:w="2357" w:type="dxa"/>
            <w:shd w:val="clear" w:color="auto" w:fill="D3DFEE"/>
          </w:tcPr>
          <w:p w:rsidR="00C61664" w:rsidRPr="00F8012D" w:rsidRDefault="00C61664" w:rsidP="00F8012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012D">
              <w:rPr>
                <w:rFonts w:ascii="Times New Roman" w:hAnsi="Times New Roman" w:cs="Times New Roman"/>
                <w:sz w:val="24"/>
                <w:szCs w:val="24"/>
              </w:rPr>
              <w:t>На базе 9 классов</w:t>
            </w:r>
          </w:p>
          <w:p w:rsidR="00C61664" w:rsidRPr="00F8012D" w:rsidRDefault="00C61664" w:rsidP="00F8012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012D">
              <w:rPr>
                <w:rFonts w:ascii="Times New Roman" w:hAnsi="Times New Roman" w:cs="Times New Roman"/>
                <w:sz w:val="24"/>
                <w:szCs w:val="24"/>
              </w:rPr>
              <w:t>2 года 5 месяцев</w:t>
            </w:r>
          </w:p>
          <w:p w:rsidR="00C61664" w:rsidRPr="00F8012D" w:rsidRDefault="00C61664" w:rsidP="00F8012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012D">
              <w:rPr>
                <w:rFonts w:ascii="Times New Roman" w:hAnsi="Times New Roman" w:cs="Times New Roman"/>
                <w:sz w:val="24"/>
                <w:szCs w:val="24"/>
              </w:rPr>
              <w:t>На базе 11 классов</w:t>
            </w:r>
          </w:p>
          <w:p w:rsidR="00C61664" w:rsidRPr="00F8012D" w:rsidRDefault="00C61664" w:rsidP="00F8012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012D">
              <w:rPr>
                <w:rFonts w:ascii="Times New Roman" w:hAnsi="Times New Roman" w:cs="Times New Roman"/>
                <w:sz w:val="24"/>
                <w:szCs w:val="24"/>
              </w:rPr>
              <w:t>10 месяцев</w:t>
            </w:r>
          </w:p>
        </w:tc>
        <w:tc>
          <w:tcPr>
            <w:tcW w:w="2599" w:type="dxa"/>
            <w:shd w:val="clear" w:color="auto" w:fill="D3DFEE"/>
          </w:tcPr>
          <w:p w:rsidR="00C61664" w:rsidRPr="00704944" w:rsidRDefault="00C61664" w:rsidP="007049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04944">
              <w:rPr>
                <w:rFonts w:ascii="Times New Roman" w:hAnsi="Times New Roman" w:cs="Times New Roman"/>
                <w:sz w:val="28"/>
                <w:szCs w:val="28"/>
              </w:rPr>
              <w:t>Продавец продовольственных товаров,</w:t>
            </w:r>
          </w:p>
          <w:p w:rsidR="00C61664" w:rsidRPr="00704944" w:rsidRDefault="00C61664" w:rsidP="007049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04944">
              <w:rPr>
                <w:rFonts w:ascii="Times New Roman" w:hAnsi="Times New Roman" w:cs="Times New Roman"/>
                <w:sz w:val="28"/>
                <w:szCs w:val="28"/>
              </w:rPr>
              <w:t>Контролер-кассир, Кассир торгового зала</w:t>
            </w:r>
          </w:p>
        </w:tc>
      </w:tr>
      <w:tr w:rsidR="00C61664" w:rsidRPr="00704944" w:rsidTr="002178EC">
        <w:tc>
          <w:tcPr>
            <w:tcW w:w="4615" w:type="dxa"/>
          </w:tcPr>
          <w:p w:rsidR="00C61664" w:rsidRPr="00F8012D" w:rsidRDefault="00C61664" w:rsidP="00F8012D">
            <w:pPr>
              <w:pStyle w:val="ListParagraph"/>
              <w:autoSpaceDE w:val="0"/>
              <w:autoSpaceDN w:val="0"/>
              <w:adjustRightInd w:val="0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8012D">
              <w:rPr>
                <w:rFonts w:ascii="Times New Roman" w:hAnsi="Times New Roman" w:cs="Times New Roman"/>
                <w:sz w:val="24"/>
                <w:szCs w:val="24"/>
              </w:rPr>
              <w:t>29.01.05 Закройщик</w:t>
            </w:r>
          </w:p>
        </w:tc>
        <w:tc>
          <w:tcPr>
            <w:tcW w:w="2357" w:type="dxa"/>
          </w:tcPr>
          <w:p w:rsidR="00C61664" w:rsidRPr="00F8012D" w:rsidRDefault="00C61664" w:rsidP="00F8012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012D">
              <w:rPr>
                <w:rFonts w:ascii="Times New Roman" w:hAnsi="Times New Roman" w:cs="Times New Roman"/>
                <w:sz w:val="24"/>
                <w:szCs w:val="24"/>
              </w:rPr>
              <w:t xml:space="preserve">На базе среднего общего образования </w:t>
            </w:r>
          </w:p>
          <w:p w:rsidR="00C61664" w:rsidRPr="00F8012D" w:rsidRDefault="00C61664" w:rsidP="00F8012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012D">
              <w:rPr>
                <w:rFonts w:ascii="Times New Roman" w:hAnsi="Times New Roman" w:cs="Times New Roman"/>
                <w:sz w:val="24"/>
                <w:szCs w:val="24"/>
              </w:rPr>
              <w:t xml:space="preserve">1 год 10 месяцев </w:t>
            </w:r>
          </w:p>
        </w:tc>
        <w:tc>
          <w:tcPr>
            <w:tcW w:w="2599" w:type="dxa"/>
          </w:tcPr>
          <w:p w:rsidR="00C61664" w:rsidRPr="00704944" w:rsidRDefault="00C61664" w:rsidP="007049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Закройщик-портной</w:t>
            </w:r>
          </w:p>
        </w:tc>
      </w:tr>
      <w:tr w:rsidR="00C61664" w:rsidRPr="00704944" w:rsidTr="00F8012D">
        <w:tc>
          <w:tcPr>
            <w:tcW w:w="4615" w:type="dxa"/>
            <w:shd w:val="clear" w:color="auto" w:fill="DBE5F1"/>
          </w:tcPr>
          <w:p w:rsidR="00C61664" w:rsidRPr="00F8012D" w:rsidRDefault="00C61664" w:rsidP="00F8012D">
            <w:pPr>
              <w:pStyle w:val="ListParagraph"/>
              <w:autoSpaceDE w:val="0"/>
              <w:autoSpaceDN w:val="0"/>
              <w:adjustRightInd w:val="0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8012D">
              <w:rPr>
                <w:rFonts w:ascii="Times New Roman" w:hAnsi="Times New Roman" w:cs="Times New Roman"/>
                <w:sz w:val="24"/>
                <w:szCs w:val="24"/>
              </w:rPr>
              <w:t>15.01.12 Часовщик-ремонтник</w:t>
            </w:r>
          </w:p>
        </w:tc>
        <w:tc>
          <w:tcPr>
            <w:tcW w:w="2357" w:type="dxa"/>
            <w:shd w:val="clear" w:color="auto" w:fill="DBE5F1"/>
          </w:tcPr>
          <w:p w:rsidR="00C61664" w:rsidRPr="00F8012D" w:rsidRDefault="00C61664" w:rsidP="00F8012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012D">
              <w:rPr>
                <w:rFonts w:ascii="Times New Roman" w:hAnsi="Times New Roman" w:cs="Times New Roman"/>
                <w:sz w:val="24"/>
                <w:szCs w:val="24"/>
              </w:rPr>
              <w:t xml:space="preserve">На базе среднего общего образования </w:t>
            </w:r>
          </w:p>
          <w:p w:rsidR="00C61664" w:rsidRPr="00F8012D" w:rsidRDefault="00C61664" w:rsidP="00F8012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012D">
              <w:rPr>
                <w:rFonts w:ascii="Times New Roman" w:hAnsi="Times New Roman" w:cs="Times New Roman"/>
                <w:sz w:val="24"/>
                <w:szCs w:val="24"/>
              </w:rPr>
              <w:t xml:space="preserve">10 месяцев </w:t>
            </w:r>
          </w:p>
        </w:tc>
        <w:tc>
          <w:tcPr>
            <w:tcW w:w="2599" w:type="dxa"/>
            <w:shd w:val="clear" w:color="auto" w:fill="DBE5F1"/>
          </w:tcPr>
          <w:p w:rsidR="00C61664" w:rsidRPr="00704944" w:rsidRDefault="00C61664" w:rsidP="007049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Часовщик по ремонту механических часов; Часовщик по ремонту электронных и кварцевых часов</w:t>
            </w:r>
          </w:p>
        </w:tc>
      </w:tr>
      <w:tr w:rsidR="00C61664" w:rsidRPr="00704944" w:rsidTr="002178EC">
        <w:tc>
          <w:tcPr>
            <w:tcW w:w="4615" w:type="dxa"/>
          </w:tcPr>
          <w:p w:rsidR="00C61664" w:rsidRPr="00F8012D" w:rsidRDefault="00C61664" w:rsidP="00F8012D">
            <w:pPr>
              <w:pStyle w:val="ListParagraph"/>
              <w:autoSpaceDE w:val="0"/>
              <w:autoSpaceDN w:val="0"/>
              <w:adjustRightInd w:val="0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8012D">
              <w:rPr>
                <w:rFonts w:ascii="Times New Roman" w:hAnsi="Times New Roman" w:cs="Times New Roman"/>
                <w:sz w:val="24"/>
                <w:szCs w:val="24"/>
              </w:rPr>
              <w:t>11602 Вязальщица трикотажных изделий и полотна</w:t>
            </w:r>
          </w:p>
        </w:tc>
        <w:tc>
          <w:tcPr>
            <w:tcW w:w="2357" w:type="dxa"/>
          </w:tcPr>
          <w:p w:rsidR="00C61664" w:rsidRPr="00F8012D" w:rsidRDefault="00C61664" w:rsidP="00F8012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012D">
              <w:rPr>
                <w:rFonts w:ascii="Times New Roman" w:hAnsi="Times New Roman" w:cs="Times New Roman"/>
                <w:sz w:val="24"/>
                <w:szCs w:val="24"/>
              </w:rPr>
              <w:t xml:space="preserve">На базе среднего общего образования </w:t>
            </w:r>
          </w:p>
          <w:p w:rsidR="00C61664" w:rsidRPr="00F8012D" w:rsidRDefault="00C61664" w:rsidP="00F8012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012D">
              <w:rPr>
                <w:rFonts w:ascii="Times New Roman" w:hAnsi="Times New Roman" w:cs="Times New Roman"/>
                <w:sz w:val="24"/>
                <w:szCs w:val="24"/>
              </w:rPr>
              <w:t xml:space="preserve">10 месяцев </w:t>
            </w:r>
          </w:p>
        </w:tc>
        <w:tc>
          <w:tcPr>
            <w:tcW w:w="2599" w:type="dxa"/>
          </w:tcPr>
          <w:p w:rsidR="00C61664" w:rsidRDefault="00C61664" w:rsidP="007049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Вязальщица трикотажных изделий; полотна</w:t>
            </w:r>
          </w:p>
        </w:tc>
      </w:tr>
    </w:tbl>
    <w:p w:rsidR="00C61664" w:rsidRDefault="00C61664" w:rsidP="001247C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C61664" w:rsidRDefault="00C61664" w:rsidP="00603B44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C61664" w:rsidRDefault="00C61664" w:rsidP="00603B44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C61664" w:rsidRDefault="00C61664" w:rsidP="00603B44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C61664" w:rsidRDefault="00C61664" w:rsidP="00603B44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12. Стоимость обучения по основным образовательным программам</w:t>
      </w:r>
    </w:p>
    <w:p w:rsidR="00C61664" w:rsidRDefault="00C61664" w:rsidP="00603B44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C61664" w:rsidRDefault="00C61664" w:rsidP="00603B44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Обучение по основным образовательным программам осуществляется в колледже на бюджетной основе.</w:t>
      </w:r>
    </w:p>
    <w:p w:rsidR="00C61664" w:rsidRDefault="00C61664" w:rsidP="00603B4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61664" w:rsidRDefault="00C61664" w:rsidP="009F12FA">
      <w:pPr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13. Форма и содержание вступительных испытаний</w:t>
      </w:r>
    </w:p>
    <w:p w:rsidR="00C61664" w:rsidRDefault="00C61664" w:rsidP="005527D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Прием граждан в колледж для получения среднего профессионального образования по очной форме обучения осуществляется на общедоступной основе (без экзаменов).</w:t>
      </w:r>
    </w:p>
    <w:p w:rsidR="00C61664" w:rsidRDefault="00C61664" w:rsidP="005527D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C61664" w:rsidRDefault="00C61664" w:rsidP="005527D5">
      <w:pPr>
        <w:spacing w:after="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14. Программы профессионального обучения</w:t>
      </w:r>
    </w:p>
    <w:p w:rsidR="00C61664" w:rsidRDefault="00C61664" w:rsidP="005527D5">
      <w:pPr>
        <w:spacing w:after="0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C61664" w:rsidRDefault="00C61664" w:rsidP="0079362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2015/ 2016 учебном году о</w:t>
      </w:r>
      <w:r w:rsidRPr="005E56FB">
        <w:rPr>
          <w:rFonts w:ascii="Times New Roman" w:hAnsi="Times New Roman" w:cs="Times New Roman"/>
          <w:sz w:val="28"/>
          <w:szCs w:val="28"/>
        </w:rPr>
        <w:t xml:space="preserve">тделение платных образовательных услуг </w:t>
      </w:r>
      <w:r>
        <w:rPr>
          <w:rFonts w:ascii="Times New Roman" w:hAnsi="Times New Roman" w:cs="Times New Roman"/>
          <w:sz w:val="28"/>
          <w:szCs w:val="28"/>
        </w:rPr>
        <w:t>предлагало следующие программы п</w:t>
      </w:r>
      <w:r w:rsidRPr="005E56FB">
        <w:rPr>
          <w:rFonts w:ascii="Times New Roman" w:hAnsi="Times New Roman" w:cs="Times New Roman"/>
          <w:sz w:val="28"/>
          <w:szCs w:val="28"/>
        </w:rPr>
        <w:t>рофессионально</w:t>
      </w:r>
      <w:r>
        <w:rPr>
          <w:rFonts w:ascii="Times New Roman" w:hAnsi="Times New Roman" w:cs="Times New Roman"/>
          <w:sz w:val="28"/>
          <w:szCs w:val="28"/>
        </w:rPr>
        <w:t>го</w:t>
      </w:r>
      <w:r w:rsidRPr="005E56FB">
        <w:rPr>
          <w:rFonts w:ascii="Times New Roman" w:hAnsi="Times New Roman" w:cs="Times New Roman"/>
          <w:sz w:val="28"/>
          <w:szCs w:val="28"/>
        </w:rPr>
        <w:t xml:space="preserve"> обучени</w:t>
      </w:r>
      <w:r>
        <w:rPr>
          <w:rFonts w:ascii="Times New Roman" w:hAnsi="Times New Roman" w:cs="Times New Roman"/>
          <w:sz w:val="28"/>
          <w:szCs w:val="28"/>
        </w:rPr>
        <w:t>я:</w:t>
      </w:r>
    </w:p>
    <w:p w:rsidR="00C61664" w:rsidRPr="005E56FB" w:rsidRDefault="00C61664" w:rsidP="00D02AB4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E56FB">
        <w:rPr>
          <w:rFonts w:ascii="Times New Roman" w:hAnsi="Times New Roman" w:cs="Times New Roman"/>
          <w:sz w:val="28"/>
          <w:szCs w:val="28"/>
        </w:rPr>
        <w:t>-Парикмахер;</w:t>
      </w:r>
    </w:p>
    <w:p w:rsidR="00C61664" w:rsidRPr="005E56FB" w:rsidRDefault="00C61664" w:rsidP="00D02AB4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E56FB">
        <w:rPr>
          <w:rFonts w:ascii="Times New Roman" w:hAnsi="Times New Roman" w:cs="Times New Roman"/>
          <w:sz w:val="28"/>
          <w:szCs w:val="28"/>
        </w:rPr>
        <w:t>- Маникюрша;</w:t>
      </w:r>
    </w:p>
    <w:p w:rsidR="00C61664" w:rsidRPr="005E56FB" w:rsidRDefault="00C61664" w:rsidP="00D02AB4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E56FB">
        <w:rPr>
          <w:rFonts w:ascii="Times New Roman" w:hAnsi="Times New Roman" w:cs="Times New Roman"/>
          <w:sz w:val="28"/>
          <w:szCs w:val="28"/>
        </w:rPr>
        <w:t>- Педикюрша;</w:t>
      </w:r>
    </w:p>
    <w:p w:rsidR="00C61664" w:rsidRPr="005E56FB" w:rsidRDefault="00C61664" w:rsidP="00D02AB4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E56FB">
        <w:rPr>
          <w:rFonts w:ascii="Times New Roman" w:hAnsi="Times New Roman" w:cs="Times New Roman"/>
          <w:sz w:val="28"/>
          <w:szCs w:val="28"/>
        </w:rPr>
        <w:t>- Повар;</w:t>
      </w:r>
    </w:p>
    <w:p w:rsidR="00C61664" w:rsidRPr="005E56FB" w:rsidRDefault="00C61664" w:rsidP="00D02AB4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E56FB">
        <w:rPr>
          <w:rFonts w:ascii="Times New Roman" w:hAnsi="Times New Roman" w:cs="Times New Roman"/>
          <w:sz w:val="28"/>
          <w:szCs w:val="28"/>
        </w:rPr>
        <w:t>- Кондитер;</w:t>
      </w:r>
    </w:p>
    <w:p w:rsidR="00C61664" w:rsidRPr="005E56FB" w:rsidRDefault="00C61664" w:rsidP="00D02AB4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E56FB">
        <w:rPr>
          <w:rFonts w:ascii="Times New Roman" w:hAnsi="Times New Roman" w:cs="Times New Roman"/>
          <w:sz w:val="28"/>
          <w:szCs w:val="28"/>
        </w:rPr>
        <w:t>- Официант;</w:t>
      </w:r>
    </w:p>
    <w:p w:rsidR="00C61664" w:rsidRPr="005E56FB" w:rsidRDefault="00C61664" w:rsidP="00D02AB4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E56FB">
        <w:rPr>
          <w:rFonts w:ascii="Times New Roman" w:hAnsi="Times New Roman" w:cs="Times New Roman"/>
          <w:sz w:val="28"/>
          <w:szCs w:val="28"/>
        </w:rPr>
        <w:t>- Бармен;</w:t>
      </w:r>
    </w:p>
    <w:p w:rsidR="00C61664" w:rsidRPr="005E56FB" w:rsidRDefault="00C61664" w:rsidP="00D02AB4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E56FB">
        <w:rPr>
          <w:rFonts w:ascii="Times New Roman" w:hAnsi="Times New Roman" w:cs="Times New Roman"/>
          <w:sz w:val="28"/>
          <w:szCs w:val="28"/>
        </w:rPr>
        <w:t>- Продавец продовольственных товаров;</w:t>
      </w:r>
    </w:p>
    <w:p w:rsidR="00C61664" w:rsidRPr="005E56FB" w:rsidRDefault="00C61664" w:rsidP="00D02AB4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E56FB">
        <w:rPr>
          <w:rFonts w:ascii="Times New Roman" w:hAnsi="Times New Roman" w:cs="Times New Roman"/>
          <w:sz w:val="28"/>
          <w:szCs w:val="28"/>
        </w:rPr>
        <w:t>- Продавец непродовольственных товаров;</w:t>
      </w:r>
    </w:p>
    <w:p w:rsidR="00C61664" w:rsidRPr="005E56FB" w:rsidRDefault="00C61664" w:rsidP="00D02AB4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E56FB">
        <w:rPr>
          <w:rFonts w:ascii="Times New Roman" w:hAnsi="Times New Roman" w:cs="Times New Roman"/>
          <w:sz w:val="28"/>
          <w:szCs w:val="28"/>
        </w:rPr>
        <w:t>- Контролёр-кассир</w:t>
      </w:r>
    </w:p>
    <w:p w:rsidR="00C61664" w:rsidRPr="005E56FB" w:rsidRDefault="00C61664" w:rsidP="00D02AB4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E56FB">
        <w:rPr>
          <w:rFonts w:ascii="Times New Roman" w:hAnsi="Times New Roman" w:cs="Times New Roman"/>
          <w:sz w:val="28"/>
          <w:szCs w:val="28"/>
        </w:rPr>
        <w:t>- Облицовщик-плиточник;</w:t>
      </w:r>
    </w:p>
    <w:p w:rsidR="00C61664" w:rsidRPr="005E56FB" w:rsidRDefault="00C61664" w:rsidP="00D02AB4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E56FB">
        <w:rPr>
          <w:rFonts w:ascii="Times New Roman" w:hAnsi="Times New Roman" w:cs="Times New Roman"/>
          <w:sz w:val="28"/>
          <w:szCs w:val="28"/>
        </w:rPr>
        <w:t>- Маляр;</w:t>
      </w:r>
    </w:p>
    <w:p w:rsidR="00C61664" w:rsidRPr="005E56FB" w:rsidRDefault="00C61664" w:rsidP="00D02AB4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E56FB">
        <w:rPr>
          <w:rFonts w:ascii="Times New Roman" w:hAnsi="Times New Roman" w:cs="Times New Roman"/>
          <w:sz w:val="28"/>
          <w:szCs w:val="28"/>
        </w:rPr>
        <w:t>- Монтажник гипсокартонных конструкций</w:t>
      </w:r>
    </w:p>
    <w:p w:rsidR="00C61664" w:rsidRDefault="00C61664" w:rsidP="00793624">
      <w:pPr>
        <w:spacing w:after="0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5E56FB">
        <w:rPr>
          <w:rFonts w:ascii="Times New Roman" w:hAnsi="Times New Roman" w:cs="Times New Roman"/>
          <w:sz w:val="28"/>
          <w:szCs w:val="28"/>
        </w:rPr>
        <w:t xml:space="preserve"> Одним из требований, предъявляемых к отделению платных образовательных услуг социальными партнёрами, является подготовка работников массовых профессий отраслей к работе в современных экономических условиях, готовых нести ответственность за совершаемые действия и их последствия. Поэтому программы отделения платных образовательных услуг постоянно обновляются и корректируются в соответствии с пожеланиями слушателей и согласовываются с социальными партнёрами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C61664" w:rsidRPr="005E56FB" w:rsidRDefault="00C61664" w:rsidP="00793624">
      <w:pPr>
        <w:spacing w:after="0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этом году наибольший интерес слушателей вызывали программы профессионального обучения поваров, парикмахеров, маникюра, педикюра, что объясняется развитием предприятий индустрии питания, сферы обслуживания на потребительском рынке города и республики и достаточно высоким рейтингом колледжа среди специалистов этих отраслей.</w:t>
      </w:r>
    </w:p>
    <w:p w:rsidR="00C61664" w:rsidRPr="005E56FB" w:rsidRDefault="00C61664" w:rsidP="00F85F01">
      <w:pPr>
        <w:spacing w:after="0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5E56FB">
        <w:rPr>
          <w:rFonts w:ascii="Times New Roman" w:hAnsi="Times New Roman" w:cs="Times New Roman"/>
          <w:sz w:val="28"/>
          <w:szCs w:val="28"/>
        </w:rPr>
        <w:t>Отделение платных образовательных услуг колледжа тесно сотрудничает с ООО «Кры</w:t>
      </w:r>
      <w:r>
        <w:rPr>
          <w:rFonts w:ascii="Times New Roman" w:hAnsi="Times New Roman" w:cs="Times New Roman"/>
          <w:sz w:val="28"/>
          <w:szCs w:val="28"/>
        </w:rPr>
        <w:t>м</w:t>
      </w:r>
      <w:r w:rsidRPr="005E56FB">
        <w:rPr>
          <w:rFonts w:ascii="Times New Roman" w:hAnsi="Times New Roman" w:cs="Times New Roman"/>
          <w:sz w:val="28"/>
          <w:szCs w:val="28"/>
        </w:rPr>
        <w:t xml:space="preserve">торг-С», АШАН, </w:t>
      </w:r>
      <w:r>
        <w:rPr>
          <w:rFonts w:ascii="Times New Roman" w:hAnsi="Times New Roman" w:cs="Times New Roman"/>
          <w:sz w:val="28"/>
          <w:szCs w:val="28"/>
        </w:rPr>
        <w:t xml:space="preserve"> ООО</w:t>
      </w:r>
      <w:r w:rsidRPr="005E56FB">
        <w:rPr>
          <w:rFonts w:ascii="Times New Roman" w:hAnsi="Times New Roman" w:cs="Times New Roman"/>
          <w:sz w:val="28"/>
          <w:szCs w:val="28"/>
        </w:rPr>
        <w:t xml:space="preserve"> «Крымтур»</w:t>
      </w:r>
      <w:r>
        <w:rPr>
          <w:rFonts w:ascii="Times New Roman" w:hAnsi="Times New Roman" w:cs="Times New Roman"/>
          <w:sz w:val="28"/>
          <w:szCs w:val="28"/>
        </w:rPr>
        <w:t>, центром занятости.</w:t>
      </w:r>
    </w:p>
    <w:p w:rsidR="00C61664" w:rsidRDefault="00C61664" w:rsidP="005527D5">
      <w:pPr>
        <w:spacing w:after="0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C61664" w:rsidRDefault="00C61664" w:rsidP="005527D5">
      <w:pPr>
        <w:spacing w:after="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15. Организация производственной практики</w:t>
      </w:r>
    </w:p>
    <w:p w:rsidR="00C61664" w:rsidRDefault="00C61664" w:rsidP="005527D5">
      <w:pPr>
        <w:spacing w:after="0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C61664" w:rsidRPr="00165EE6" w:rsidRDefault="00C61664" w:rsidP="001873A8">
      <w:pPr>
        <w:tabs>
          <w:tab w:val="left" w:pos="1080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65EE6">
        <w:rPr>
          <w:rFonts w:ascii="Times New Roman" w:hAnsi="Times New Roman" w:cs="Times New Roman"/>
          <w:sz w:val="28"/>
          <w:szCs w:val="28"/>
        </w:rPr>
        <w:t>Для обеспечения последовательного расширения круга формируемых у обучающихся умений, навыков, практического опыта и их усложнения по мере, целостности подготовки специалистов к выполнению основных трудовых</w:t>
      </w:r>
      <w:r>
        <w:rPr>
          <w:rFonts w:ascii="Times New Roman" w:hAnsi="Times New Roman" w:cs="Times New Roman"/>
          <w:sz w:val="28"/>
          <w:szCs w:val="28"/>
        </w:rPr>
        <w:t xml:space="preserve"> функций организуются практики – учебная и производственная</w:t>
      </w:r>
    </w:p>
    <w:p w:rsidR="00C61664" w:rsidRDefault="00C61664" w:rsidP="001873A8">
      <w:pPr>
        <w:spacing w:after="0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165EE6">
        <w:rPr>
          <w:rFonts w:ascii="Times New Roman" w:hAnsi="Times New Roman" w:cs="Times New Roman"/>
          <w:sz w:val="28"/>
          <w:szCs w:val="28"/>
        </w:rPr>
        <w:t>Практика имеет целью комплексное освоение студентами всех видов профессиональной деятельности по профессии среднего профессионального образования, формирование общих и профессиональных компетенций, а также приобретение необходимых умений и опыта практической работы по  профессии</w:t>
      </w:r>
      <w:r>
        <w:rPr>
          <w:rFonts w:ascii="Times New Roman" w:hAnsi="Times New Roman" w:cs="Times New Roman"/>
          <w:sz w:val="28"/>
          <w:szCs w:val="28"/>
        </w:rPr>
        <w:t>. Практика проходила строго по графику учебного процесса на 2015/2016 учебный год, с чередованием теоретического и практического обучения. Также был сформирован и утвержден перечень баз практики по всем профессиям.</w:t>
      </w:r>
    </w:p>
    <w:p w:rsidR="00C61664" w:rsidRDefault="00C61664" w:rsidP="001873A8">
      <w:pPr>
        <w:spacing w:after="0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165EE6">
        <w:rPr>
          <w:rFonts w:ascii="Times New Roman" w:hAnsi="Times New Roman" w:cs="Times New Roman"/>
          <w:color w:val="000000"/>
          <w:sz w:val="28"/>
          <w:szCs w:val="28"/>
        </w:rPr>
        <w:t>Проводятся экскурсии на базовые предприятия с целью ознакомления с оснащением и организацией рабочих мест</w:t>
      </w:r>
      <w:r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C61664" w:rsidRDefault="00C61664" w:rsidP="00F85F01">
      <w:pPr>
        <w:spacing w:after="0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Базами практики являются лучшие предприятия торговли, индустрии питания, сферы обслуживания и строительства г.Симферополя и Республики Крым. </w:t>
      </w:r>
      <w:r w:rsidRPr="00F7080E">
        <w:rPr>
          <w:rFonts w:ascii="Times New Roman" w:hAnsi="Times New Roman" w:cs="Times New Roman"/>
          <w:sz w:val="28"/>
          <w:szCs w:val="28"/>
        </w:rPr>
        <w:t>К ним относятся:</w:t>
      </w:r>
    </w:p>
    <w:p w:rsidR="00C61664" w:rsidRDefault="00C61664" w:rsidP="008415E1">
      <w:pPr>
        <w:pStyle w:val="ListParagraph"/>
        <w:numPr>
          <w:ilvl w:val="0"/>
          <w:numId w:val="3"/>
        </w:num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ООО «КРЫМТОРГ- С» магазин «Сильпо»;</w:t>
      </w:r>
    </w:p>
    <w:p w:rsidR="00C61664" w:rsidRDefault="00C61664" w:rsidP="008415E1">
      <w:pPr>
        <w:pStyle w:val="ListParagraph"/>
        <w:numPr>
          <w:ilvl w:val="0"/>
          <w:numId w:val="3"/>
        </w:num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АО «Крымтур»;</w:t>
      </w:r>
    </w:p>
    <w:p w:rsidR="00C61664" w:rsidRDefault="00C61664" w:rsidP="00F7080E">
      <w:pPr>
        <w:pStyle w:val="ListParagraph"/>
        <w:numPr>
          <w:ilvl w:val="0"/>
          <w:numId w:val="3"/>
        </w:num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ИП Тарасов С.С.;</w:t>
      </w:r>
    </w:p>
    <w:p w:rsidR="00C61664" w:rsidRPr="00F7080E" w:rsidRDefault="00C61664" w:rsidP="00F7080E">
      <w:pPr>
        <w:pStyle w:val="ListParagraph"/>
        <w:numPr>
          <w:ilvl w:val="0"/>
          <w:numId w:val="3"/>
        </w:num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И.П. Михелев Е.А.;</w:t>
      </w:r>
    </w:p>
    <w:p w:rsidR="00C61664" w:rsidRDefault="00C61664" w:rsidP="008415E1">
      <w:pPr>
        <w:pStyle w:val="ListParagraph"/>
        <w:numPr>
          <w:ilvl w:val="0"/>
          <w:numId w:val="3"/>
        </w:num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ООО салон «Волшебница»;</w:t>
      </w:r>
    </w:p>
    <w:p w:rsidR="00C61664" w:rsidRDefault="00C61664" w:rsidP="008415E1">
      <w:pPr>
        <w:pStyle w:val="ListParagraph"/>
        <w:numPr>
          <w:ilvl w:val="0"/>
          <w:numId w:val="3"/>
        </w:num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ИП Бондарева И.В. «Центр парикмахерских услуг Ирины Бондаревой»;</w:t>
      </w:r>
    </w:p>
    <w:p w:rsidR="00C61664" w:rsidRDefault="00C61664" w:rsidP="008415E1">
      <w:pPr>
        <w:pStyle w:val="ListParagraph"/>
        <w:numPr>
          <w:ilvl w:val="0"/>
          <w:numId w:val="3"/>
        </w:num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ООО «Тимир»;</w:t>
      </w:r>
    </w:p>
    <w:p w:rsidR="00C61664" w:rsidRDefault="00C61664" w:rsidP="008415E1">
      <w:pPr>
        <w:pStyle w:val="ListParagraph"/>
        <w:numPr>
          <w:ilvl w:val="0"/>
          <w:numId w:val="3"/>
        </w:num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ООО УПП УТОГ;</w:t>
      </w:r>
    </w:p>
    <w:p w:rsidR="00C61664" w:rsidRDefault="00C61664" w:rsidP="008415E1">
      <w:pPr>
        <w:pStyle w:val="ListParagraph"/>
        <w:numPr>
          <w:ilvl w:val="0"/>
          <w:numId w:val="3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165EE6">
        <w:rPr>
          <w:rFonts w:ascii="Times New Roman" w:hAnsi="Times New Roman" w:cs="Times New Roman"/>
          <w:sz w:val="28"/>
          <w:szCs w:val="28"/>
        </w:rPr>
        <w:t>ООО «Швейпромтек</w:t>
      </w:r>
      <w:r>
        <w:rPr>
          <w:rFonts w:ascii="Times New Roman" w:hAnsi="Times New Roman" w:cs="Times New Roman"/>
          <w:sz w:val="28"/>
          <w:szCs w:val="28"/>
        </w:rPr>
        <w:t>стиль»;</w:t>
      </w:r>
    </w:p>
    <w:p w:rsidR="00C61664" w:rsidRDefault="00C61664" w:rsidP="008415E1">
      <w:pPr>
        <w:pStyle w:val="ListParagraph"/>
        <w:numPr>
          <w:ilvl w:val="0"/>
          <w:numId w:val="3"/>
        </w:num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Швейное предприятие «Осень»;</w:t>
      </w:r>
    </w:p>
    <w:p w:rsidR="00C61664" w:rsidRDefault="00C61664" w:rsidP="008415E1">
      <w:pPr>
        <w:pStyle w:val="ListParagraph"/>
        <w:numPr>
          <w:ilvl w:val="0"/>
          <w:numId w:val="3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165EE6">
        <w:rPr>
          <w:rFonts w:ascii="Times New Roman" w:hAnsi="Times New Roman" w:cs="Times New Roman"/>
          <w:sz w:val="28"/>
          <w:szCs w:val="28"/>
        </w:rPr>
        <w:t>ООО«Симферопо</w:t>
      </w:r>
      <w:r>
        <w:rPr>
          <w:rFonts w:ascii="Times New Roman" w:hAnsi="Times New Roman" w:cs="Times New Roman"/>
          <w:sz w:val="28"/>
          <w:szCs w:val="28"/>
        </w:rPr>
        <w:t>льская швейная фабрика «Арден»;</w:t>
      </w:r>
    </w:p>
    <w:p w:rsidR="00C61664" w:rsidRDefault="00C61664" w:rsidP="008415E1">
      <w:pPr>
        <w:pStyle w:val="ListParagraph"/>
        <w:numPr>
          <w:ilvl w:val="0"/>
          <w:numId w:val="3"/>
        </w:num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Швейное предприятие «Квартет»;</w:t>
      </w:r>
    </w:p>
    <w:p w:rsidR="00C61664" w:rsidRDefault="00C61664" w:rsidP="008415E1">
      <w:pPr>
        <w:pStyle w:val="ListParagraph"/>
        <w:numPr>
          <w:ilvl w:val="0"/>
          <w:numId w:val="3"/>
        </w:num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Pr="00165EE6">
        <w:rPr>
          <w:rFonts w:ascii="Times New Roman" w:hAnsi="Times New Roman" w:cs="Times New Roman"/>
          <w:sz w:val="28"/>
          <w:szCs w:val="28"/>
        </w:rPr>
        <w:t>ар</w:t>
      </w:r>
      <w:r>
        <w:rPr>
          <w:rFonts w:ascii="Times New Roman" w:hAnsi="Times New Roman" w:cs="Times New Roman"/>
          <w:sz w:val="28"/>
          <w:szCs w:val="28"/>
        </w:rPr>
        <w:t>икмахерский салон «Эльфийский»;</w:t>
      </w:r>
    </w:p>
    <w:p w:rsidR="00C61664" w:rsidRDefault="00C61664" w:rsidP="008415E1">
      <w:pPr>
        <w:pStyle w:val="ListParagraph"/>
        <w:numPr>
          <w:ilvl w:val="0"/>
          <w:numId w:val="3"/>
        </w:num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Pr="00165EE6">
        <w:rPr>
          <w:rFonts w:ascii="Times New Roman" w:hAnsi="Times New Roman" w:cs="Times New Roman"/>
          <w:sz w:val="28"/>
          <w:szCs w:val="28"/>
        </w:rPr>
        <w:t>арикмахерский салон «Фабрика грез»</w:t>
      </w:r>
    </w:p>
    <w:p w:rsidR="00C61664" w:rsidRDefault="00C61664" w:rsidP="001873A8">
      <w:pPr>
        <w:ind w:left="360" w:firstLine="491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65EE6">
        <w:rPr>
          <w:rFonts w:ascii="Times New Roman" w:hAnsi="Times New Roman" w:cs="Times New Roman"/>
          <w:sz w:val="28"/>
          <w:szCs w:val="28"/>
        </w:rPr>
        <w:t>Результаты прохождения практики представляются студентом в колледж и учитываются при прохождении государственной итоговой аттестации. Студенты, не прошедшие практику или получившие отрицательную оценку, не допускаются к прохождению государственной итоговой аттестации.</w:t>
      </w:r>
      <w:r w:rsidRPr="00165EE6">
        <w:rPr>
          <w:rFonts w:ascii="Times New Roman" w:hAnsi="Times New Roman" w:cs="Times New Roman"/>
          <w:color w:val="000000"/>
          <w:sz w:val="28"/>
          <w:szCs w:val="28"/>
        </w:rPr>
        <w:t xml:space="preserve"> На квалификационных экзаменах и на государственной итоговой аттестации присутствуют представители предприятий, с которыми подписаны договора. Таким образом, предприятия, являющиеся  потенциальными работодателями, участвуют   в мониторинге  качества подготовки  кадров и могут дать оценку данной  подготовки  </w:t>
      </w:r>
    </w:p>
    <w:p w:rsidR="00C61664" w:rsidRDefault="00C61664" w:rsidP="002F5F6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61664" w:rsidRDefault="00C61664" w:rsidP="002F5F6E">
      <w:pPr>
        <w:spacing w:after="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16</w:t>
      </w:r>
      <w:r w:rsidRPr="00434C6C">
        <w:rPr>
          <w:rFonts w:ascii="Times New Roman" w:hAnsi="Times New Roman" w:cs="Times New Roman"/>
          <w:b/>
          <w:bCs/>
          <w:sz w:val="28"/>
          <w:szCs w:val="28"/>
        </w:rPr>
        <w:t>.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Результаты участия студентов ГБПОУ РК «Симферопольский колледж сферы обслуживания и дизайна» в конкурсах, олимпиадах, спортивных соревнованиях.</w:t>
      </w:r>
    </w:p>
    <w:p w:rsidR="00C61664" w:rsidRDefault="00C61664" w:rsidP="002F5F6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61664" w:rsidRPr="002F5F6E" w:rsidRDefault="00C61664" w:rsidP="002F5F6E">
      <w:pPr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 xml:space="preserve">С 2014 года учебная организация ведет работу по изучению  международных стандартов «WorldSkills» с целью создания на базе колледжа площадки по освоению компетенций профессии «Парикмахерское искусство». Участие мастеров производственного обучения, студентов  в региональных олимпиадах, профессиональных конкурсах дает также возможность формирования профессиональных компетенций на уровне стандартов «WorldSkills». </w:t>
      </w:r>
    </w:p>
    <w:p w:rsidR="00C61664" w:rsidRPr="002F5F6E" w:rsidRDefault="00C61664" w:rsidP="002F5F6E">
      <w:pPr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>26 апреля в Ялте стартовал республиканский чемпионат «Молодые профессионалы» (WorldSkills Russia).Торжественное открытие состоялось в ГБПОУ РК «Ялтинский экономико-технологический колледж».Проведение I республиконского чемпионата «Молодые профессионалы» (WorldSkills Russia) по трем компетенциям «поварское дело», «кондитерское дело», «парикмахерское искусство» организовано Министерством образования, науки и молодежи Республики Крым</w:t>
      </w:r>
    </w:p>
    <w:p w:rsidR="00C61664" w:rsidRPr="002F5F6E" w:rsidRDefault="00C61664" w:rsidP="002F5F6E">
      <w:pPr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>В декабре 2015 года Республика Крым присоединилась к движению WorldSkills, когда между Союзом «Агенство развития профессиональных сообществ и рабочих кадров «Ворлдскиллс Россия», Министерством образования, науки и молодежи Республики Крым и Региональным координационном центром был подписан договор от 24.12.2015 г. № 52/РК-WSR «Об ассоциативном партнерстве (членстве) Регионального координационного центра в союзе «Агенство развития профессиональных сообществ и рабочих кадров «Ворлдскиллс Россия».</w:t>
      </w:r>
    </w:p>
    <w:p w:rsidR="00C61664" w:rsidRPr="002F5F6E" w:rsidRDefault="00C61664" w:rsidP="002F5F6E">
      <w:pPr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>Мероприятие проводится с целью повышения престижа рабочих профессий, расширения практики применения конкурсов как инструмента повышения конкурентоспособности выпускника на региональном рынке труда, а также обеспечения взаимодействия с ведущими работодателями Республики Крым.</w:t>
      </w:r>
    </w:p>
    <w:p w:rsidR="00C61664" w:rsidRPr="002F5F6E" w:rsidRDefault="00C61664" w:rsidP="002F5F6E">
      <w:pPr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>В рамках I Регионального чемпионата «Молодые профессионалы» (WorldSkills Russia) запланировано проведение деловой программы, круглый стол, панельная дискуссия, семинар, мастер-классы, выставки профессионального мастерства.</w:t>
      </w:r>
    </w:p>
    <w:p w:rsidR="00C61664" w:rsidRPr="002F5F6E" w:rsidRDefault="00C61664" w:rsidP="002F5F6E">
      <w:pPr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>По результатам регионального чемпионата делегация победителей Республики Крым впервые в 2016 году примет участие в Финале Национального чемпионата «Молодые профессионалы» (WorldSkills Russia).</w:t>
      </w:r>
    </w:p>
    <w:p w:rsidR="00C61664" w:rsidRPr="002F5F6E" w:rsidRDefault="00C61664" w:rsidP="002F5F6E">
      <w:pPr>
        <w:jc w:val="both"/>
        <w:rPr>
          <w:rFonts w:ascii="Times New Roman" w:hAnsi="Times New Roman" w:cs="Times New Roman"/>
          <w:sz w:val="28"/>
          <w:szCs w:val="28"/>
        </w:rPr>
      </w:pPr>
      <w:r w:rsidRPr="00A40324">
        <w:rPr>
          <w:rFonts w:ascii="Times New Roman" w:hAnsi="Times New Roman" w:cs="Times New Roman"/>
          <w:noProof/>
          <w:sz w:val="28"/>
          <w:szCs w:val="28"/>
        </w:rPr>
        <w:pict>
          <v:shape id="Рисунок 49" o:spid="_x0000_i1081" type="#_x0000_t75" alt="CameraZOOM-20160426114343235-min" style="width:184.5pt;height:138pt;visibility:visible">
            <v:imagedata r:id="rId62" o:title=""/>
          </v:shape>
        </w:pict>
      </w:r>
      <w:r w:rsidRPr="002F5F6E">
        <w:rPr>
          <w:rFonts w:ascii="Times New Roman" w:hAnsi="Times New Roman" w:cs="Times New Roman"/>
          <w:sz w:val="28"/>
          <w:szCs w:val="28"/>
        </w:rPr>
        <w:t xml:space="preserve">   </w:t>
      </w:r>
      <w:r w:rsidRPr="00A40324">
        <w:rPr>
          <w:rFonts w:ascii="Times New Roman" w:hAnsi="Times New Roman" w:cs="Times New Roman"/>
          <w:noProof/>
          <w:sz w:val="28"/>
          <w:szCs w:val="28"/>
        </w:rPr>
        <w:pict>
          <v:shape id="Рисунок 55" o:spid="_x0000_i1082" type="#_x0000_t75" alt="DSC_0020-min" style="width:215.25pt;height:138pt;visibility:visible">
            <v:imagedata r:id="rId63" o:title=""/>
          </v:shape>
        </w:pict>
      </w:r>
    </w:p>
    <w:p w:rsidR="00C61664" w:rsidRPr="002F5F6E" w:rsidRDefault="00C61664" w:rsidP="009F3F87">
      <w:pPr>
        <w:jc w:val="center"/>
        <w:rPr>
          <w:rFonts w:ascii="Times New Roman" w:hAnsi="Times New Roman" w:cs="Times New Roman"/>
          <w:sz w:val="28"/>
          <w:szCs w:val="28"/>
        </w:rPr>
      </w:pPr>
      <w:r w:rsidRPr="00A40324">
        <w:rPr>
          <w:rFonts w:ascii="Times New Roman" w:hAnsi="Times New Roman" w:cs="Times New Roman"/>
          <w:noProof/>
          <w:sz w:val="28"/>
          <w:szCs w:val="28"/>
        </w:rPr>
        <w:pict>
          <v:shape id="Рисунок 52" o:spid="_x0000_i1083" type="#_x0000_t75" alt="DSC_0017-min" style="width:255.75pt;height:2in;visibility:visible">
            <v:imagedata r:id="rId64" o:title=""/>
          </v:shape>
        </w:pict>
      </w:r>
    </w:p>
    <w:p w:rsidR="00C61664" w:rsidRPr="002F5F6E" w:rsidRDefault="00C61664" w:rsidP="002F5F6E">
      <w:pPr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>27 апреля 2016 года в ГБПОУ РК «Симферопольский колледж сферы обслуживания и дизайна» состоялся первый день Регионального Чемпионата «Молодые профессионалы» (Worldskills Russia) Республики Крым по компетенции «Парикмахерское искусство».</w:t>
      </w:r>
    </w:p>
    <w:p w:rsidR="00C61664" w:rsidRPr="002F5F6E" w:rsidRDefault="00C61664" w:rsidP="002F5F6E">
      <w:pPr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>Участниками стали студенты образовательных организаций среднего профессионального образования Республики Крым:</w:t>
      </w:r>
    </w:p>
    <w:p w:rsidR="00C61664" w:rsidRPr="002F5F6E" w:rsidRDefault="00C61664" w:rsidP="002F5F6E">
      <w:pPr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>1. Котова Юлия Дмитриевна – ГБПОУ РК «Симферопольский колледж сферы обслуживания и дизайна»;</w:t>
      </w:r>
      <w:r w:rsidRPr="002F5F6E">
        <w:rPr>
          <w:rFonts w:ascii="Times New Roman" w:hAnsi="Times New Roman" w:cs="Times New Roman"/>
          <w:sz w:val="28"/>
          <w:szCs w:val="28"/>
        </w:rPr>
        <w:br/>
        <w:t>2. Ильясова Диляра Шевкетовна – ГБПОУ РК «Симферопольский колледж сферы обслуживания и дизайна»;</w:t>
      </w:r>
      <w:r w:rsidRPr="002F5F6E">
        <w:rPr>
          <w:rFonts w:ascii="Times New Roman" w:hAnsi="Times New Roman" w:cs="Times New Roman"/>
          <w:sz w:val="28"/>
          <w:szCs w:val="28"/>
        </w:rPr>
        <w:br/>
        <w:t>3. Бешевли Гульнара Аблуллаевна — ГБПОУ РК «Приморский промышленный техникум»;</w:t>
      </w:r>
      <w:r w:rsidRPr="002F5F6E">
        <w:rPr>
          <w:rFonts w:ascii="Times New Roman" w:hAnsi="Times New Roman" w:cs="Times New Roman"/>
          <w:sz w:val="28"/>
          <w:szCs w:val="28"/>
        </w:rPr>
        <w:br/>
        <w:t>4. Абиева Ферузе Ализаровна – ГБПОУ РК «Джанкойский профессиональный техникум» (Калиновский филиал);</w:t>
      </w:r>
      <w:r w:rsidRPr="002F5F6E">
        <w:rPr>
          <w:rFonts w:ascii="Times New Roman" w:hAnsi="Times New Roman" w:cs="Times New Roman"/>
          <w:sz w:val="28"/>
          <w:szCs w:val="28"/>
        </w:rPr>
        <w:br/>
        <w:t>5. Исмаилова Гульмира Бахадыровна – ГБПОУ РК «Керченский морской технический колледж».</w:t>
      </w:r>
    </w:p>
    <w:p w:rsidR="00C61664" w:rsidRPr="002F5F6E" w:rsidRDefault="00C61664" w:rsidP="002F5F6E">
      <w:pPr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>В рамках Чемпионата участниками были выполнены модули:</w:t>
      </w:r>
      <w:r w:rsidRPr="002F5F6E">
        <w:rPr>
          <w:rFonts w:ascii="Times New Roman" w:hAnsi="Times New Roman" w:cs="Times New Roman"/>
          <w:sz w:val="28"/>
          <w:szCs w:val="28"/>
        </w:rPr>
        <w:br/>
        <w:t>1. Модуль «А» Женская креативная техника. Дневной образ. Время на выполнение задания – 4 часа (240 мин.).</w:t>
      </w:r>
      <w:r w:rsidRPr="002F5F6E">
        <w:rPr>
          <w:rFonts w:ascii="Times New Roman" w:hAnsi="Times New Roman" w:cs="Times New Roman"/>
          <w:sz w:val="28"/>
          <w:szCs w:val="28"/>
        </w:rPr>
        <w:br/>
        <w:t>2. Модуль «В» Женская креативная техника. Вечерний образ.</w:t>
      </w:r>
      <w:r w:rsidRPr="002F5F6E">
        <w:rPr>
          <w:rFonts w:ascii="Times New Roman" w:hAnsi="Times New Roman" w:cs="Times New Roman"/>
          <w:sz w:val="28"/>
          <w:szCs w:val="28"/>
        </w:rPr>
        <w:br/>
        <w:t>Время на выполнение задания – 1 час 30 мин. (90 мин.).</w:t>
      </w:r>
    </w:p>
    <w:p w:rsidR="00C61664" w:rsidRPr="002F5F6E" w:rsidRDefault="00C61664" w:rsidP="002F5F6E">
      <w:pPr>
        <w:jc w:val="center"/>
        <w:rPr>
          <w:rFonts w:ascii="Times New Roman" w:hAnsi="Times New Roman" w:cs="Times New Roman"/>
          <w:sz w:val="28"/>
          <w:szCs w:val="28"/>
        </w:rPr>
      </w:pPr>
      <w:r w:rsidRPr="00A40324">
        <w:rPr>
          <w:rFonts w:ascii="Times New Roman" w:hAnsi="Times New Roman" w:cs="Times New Roman"/>
          <w:noProof/>
          <w:sz w:val="28"/>
          <w:szCs w:val="28"/>
        </w:rPr>
        <w:pict>
          <v:shape id="Рисунок 4" o:spid="_x0000_i1084" type="#_x0000_t75" alt="3-min" style="width:246pt;height:317.25pt;visibility:visible">
            <v:imagedata r:id="rId65" o:title=""/>
          </v:shape>
        </w:pict>
      </w:r>
    </w:p>
    <w:p w:rsidR="00C61664" w:rsidRPr="002F5F6E" w:rsidRDefault="00C61664" w:rsidP="002F5F6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61664" w:rsidRPr="002F5F6E" w:rsidRDefault="00C61664" w:rsidP="002F5F6E">
      <w:pPr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>28 апреля в колледже был проведен второй день соревнований Регионального Чемпионата «Молодые профессионалы» (Worldskills Russia) Республики Крым по компетенции «Парикмахерское искусство».</w:t>
      </w:r>
    </w:p>
    <w:p w:rsidR="00C61664" w:rsidRPr="002F5F6E" w:rsidRDefault="00C61664" w:rsidP="002F5F6E">
      <w:pPr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>На данном этапе участники Чемпионата выполняли модули:</w:t>
      </w:r>
      <w:r w:rsidRPr="002F5F6E">
        <w:rPr>
          <w:rFonts w:ascii="Times New Roman" w:hAnsi="Times New Roman" w:cs="Times New Roman"/>
          <w:sz w:val="28"/>
          <w:szCs w:val="28"/>
        </w:rPr>
        <w:br/>
        <w:t>1. Модуль «E». Прическа невесты на длинные волосы. Волосы собраны наверх. Время на выполнение задания – 1 ч 45 мин (105 мин).</w:t>
      </w:r>
      <w:r w:rsidRPr="002F5F6E">
        <w:rPr>
          <w:rFonts w:ascii="Times New Roman" w:hAnsi="Times New Roman" w:cs="Times New Roman"/>
          <w:sz w:val="28"/>
          <w:szCs w:val="28"/>
        </w:rPr>
        <w:br/>
        <w:t>2. Модуль «G». Классическая мужская стрижка. Время на выполнение задания – 1 ч 45 мин (105 мин).</w:t>
      </w:r>
    </w:p>
    <w:p w:rsidR="00C61664" w:rsidRPr="002F5F6E" w:rsidRDefault="00C61664" w:rsidP="002F5F6E">
      <w:pPr>
        <w:jc w:val="center"/>
        <w:rPr>
          <w:rFonts w:ascii="Times New Roman" w:hAnsi="Times New Roman" w:cs="Times New Roman"/>
          <w:sz w:val="28"/>
          <w:szCs w:val="28"/>
        </w:rPr>
      </w:pPr>
      <w:r w:rsidRPr="00A40324">
        <w:rPr>
          <w:rFonts w:ascii="Times New Roman" w:hAnsi="Times New Roman" w:cs="Times New Roman"/>
          <w:noProof/>
          <w:sz w:val="28"/>
          <w:szCs w:val="28"/>
        </w:rPr>
        <w:pict>
          <v:shape id="Рисунок 16" o:spid="_x0000_i1085" type="#_x0000_t75" alt="IMG_6513-min" style="width:194.25pt;height:129.75pt;visibility:visible">
            <v:imagedata r:id="rId66" o:title=""/>
          </v:shape>
        </w:pict>
      </w:r>
      <w:r w:rsidRPr="00A40324">
        <w:rPr>
          <w:rFonts w:ascii="Times New Roman" w:hAnsi="Times New Roman" w:cs="Times New Roman"/>
          <w:noProof/>
          <w:sz w:val="28"/>
          <w:szCs w:val="28"/>
        </w:rPr>
        <w:pict>
          <v:shape id="_x0000_i1086" type="#_x0000_t75" alt="IMG_6516-min" style="width:194.25pt;height:129.75pt;visibility:visible">
            <v:imagedata r:id="rId67" o:title=""/>
          </v:shape>
        </w:pict>
      </w:r>
    </w:p>
    <w:p w:rsidR="00C61664" w:rsidRPr="002F5F6E" w:rsidRDefault="00C61664" w:rsidP="002F5F6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61664" w:rsidRPr="002F5F6E" w:rsidRDefault="00C61664" w:rsidP="002F5F6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61664" w:rsidRPr="002F5F6E" w:rsidRDefault="00C61664" w:rsidP="002F5F6E">
      <w:pPr>
        <w:jc w:val="center"/>
        <w:rPr>
          <w:rFonts w:ascii="Times New Roman" w:hAnsi="Times New Roman" w:cs="Times New Roman"/>
          <w:sz w:val="28"/>
          <w:szCs w:val="28"/>
        </w:rPr>
      </w:pPr>
      <w:r w:rsidRPr="00A40324">
        <w:rPr>
          <w:rFonts w:ascii="Times New Roman" w:hAnsi="Times New Roman" w:cs="Times New Roman"/>
          <w:noProof/>
          <w:sz w:val="28"/>
          <w:szCs w:val="28"/>
        </w:rPr>
        <w:pict>
          <v:shape id="Рисунок 22" o:spid="_x0000_i1087" type="#_x0000_t75" alt="IMG_6517-min" style="width:194.25pt;height:129.75pt;visibility:visible">
            <v:imagedata r:id="rId68" o:title=""/>
          </v:shape>
        </w:pict>
      </w:r>
      <w:r w:rsidRPr="00A40324">
        <w:rPr>
          <w:rFonts w:ascii="Times New Roman" w:hAnsi="Times New Roman" w:cs="Times New Roman"/>
          <w:noProof/>
          <w:sz w:val="28"/>
          <w:szCs w:val="28"/>
        </w:rPr>
        <w:pict>
          <v:shape id="Рисунок 28" o:spid="_x0000_i1088" type="#_x0000_t75" alt="IMG_6631-min" style="width:194.25pt;height:129.75pt;visibility:visible">
            <v:imagedata r:id="rId69" o:title=""/>
          </v:shape>
        </w:pict>
      </w:r>
    </w:p>
    <w:p w:rsidR="00C61664" w:rsidRPr="002F5F6E" w:rsidRDefault="00C61664" w:rsidP="002F5F6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61664" w:rsidRPr="002F5F6E" w:rsidRDefault="00C61664" w:rsidP="002F5F6E">
      <w:pPr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>29.04.2016 Глава Республики Крым Сергей Аксёнов вручил награды победителям и призёрам Регионального чемпионата «Молодые профессионалы» (WorldSkills Russia) Республики Крым по трём компетенциям: «поварское дело», «кондитерское дело», «парикмахерское искусство».</w:t>
      </w:r>
      <w:r w:rsidRPr="002F5F6E">
        <w:rPr>
          <w:rFonts w:ascii="Times New Roman" w:hAnsi="Times New Roman" w:cs="Times New Roman"/>
          <w:sz w:val="28"/>
          <w:szCs w:val="28"/>
        </w:rPr>
        <w:br/>
        <w:t xml:space="preserve">В компетенции «парикмахерское искусство» призовые места заняли студентки нашего колледжа - </w:t>
      </w:r>
      <w:r>
        <w:rPr>
          <w:rFonts w:ascii="Times New Roman" w:hAnsi="Times New Roman" w:cs="Times New Roman"/>
          <w:sz w:val="28"/>
          <w:szCs w:val="28"/>
        </w:rPr>
        <w:t>Диляра Ильясова и Юлия Котова</w:t>
      </w:r>
    </w:p>
    <w:p w:rsidR="00C61664" w:rsidRPr="002F5F6E" w:rsidRDefault="00C61664" w:rsidP="002F5F6E">
      <w:pPr>
        <w:jc w:val="both"/>
        <w:rPr>
          <w:rFonts w:ascii="Times New Roman" w:hAnsi="Times New Roman" w:cs="Times New Roman"/>
          <w:sz w:val="28"/>
          <w:szCs w:val="28"/>
        </w:rPr>
      </w:pPr>
      <w:r w:rsidRPr="00A40324">
        <w:rPr>
          <w:rFonts w:ascii="Times New Roman" w:hAnsi="Times New Roman" w:cs="Times New Roman"/>
          <w:noProof/>
          <w:sz w:val="28"/>
          <w:szCs w:val="28"/>
        </w:rPr>
        <w:pict>
          <v:shape id="Рисунок 7" o:spid="_x0000_i1089" type="#_x0000_t75" alt="2-min" style="width:194.25pt;height:129.75pt;visibility:visible">
            <v:imagedata r:id="rId70" o:title=""/>
          </v:shape>
        </w:pict>
      </w:r>
      <w:r w:rsidRPr="002F5F6E">
        <w:rPr>
          <w:rFonts w:ascii="Times New Roman" w:hAnsi="Times New Roman" w:cs="Times New Roman"/>
          <w:sz w:val="28"/>
          <w:szCs w:val="28"/>
        </w:rPr>
        <w:t xml:space="preserve">              </w:t>
      </w:r>
      <w:r w:rsidRPr="00A40324">
        <w:rPr>
          <w:rFonts w:ascii="Times New Roman" w:hAnsi="Times New Roman" w:cs="Times New Roman"/>
          <w:noProof/>
          <w:sz w:val="28"/>
          <w:szCs w:val="28"/>
        </w:rPr>
        <w:pict>
          <v:shape id="_x0000_i1090" type="#_x0000_t75" alt="1-min" style="width:194.25pt;height:129.75pt;visibility:visible">
            <v:imagedata r:id="rId71" o:title=""/>
          </v:shape>
        </w:pict>
      </w:r>
    </w:p>
    <w:p w:rsidR="00C61664" w:rsidRDefault="00C61664" w:rsidP="002F5F6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 место по компетенции «поварское дело» заняла Новакова Дарья</w:t>
      </w:r>
    </w:p>
    <w:p w:rsidR="00C61664" w:rsidRDefault="00C61664" w:rsidP="002F5F6E">
      <w:pPr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>(Сергей Аксёнов наградил победителей Регионального чемпионата «Молодые профессионалы»</w:t>
      </w:r>
      <w:r>
        <w:rPr>
          <w:rFonts w:ascii="Times New Roman" w:hAnsi="Times New Roman" w:cs="Times New Roman"/>
          <w:sz w:val="28"/>
          <w:szCs w:val="28"/>
        </w:rPr>
        <w:t>)</w:t>
      </w:r>
      <w:r w:rsidRPr="002F5F6E">
        <w:rPr>
          <w:rFonts w:ascii="Times New Roman" w:hAnsi="Times New Roman" w:cs="Times New Roman"/>
          <w:sz w:val="28"/>
          <w:szCs w:val="28"/>
        </w:rPr>
        <w:t> </w:t>
      </w:r>
    </w:p>
    <w:p w:rsidR="00C61664" w:rsidRDefault="00C61664" w:rsidP="009F3F87">
      <w:pPr>
        <w:jc w:val="center"/>
        <w:rPr>
          <w:rFonts w:ascii="Times New Roman" w:hAnsi="Times New Roman" w:cs="Times New Roman"/>
          <w:sz w:val="28"/>
          <w:szCs w:val="28"/>
        </w:rPr>
      </w:pPr>
      <w:r w:rsidRPr="00A40324">
        <w:rPr>
          <w:rFonts w:ascii="Times New Roman" w:hAnsi="Times New Roman" w:cs="Times New Roman"/>
          <w:noProof/>
          <w:sz w:val="28"/>
          <w:szCs w:val="28"/>
        </w:rPr>
        <w:pict>
          <v:shape id="Рисунок 71" o:spid="_x0000_i1091" type="#_x0000_t75" alt="4-min" style="width:371.25pt;height:240pt;visibility:visible">
            <v:imagedata r:id="rId72" o:title=""/>
          </v:shape>
        </w:pict>
      </w:r>
    </w:p>
    <w:p w:rsidR="00C61664" w:rsidRDefault="00C61664" w:rsidP="002F5F6E">
      <w:pPr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 xml:space="preserve">Диляра Ильясова, занявшая 1 место в Чемпионате, приняла участие в Финале Национального чемпионата «Молодые профессионалы» (WorldSkills Russia) </w:t>
      </w:r>
    </w:p>
    <w:p w:rsidR="00C61664" w:rsidRPr="002F5F6E" w:rsidRDefault="00C61664" w:rsidP="009F3F8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61664" w:rsidRDefault="00C61664" w:rsidP="008364DA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285201">
        <w:rPr>
          <w:rFonts w:ascii="Times New Roman" w:hAnsi="Times New Roman" w:cs="Times New Roman"/>
          <w:b/>
          <w:i/>
          <w:color w:val="00B050"/>
          <w:sz w:val="28"/>
          <w:szCs w:val="28"/>
          <w:shd w:val="clear" w:color="auto" w:fill="FFFFFF"/>
        </w:rPr>
        <w:t>Сотрудники колледжа участвовали в Первом Независимом Чемпионате КРЫМА по парикмахерскому искусству «Золотой локон</w:t>
      </w:r>
      <w:r w:rsidRPr="00285201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»</w:t>
      </w:r>
      <w:r w:rsidRPr="002F5F6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под патронатом союза парикмахеров и косметологов московской области. </w:t>
      </w:r>
    </w:p>
    <w:p w:rsidR="00C61664" w:rsidRPr="002F5F6E" w:rsidRDefault="00C61664" w:rsidP="008364DA">
      <w:pPr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2F5F6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Конкурс призван способствовать популяризации профессии парикмахер, показать новые направления техник выполнения парикмахерских работ, повысить профессиональные навыки и мастерство участников.</w:t>
      </w:r>
    </w:p>
    <w:p w:rsidR="00C61664" w:rsidRPr="002F5F6E" w:rsidRDefault="00C61664" w:rsidP="008364DA">
      <w:pPr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2F5F6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 чемпионате приняли участие мастера производственного обучения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ГБПОУ РК «</w:t>
      </w:r>
      <w:r w:rsidRPr="002F5F6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Симферопольск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ий колледж</w:t>
      </w:r>
      <w:r w:rsidRPr="002F5F6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сферы обслуживания и дизайна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</w:t>
      </w:r>
      <w:r w:rsidRPr="002F5F6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: Соколова Юлия Георгиевна, Филимонова Елена Александровна, Расулова Ирина Викторовна. Поздравляем призеров Чемпионата «Золотой локон»:</w:t>
      </w:r>
    </w:p>
    <w:p w:rsidR="00C61664" w:rsidRPr="002F5F6E" w:rsidRDefault="00C61664" w:rsidP="008364DA">
      <w:pPr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2F5F6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- 2 место в номинации «Свадебное плетение» заняла Соколова Ю.Г.;</w:t>
      </w:r>
    </w:p>
    <w:p w:rsidR="00C61664" w:rsidRPr="002F5F6E" w:rsidRDefault="00C61664" w:rsidP="008364DA">
      <w:pPr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2F5F6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- 1 место в номинации «Цветочная феерия» (прически с применением пастижерных украшений) заняла Филимонова Е.А.;</w:t>
      </w:r>
    </w:p>
    <w:p w:rsidR="00C61664" w:rsidRPr="002F5F6E" w:rsidRDefault="00C61664" w:rsidP="008364DA">
      <w:pPr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2F5F6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- 2 место в этой номинации заняла Расулова И.В.</w:t>
      </w:r>
    </w:p>
    <w:p w:rsidR="00C61664" w:rsidRPr="002F5F6E" w:rsidRDefault="00C61664" w:rsidP="008364DA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2F5F6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На Чемпионате присутствовали студенты колледжа, которые поддерживали своих мастеров п/о и учились мастерству у профессионалов.</w:t>
      </w:r>
      <w:r w:rsidRPr="002F5F6E"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  <w:t> </w:t>
      </w:r>
      <w:r w:rsidRPr="002F5F6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Мастер п/о Соколова Ю.Г.</w:t>
      </w:r>
    </w:p>
    <w:p w:rsidR="00C61664" w:rsidRPr="002F5F6E" w:rsidRDefault="00C61664" w:rsidP="007614C4">
      <w:pPr>
        <w:ind w:left="-426"/>
        <w:jc w:val="center"/>
        <w:rPr>
          <w:rFonts w:ascii="Times New Roman" w:hAnsi="Times New Roman" w:cs="Times New Roman"/>
          <w:sz w:val="28"/>
          <w:szCs w:val="28"/>
        </w:rPr>
      </w:pPr>
      <w:r w:rsidRPr="00A40324">
        <w:rPr>
          <w:rFonts w:ascii="Times New Roman" w:hAnsi="Times New Roman" w:cs="Times New Roman"/>
          <w:noProof/>
          <w:sz w:val="28"/>
          <w:szCs w:val="28"/>
        </w:rPr>
        <w:pict>
          <v:shape id="_x0000_i1092" type="#_x0000_t75" alt="https://pp.vk.me/c629204/v629204931/14a49/q4GUElXhAQE.jpg" style="width:150.75pt;height:224.25pt;visibility:visible">
            <v:imagedata r:id="rId73" o:title=""/>
          </v:shape>
        </w:pict>
      </w:r>
      <w:r w:rsidRPr="002F5F6E">
        <w:rPr>
          <w:rFonts w:ascii="Times New Roman" w:hAnsi="Times New Roman" w:cs="Times New Roman"/>
          <w:sz w:val="28"/>
          <w:szCs w:val="28"/>
        </w:rPr>
        <w:t xml:space="preserve">      </w:t>
      </w:r>
      <w:r w:rsidRPr="00A40324">
        <w:rPr>
          <w:rFonts w:ascii="Times New Roman" w:hAnsi="Times New Roman" w:cs="Times New Roman"/>
          <w:noProof/>
          <w:sz w:val="28"/>
          <w:szCs w:val="28"/>
        </w:rPr>
        <w:pict>
          <v:shape id="_x0000_i1093" type="#_x0000_t75" alt="https://pp.vk.me/c629204/v629204931/14a53/-QLwxObACns.jpg" style="width:150.75pt;height:226.5pt;visibility:visible">
            <v:imagedata r:id="rId74" o:title=""/>
          </v:shape>
        </w:pict>
      </w:r>
    </w:p>
    <w:p w:rsidR="00C61664" w:rsidRPr="002F5F6E" w:rsidRDefault="00C61664" w:rsidP="007614C4">
      <w:pPr>
        <w:ind w:left="-426"/>
        <w:jc w:val="center"/>
        <w:rPr>
          <w:rFonts w:ascii="Times New Roman" w:hAnsi="Times New Roman" w:cs="Times New Roman"/>
          <w:sz w:val="28"/>
          <w:szCs w:val="28"/>
        </w:rPr>
      </w:pPr>
      <w:r w:rsidRPr="00A40324">
        <w:rPr>
          <w:rFonts w:ascii="Times New Roman" w:hAnsi="Times New Roman" w:cs="Times New Roman"/>
          <w:noProof/>
          <w:sz w:val="28"/>
          <w:szCs w:val="28"/>
        </w:rPr>
        <w:pict>
          <v:shape id="_x0000_i1094" type="#_x0000_t75" alt="https://pp.vk.me/c629204/v629204931/14a3f/MsPuTwUpeFw.jpg" style="width:184.5pt;height:123pt;visibility:visible">
            <v:imagedata r:id="rId75" o:title=""/>
          </v:shape>
        </w:pict>
      </w:r>
    </w:p>
    <w:p w:rsidR="00C61664" w:rsidRPr="002F5F6E" w:rsidRDefault="00C61664" w:rsidP="008364DA">
      <w:pPr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285201">
        <w:rPr>
          <w:rFonts w:ascii="Times New Roman" w:hAnsi="Times New Roman" w:cs="Times New Roman"/>
          <w:b/>
          <w:i/>
          <w:color w:val="00B050"/>
          <w:sz w:val="28"/>
          <w:szCs w:val="28"/>
          <w:shd w:val="clear" w:color="auto" w:fill="FFFFFF"/>
        </w:rPr>
        <w:t>День благотворительности и милосердия «Белый цветок»</w:t>
      </w:r>
      <w:r w:rsidRPr="002F5F6E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2F5F6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День благотворительности и милосердия 27.09.2015 студенты Симферопольского колледжа сервиса и дизайна приняли участие в акции «Белый цветок», которая проводилась на набережной Ялты. Студентами колледжа были изготовлены скатерти для оформления благотворительной ярмарки, юбки и головные украшения для участников стилизованного парада. Студентки 1 курса групп парикмахеров провели мастер- класс по плетению косичек. Клиентами молодых парикмахеров стали жители и гости Ялты. Преподаватель Фадеева Е.Н. учила всех желающих выполнять поделки в технике оригами. Все собранные в этот день средства направлены на помощь семьям с тяжелобольными детьми- инвалидами.</w:t>
      </w:r>
    </w:p>
    <w:p w:rsidR="00C61664" w:rsidRPr="002F5F6E" w:rsidRDefault="00C61664" w:rsidP="008364DA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C61664" w:rsidRPr="002F5F6E" w:rsidRDefault="00C61664" w:rsidP="007614C4">
      <w:pPr>
        <w:jc w:val="center"/>
        <w:rPr>
          <w:rFonts w:ascii="Times New Roman" w:hAnsi="Times New Roman" w:cs="Times New Roman"/>
          <w:sz w:val="28"/>
          <w:szCs w:val="28"/>
        </w:rPr>
      </w:pPr>
      <w:r w:rsidRPr="00A40324">
        <w:rPr>
          <w:rFonts w:ascii="Times New Roman" w:hAnsi="Times New Roman" w:cs="Times New Roman"/>
          <w:noProof/>
          <w:sz w:val="28"/>
          <w:szCs w:val="28"/>
        </w:rPr>
        <w:pict>
          <v:shape id="_x0000_i1095" type="#_x0000_t75" alt="https://pp.vk.me/c627522/v627522931/15fd7/-0-oE_-MR5A.jpg" style="width:208.5pt;height:156pt;visibility:visible">
            <v:imagedata r:id="rId76" o:title=""/>
          </v:shape>
        </w:pict>
      </w:r>
      <w:r w:rsidRPr="00A40324">
        <w:rPr>
          <w:rFonts w:ascii="Times New Roman" w:hAnsi="Times New Roman" w:cs="Times New Roman"/>
          <w:noProof/>
          <w:sz w:val="28"/>
          <w:szCs w:val="28"/>
        </w:rPr>
        <w:pict>
          <v:shape id="_x0000_i1096" type="#_x0000_t75" alt="https://pp.vk.me/c627522/v627522931/15fc3/xt_lVAZ85gY.jpg" style="width:3in;height:162pt;visibility:visible">
            <v:imagedata r:id="rId77" o:title=""/>
          </v:shape>
        </w:pict>
      </w:r>
    </w:p>
    <w:p w:rsidR="00C61664" w:rsidRPr="002F5F6E" w:rsidRDefault="00C61664" w:rsidP="007614C4">
      <w:pPr>
        <w:jc w:val="center"/>
        <w:rPr>
          <w:rFonts w:ascii="Times New Roman" w:hAnsi="Times New Roman" w:cs="Times New Roman"/>
          <w:sz w:val="28"/>
          <w:szCs w:val="28"/>
        </w:rPr>
      </w:pPr>
      <w:r w:rsidRPr="00A40324">
        <w:rPr>
          <w:rFonts w:ascii="Times New Roman" w:hAnsi="Times New Roman" w:cs="Times New Roman"/>
          <w:noProof/>
          <w:sz w:val="28"/>
          <w:szCs w:val="28"/>
        </w:rPr>
        <w:pict>
          <v:shape id="_x0000_i1097" type="#_x0000_t75" alt="https://pp.vk.me/c627522/v627522931/15feb/i0Y0HIellgU.jpg" style="width:266.25pt;height:201.75pt;visibility:visible">
            <v:imagedata r:id="rId78" o:title=""/>
          </v:shape>
        </w:pict>
      </w:r>
    </w:p>
    <w:p w:rsidR="00C61664" w:rsidRPr="002F5F6E" w:rsidRDefault="00C61664" w:rsidP="008364DA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24102">
        <w:rPr>
          <w:rFonts w:ascii="Times New Roman" w:hAnsi="Times New Roman" w:cs="Times New Roman"/>
          <w:b/>
          <w:i/>
          <w:color w:val="00B050"/>
          <w:sz w:val="28"/>
          <w:szCs w:val="28"/>
          <w:shd w:val="clear" w:color="auto" w:fill="FFFFFF"/>
        </w:rPr>
        <w:t>День работников образования</w:t>
      </w:r>
      <w:r w:rsidRPr="00E24102">
        <w:rPr>
          <w:rFonts w:ascii="Times New Roman" w:hAnsi="Times New Roman" w:cs="Times New Roman"/>
          <w:b/>
          <w:i/>
          <w:color w:val="00B050"/>
          <w:sz w:val="28"/>
          <w:szCs w:val="28"/>
        </w:rPr>
        <w:t>.</w:t>
      </w:r>
      <w:r w:rsidRPr="002F5F6E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2F5F6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колледже стало хорошей традицией проводить мероприятия к Дню работников образования. Творческие замыслы педагогов и студентов колледжа безграничны. Редколлегии учебных групп представили поздравительные плакаты, адресованные сотрудникам колледжа. Общее внимание привлекли работы групп З-5,6 и З-1,2. Порадовали всех художественные работы групп П-9,10; З-13,14; З-7,8; П-7,8; Ч-1 и Т-1.</w:t>
      </w:r>
    </w:p>
    <w:p w:rsidR="00C61664" w:rsidRPr="002F5F6E" w:rsidRDefault="00C61664" w:rsidP="008364DA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2F5F6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По инициативе Студенчес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кого совета прошел конкурс арт-</w:t>
      </w:r>
      <w:r w:rsidRPr="002F5F6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коллажей «Красная нить». Сделать коллаж под силу любому, главное применить всю свою фантазию и креативность. Здесь нет четких правил и законов, важны только эмоции, игра формы и ваша необузданная выдумка. </w:t>
      </w:r>
    </w:p>
    <w:p w:rsidR="00C61664" w:rsidRPr="002F5F6E" w:rsidRDefault="00C61664" w:rsidP="008364DA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2F5F6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Определены лучшие работы: </w:t>
      </w:r>
    </w:p>
    <w:p w:rsidR="00C61664" w:rsidRPr="002F5F6E" w:rsidRDefault="00C61664" w:rsidP="008364DA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2F5F6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I место заняли группы П-7,8 «Незнакомка» и З-13,14 «Иголка, иголка- не коли мне пальчик»;</w:t>
      </w:r>
    </w:p>
    <w:p w:rsidR="00C61664" w:rsidRPr="002F5F6E" w:rsidRDefault="00C61664" w:rsidP="008364DA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2F5F6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II место разделили З-1,2 «Мода 50-х» и Т-1 «Морская царевна»;</w:t>
      </w:r>
    </w:p>
    <w:p w:rsidR="00C61664" w:rsidRPr="002F5F6E" w:rsidRDefault="00C61664" w:rsidP="008364DA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2F5F6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III место завоевали П-9,10 «Невидимая красная нить»; З-15,16 «Мы не высоко, мы другой уровень».</w:t>
      </w:r>
    </w:p>
    <w:p w:rsidR="00C61664" w:rsidRPr="002F5F6E" w:rsidRDefault="00C61664" w:rsidP="008364DA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2F5F6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 также состоялся концерт, посвященный профессиональному празднику педагогов. В концертной программе приняли участие студенты, которые занимаются в кружках художественной самодеятельности колледжа.</w:t>
      </w:r>
    </w:p>
    <w:p w:rsidR="00C61664" w:rsidRPr="002F5F6E" w:rsidRDefault="00C61664" w:rsidP="008364DA">
      <w:pPr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876A74">
        <w:rPr>
          <w:rFonts w:ascii="Times New Roman" w:hAnsi="Times New Roman" w:cs="Times New Roman"/>
          <w:b/>
          <w:i/>
          <w:color w:val="00B050"/>
          <w:sz w:val="28"/>
          <w:szCs w:val="28"/>
          <w:shd w:val="clear" w:color="auto" w:fill="FFFFFF"/>
        </w:rPr>
        <w:t>Всероссийский фестиваль Жестовой песни</w:t>
      </w:r>
      <w:r w:rsidRPr="002F5F6E">
        <w:rPr>
          <w:rFonts w:ascii="Times New Roman" w:hAnsi="Times New Roman" w:cs="Times New Roman"/>
          <w:color w:val="000000"/>
          <w:sz w:val="28"/>
          <w:szCs w:val="28"/>
        </w:rPr>
        <w:t xml:space="preserve">. </w:t>
      </w:r>
      <w:r w:rsidRPr="002F5F6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 Севастополе прошел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2F5F6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Первый Всероссийский фестиваль жестового языка. Главные организаторы фестиваля жестового языка - Всероссийское общество глухих и его севастопольское отделение. С 29 сентября участники демонстрировали публике и жюри свои творческие номера. Эти люди открытые, жизнерадостные, коммуникабельные. Ведут активную жизнь: интересуются искусством, занимаются творчеством, получают профессию. В их мире нет лишь одного: звуков. Часто и разговорная речь даётся с трудом. Но у глухих - свой язык, богатством и эмоциональностью которого они гордятся. В фестивале приняли участие студенты Симферопольского колледжа сервиса и дизайна, обучающиеся по профессии вязальщица трикотажных изделий и полотна.</w:t>
      </w:r>
    </w:p>
    <w:p w:rsidR="00C61664" w:rsidRPr="002F5F6E" w:rsidRDefault="00C61664" w:rsidP="002F5F6E">
      <w:pPr>
        <w:jc w:val="center"/>
        <w:rPr>
          <w:rFonts w:ascii="Times New Roman" w:hAnsi="Times New Roman" w:cs="Times New Roman"/>
          <w:sz w:val="28"/>
          <w:szCs w:val="28"/>
        </w:rPr>
      </w:pPr>
      <w:r w:rsidRPr="00A40324">
        <w:rPr>
          <w:rFonts w:ascii="Times New Roman" w:hAnsi="Times New Roman" w:cs="Times New Roman"/>
          <w:noProof/>
          <w:sz w:val="28"/>
          <w:szCs w:val="28"/>
        </w:rPr>
        <w:pict>
          <v:shape id="_x0000_i1098" type="#_x0000_t75" alt="https://pp.vk.me/c629425/v629425931/17829/y2V_kOSiHpA.jpg" style="width:337.5pt;height:216.75pt;visibility:visible">
            <v:imagedata r:id="rId79" o:title=""/>
          </v:shape>
        </w:pict>
      </w:r>
    </w:p>
    <w:p w:rsidR="00C61664" w:rsidRDefault="00C61664" w:rsidP="008364DA">
      <w:pPr>
        <w:jc w:val="both"/>
        <w:rPr>
          <w:rFonts w:ascii="Times New Roman" w:hAnsi="Times New Roman" w:cs="Times New Roman"/>
          <w:b/>
          <w:i/>
          <w:color w:val="00B050"/>
          <w:sz w:val="28"/>
          <w:szCs w:val="28"/>
          <w:shd w:val="clear" w:color="auto" w:fill="FFFFFF"/>
        </w:rPr>
      </w:pPr>
    </w:p>
    <w:p w:rsidR="00C61664" w:rsidRPr="00876A74" w:rsidRDefault="00C61664" w:rsidP="008364DA">
      <w:pPr>
        <w:jc w:val="both"/>
        <w:rPr>
          <w:rFonts w:ascii="Times New Roman" w:hAnsi="Times New Roman" w:cs="Times New Roman"/>
          <w:b/>
          <w:i/>
          <w:color w:val="00B050"/>
          <w:sz w:val="28"/>
          <w:szCs w:val="28"/>
          <w:shd w:val="clear" w:color="auto" w:fill="FFFFFF"/>
        </w:rPr>
      </w:pPr>
      <w:r w:rsidRPr="00876A74">
        <w:rPr>
          <w:rFonts w:ascii="Times New Roman" w:hAnsi="Times New Roman" w:cs="Times New Roman"/>
          <w:b/>
          <w:i/>
          <w:color w:val="00B050"/>
          <w:sz w:val="28"/>
          <w:szCs w:val="28"/>
          <w:shd w:val="clear" w:color="auto" w:fill="FFFFFF"/>
        </w:rPr>
        <w:t>Всероссийский конкурс лидеров молодежных общественных объединений «Лидер XXI века».</w:t>
      </w:r>
    </w:p>
    <w:p w:rsidR="00C61664" w:rsidRPr="002F5F6E" w:rsidRDefault="00C61664" w:rsidP="008364DA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2F5F6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Студенческий совет колледжа принял участие в региональном этапе Всероссийского конкурса лидеров молодежных общественных объединений</w:t>
      </w:r>
      <w:r w:rsidRPr="002F5F6E"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  <w:t> </w:t>
      </w:r>
      <w:r w:rsidRPr="002F5F6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«Лидер XXI века». В конкурсе приняли участие лидеры общеобразовательных школ, лидеры студенческого самоуправления СПО и ВУЗов. Член Студсовета Губенко Екатерина представила свою визитку и выступила с проектом студенческого самоуправления «Вместе к профессиональному успеху», о развитии инклюзивного образования в колледже. В презентации проекта были указаны цели и задачи, мероприятия, которые были проведены в прошлом году и планируемые дела на этот учебный год в рамках Федеральной программы «Доступная среда». Жюри и присутствующие гости оценивали участников и в конкурсе ораторского искусства. Председатель Студсовета Бурлакова Анастасия и другие члены организации поддерживали нашу участницу аплодисментами и дружескими репликами.</w:t>
      </w:r>
      <w:r w:rsidRPr="002F5F6E"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  <w:t> </w:t>
      </w:r>
    </w:p>
    <w:p w:rsidR="00C61664" w:rsidRPr="002F5F6E" w:rsidRDefault="00C61664" w:rsidP="008364DA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2F5F6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Итоги регионального этапа конкурса «Лидер XXI века» подводит Экспертный совет, участники награждаются дипломами Министерства образования, науки и молодежи Республики Крым.</w:t>
      </w:r>
    </w:p>
    <w:p w:rsidR="00C61664" w:rsidRPr="002F5F6E" w:rsidRDefault="00C61664" w:rsidP="008364DA">
      <w:pPr>
        <w:jc w:val="both"/>
        <w:rPr>
          <w:rFonts w:ascii="Times New Roman" w:hAnsi="Times New Roman" w:cs="Times New Roman"/>
          <w:sz w:val="28"/>
          <w:szCs w:val="28"/>
        </w:rPr>
      </w:pPr>
      <w:r w:rsidRPr="00A40324">
        <w:rPr>
          <w:rFonts w:ascii="Times New Roman" w:hAnsi="Times New Roman" w:cs="Times New Roman"/>
          <w:noProof/>
          <w:sz w:val="28"/>
          <w:szCs w:val="28"/>
        </w:rPr>
        <w:pict>
          <v:shape id="_x0000_i1099" type="#_x0000_t75" alt="https://pp.vk.me/c629425/v629425931/178c5/MwVp4RQoMTY.jpg" style="width:215.25pt;height:161.25pt;visibility:visible">
            <v:imagedata r:id="rId80" o:title=""/>
          </v:shape>
        </w:pict>
      </w:r>
      <w:r w:rsidRPr="00A40324">
        <w:rPr>
          <w:rFonts w:ascii="Times New Roman" w:hAnsi="Times New Roman" w:cs="Times New Roman"/>
          <w:noProof/>
          <w:sz w:val="28"/>
          <w:szCs w:val="28"/>
        </w:rPr>
        <w:pict>
          <v:shape id="_x0000_i1100" type="#_x0000_t75" alt="https://pp.vk.me/c629425/v629425931/178a7/PTag3mvXlnU.jpg" style="width:225.75pt;height:169.5pt;visibility:visible">
            <v:imagedata r:id="rId81" o:title=""/>
          </v:shape>
        </w:pict>
      </w:r>
    </w:p>
    <w:p w:rsidR="00C61664" w:rsidRPr="002F5F6E" w:rsidRDefault="00C61664" w:rsidP="008364DA">
      <w:pPr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004B5">
        <w:rPr>
          <w:rFonts w:ascii="Times New Roman" w:hAnsi="Times New Roman" w:cs="Times New Roman"/>
          <w:b/>
          <w:i/>
          <w:color w:val="00B050"/>
          <w:sz w:val="28"/>
          <w:szCs w:val="28"/>
          <w:shd w:val="clear" w:color="auto" w:fill="FFFFFF"/>
        </w:rPr>
        <w:t>Форум лидеров Студсовета.</w:t>
      </w:r>
      <w:r w:rsidRPr="002F5F6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Председатель Студенческого совета колледжа Бурлакова Анастасия приняла участие в Форуме лидеров студенческого самоуправления образовательных организаций СПО Республики Крым. На форуме каждый представил отчет о проделанной работе за прошлый учебный год. Многие ребята поменялись, т.к. закончили обучение в своих колледжах. Новый состав обсудил план работы на новый период. Для лидеров новой команды были проведены тренинги по развитию лидерских качеств, успешной работы студенческого самоуправления на местах.</w:t>
      </w:r>
      <w:r w:rsidRPr="002F5F6E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C61664" w:rsidRPr="002F5F6E" w:rsidRDefault="00C61664" w:rsidP="002F5F6E">
      <w:pPr>
        <w:jc w:val="center"/>
        <w:rPr>
          <w:rFonts w:ascii="Times New Roman" w:hAnsi="Times New Roman" w:cs="Times New Roman"/>
          <w:sz w:val="28"/>
          <w:szCs w:val="28"/>
        </w:rPr>
      </w:pPr>
      <w:r w:rsidRPr="00A40324">
        <w:rPr>
          <w:rFonts w:ascii="Times New Roman" w:hAnsi="Times New Roman" w:cs="Times New Roman"/>
          <w:noProof/>
          <w:sz w:val="28"/>
          <w:szCs w:val="28"/>
        </w:rPr>
        <w:pict>
          <v:shape id="_x0000_i1101" type="#_x0000_t75" alt="https://pp.vk.me/c625526/v625526931/469ff/5xLK1cEsSBY.jpg" style="width:237.75pt;height:317.25pt;visibility:visible">
            <v:imagedata r:id="rId82" o:title=""/>
          </v:shape>
        </w:pict>
      </w:r>
    </w:p>
    <w:p w:rsidR="00C61664" w:rsidRPr="00C004B5" w:rsidRDefault="00C61664" w:rsidP="008364DA">
      <w:pPr>
        <w:jc w:val="both"/>
        <w:rPr>
          <w:rFonts w:ascii="Times New Roman" w:hAnsi="Times New Roman" w:cs="Times New Roman"/>
          <w:b/>
          <w:i/>
          <w:color w:val="00B050"/>
          <w:sz w:val="28"/>
          <w:szCs w:val="28"/>
        </w:rPr>
      </w:pPr>
      <w:r w:rsidRPr="00C004B5">
        <w:rPr>
          <w:rFonts w:ascii="Times New Roman" w:hAnsi="Times New Roman" w:cs="Times New Roman"/>
          <w:b/>
          <w:i/>
          <w:color w:val="00B050"/>
          <w:sz w:val="28"/>
          <w:szCs w:val="28"/>
          <w:shd w:val="clear" w:color="auto" w:fill="FFFFFF"/>
        </w:rPr>
        <w:t>Мы – будущие профессионалы!</w:t>
      </w:r>
    </w:p>
    <w:p w:rsidR="00C61664" w:rsidRPr="002F5F6E" w:rsidRDefault="00C61664" w:rsidP="008364DA">
      <w:pPr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2F5F6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16 ноября 2015 года студенты группы З- 13,14 под руководством мастера п/о Купецкой Л.В. и преподавателя Шевченко Л.В. приняла участие в городской акции "Мы - будущие профессионалы!".</w:t>
      </w:r>
      <w:r w:rsidRPr="002F5F6E"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  <w:t> </w:t>
      </w:r>
    </w:p>
    <w:p w:rsidR="00C61664" w:rsidRPr="002F5F6E" w:rsidRDefault="00C61664" w:rsidP="008364DA">
      <w:pPr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2F5F6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этой акции участвовали тринадцать команд из учебных заведений г.Симферополя.</w:t>
      </w:r>
      <w:r w:rsidRPr="002F5F6E"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  <w:t> </w:t>
      </w:r>
      <w:r w:rsidRPr="002F5F6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Студенты группы участвовали в конкурсах: «Интервью у прохожих горожан», представили зашифрованную в виде пантомимы профессию «Закройщик». Мероприятие проходило в Симферополе на перекрестке улиц А.С. Пушкина и К.Маркса.</w:t>
      </w:r>
      <w:r w:rsidRPr="002F5F6E"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  <w:t> </w:t>
      </w:r>
    </w:p>
    <w:p w:rsidR="00C61664" w:rsidRPr="002F5F6E" w:rsidRDefault="00C61664" w:rsidP="008364DA">
      <w:pPr>
        <w:jc w:val="both"/>
        <w:rPr>
          <w:rFonts w:ascii="Times New Roman" w:hAnsi="Times New Roman" w:cs="Times New Roman"/>
          <w:sz w:val="28"/>
          <w:szCs w:val="28"/>
        </w:rPr>
      </w:pPr>
      <w:r w:rsidRPr="00A40324">
        <w:rPr>
          <w:rFonts w:ascii="Times New Roman" w:hAnsi="Times New Roman" w:cs="Times New Roman"/>
          <w:noProof/>
          <w:sz w:val="28"/>
          <w:szCs w:val="28"/>
        </w:rPr>
        <w:pict>
          <v:shape id="_x0000_i1102" type="#_x0000_t75" alt="https://pp.vk.me/c629430/v629430931/244b3/9hwERpnZNu8.jpg" style="width:215.25pt;height:163.5pt;visibility:visible">
            <v:imagedata r:id="rId83" o:title=""/>
          </v:shape>
        </w:pic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A40324">
        <w:rPr>
          <w:rFonts w:ascii="Times New Roman" w:hAnsi="Times New Roman" w:cs="Times New Roman"/>
          <w:noProof/>
          <w:sz w:val="28"/>
          <w:szCs w:val="28"/>
        </w:rPr>
        <w:pict>
          <v:shape id="Рисунок 12" o:spid="_x0000_i1103" type="#_x0000_t75" alt="https://pp.vk.me/c629430/v629430931/244a1/GpE5XjGozGw.jpg" style="width:223.5pt;height:168pt;visibility:visible">
            <v:imagedata r:id="rId84" o:title=""/>
          </v:shape>
        </w:pict>
      </w:r>
    </w:p>
    <w:p w:rsidR="00C61664" w:rsidRPr="00C004B5" w:rsidRDefault="00C61664" w:rsidP="008364DA">
      <w:pPr>
        <w:jc w:val="both"/>
        <w:rPr>
          <w:rFonts w:ascii="Times New Roman" w:hAnsi="Times New Roman" w:cs="Times New Roman"/>
          <w:b/>
          <w:i/>
          <w:color w:val="00B050"/>
          <w:sz w:val="28"/>
          <w:szCs w:val="28"/>
        </w:rPr>
      </w:pPr>
      <w:r w:rsidRPr="00C004B5">
        <w:rPr>
          <w:rFonts w:ascii="Times New Roman" w:hAnsi="Times New Roman" w:cs="Times New Roman"/>
          <w:b/>
          <w:i/>
          <w:color w:val="00B050"/>
          <w:sz w:val="28"/>
          <w:szCs w:val="28"/>
          <w:shd w:val="clear" w:color="auto" w:fill="FFFFFF"/>
        </w:rPr>
        <w:t>Первый Национальный чемпионат "Абилимпикс Россия – 2015".</w:t>
      </w:r>
    </w:p>
    <w:p w:rsidR="00C61664" w:rsidRPr="002F5F6E" w:rsidRDefault="00C61664" w:rsidP="008364DA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2F5F6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 4 по 6 декабря в Москве прошёл первый Национальный чемпионат профессионального мастерства для людей с инвалидностью «Абилимпикс Россия 2015». Более 250 конкурсантов, имеющих инвалидность по слуху или зрению, прошли отборочные туры в своих городах и приехали в Москву из 29 регионов России, чтобы доказать: за свою мечту нужно бороться несмотря ни на какие преграды. Участвовали представители различных профессий: повара, парикмахеры, массажисты, портные, флористы - всего 30 компетенций. Республику Крым представила студентка второго курса Симферопольского колледжа сервиса и дизайна Старченко Екатерина по профессии портной. Симферопольский колледж сферы обслуживания и дизайна включен в Федеральную программу «Доступная среда» и предоставляет профессиональное образование для инвалидов и людей с ограниченными возможностями здоровья.</w:t>
      </w:r>
      <w:r w:rsidRPr="002F5F6E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C61664" w:rsidRPr="002F5F6E" w:rsidRDefault="00C61664" w:rsidP="008364DA">
      <w:pPr>
        <w:jc w:val="both"/>
        <w:rPr>
          <w:rFonts w:ascii="Times New Roman" w:hAnsi="Times New Roman" w:cs="Times New Roman"/>
          <w:sz w:val="28"/>
          <w:szCs w:val="28"/>
        </w:rPr>
      </w:pPr>
      <w:r w:rsidRPr="00A40324">
        <w:rPr>
          <w:rFonts w:ascii="Times New Roman" w:hAnsi="Times New Roman" w:cs="Times New Roman"/>
          <w:noProof/>
          <w:sz w:val="28"/>
          <w:szCs w:val="28"/>
        </w:rPr>
        <w:pict>
          <v:shape id="_x0000_i1104" type="#_x0000_t75" alt="https://pp.vk.me/c633626/v633626648/4901/bTqYeV2HZ0g.jpg" style="width:226.5pt;height:169.5pt;visibility:visible">
            <v:imagedata r:id="rId85" o:title=""/>
          </v:shape>
        </w:pict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A40324">
        <w:rPr>
          <w:rFonts w:ascii="Times New Roman" w:hAnsi="Times New Roman" w:cs="Times New Roman"/>
          <w:noProof/>
          <w:sz w:val="28"/>
          <w:szCs w:val="28"/>
        </w:rPr>
        <w:pict>
          <v:shape id="_x0000_i1105" type="#_x0000_t75" alt="https://pp.vk.me/c633626/v633626648/4915/jBQOFlat2xE.jpg" style="width:222.75pt;height:168.75pt;visibility:visible">
            <v:imagedata r:id="rId86" o:title=""/>
          </v:shape>
        </w:pict>
      </w:r>
    </w:p>
    <w:p w:rsidR="00C61664" w:rsidRDefault="00C61664" w:rsidP="00564363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C61664" w:rsidRDefault="00C61664" w:rsidP="00564363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C61664" w:rsidRPr="00C004B5" w:rsidRDefault="00C61664" w:rsidP="00C004B5">
      <w:pPr>
        <w:pStyle w:val="NormalWeb"/>
        <w:shd w:val="clear" w:color="auto" w:fill="EEFCFC"/>
        <w:spacing w:before="0" w:beforeAutospacing="0" w:after="0" w:afterAutospacing="0" w:line="360" w:lineRule="atLeast"/>
        <w:ind w:firstLine="709"/>
        <w:jc w:val="both"/>
        <w:rPr>
          <w:color w:val="000000"/>
          <w:sz w:val="28"/>
          <w:szCs w:val="28"/>
        </w:rPr>
      </w:pPr>
      <w:r w:rsidRPr="00C004B5">
        <w:rPr>
          <w:b/>
          <w:bCs/>
          <w:color w:val="000000"/>
          <w:sz w:val="28"/>
          <w:szCs w:val="28"/>
        </w:rPr>
        <w:t>12 апреля 2016 года</w:t>
      </w:r>
      <w:r w:rsidRPr="00C004B5">
        <w:rPr>
          <w:rStyle w:val="apple-converted-space"/>
          <w:b/>
          <w:bCs/>
          <w:color w:val="000000"/>
          <w:sz w:val="28"/>
          <w:szCs w:val="28"/>
        </w:rPr>
        <w:t> </w:t>
      </w:r>
      <w:r w:rsidRPr="00C004B5">
        <w:rPr>
          <w:color w:val="000000"/>
          <w:sz w:val="28"/>
          <w:szCs w:val="28"/>
        </w:rPr>
        <w:t>студентки второго курса приняли участие в республиканской студенческой научно-практической конференции «Студенческие научные исследования в современных реалиях Крыма».</w:t>
      </w:r>
    </w:p>
    <w:p w:rsidR="00C61664" w:rsidRPr="00C004B5" w:rsidRDefault="00C61664" w:rsidP="00C004B5">
      <w:pPr>
        <w:pStyle w:val="NormalWeb"/>
        <w:shd w:val="clear" w:color="auto" w:fill="EEFCFC"/>
        <w:spacing w:before="0" w:beforeAutospacing="0" w:after="0" w:afterAutospacing="0" w:line="360" w:lineRule="atLeast"/>
        <w:jc w:val="both"/>
        <w:rPr>
          <w:color w:val="000000"/>
          <w:sz w:val="28"/>
          <w:szCs w:val="28"/>
        </w:rPr>
      </w:pPr>
      <w:r w:rsidRPr="00C004B5">
        <w:rPr>
          <w:color w:val="000000"/>
          <w:sz w:val="28"/>
          <w:szCs w:val="28"/>
        </w:rPr>
        <w:t>Учредителями конференции был Таврический колледж (структурное подразделение) ФГАОУ ВО «КФУ им.В.И.Вернадского»</w:t>
      </w:r>
      <w:r w:rsidRPr="00C004B5">
        <w:rPr>
          <w:color w:val="000000"/>
          <w:sz w:val="28"/>
          <w:szCs w:val="28"/>
        </w:rPr>
        <w:br/>
        <w:t>Были подготовлены доклады по истории и экономике. Докладчики работали по секциям. В секции «Экономические науки, направление «Рекреационные ресурсы Крыма» Сулейманова Султание выступила с темой доклада — «Рекреационные ресурсы Нижнегорского района», н</w:t>
      </w:r>
      <w:r>
        <w:rPr>
          <w:color w:val="000000"/>
          <w:sz w:val="28"/>
          <w:szCs w:val="28"/>
        </w:rPr>
        <w:t>аучный руководитель Пашкевич</w:t>
      </w:r>
      <w:r w:rsidRPr="00C004B5">
        <w:rPr>
          <w:color w:val="000000"/>
          <w:sz w:val="28"/>
          <w:szCs w:val="28"/>
        </w:rPr>
        <w:t>Л.Ф.</w:t>
      </w:r>
      <w:r w:rsidRPr="00C004B5">
        <w:rPr>
          <w:color w:val="000000"/>
          <w:sz w:val="28"/>
          <w:szCs w:val="28"/>
        </w:rPr>
        <w:br/>
        <w:t>В секции «История» по направлению « Крым в биографии выдающихся людей» Швед Анастасией был подготовлен доклад на тему « Дорога в рай? Как знать, она ведет в Тавриду», научный руководитель Климова М.В.</w:t>
      </w:r>
    </w:p>
    <w:p w:rsidR="00C61664" w:rsidRDefault="00C61664" w:rsidP="00263752">
      <w:pPr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  <w:r w:rsidRPr="00C004B5">
        <w:rPr>
          <w:rFonts w:ascii="Times New Roman" w:hAnsi="Times New Roman" w:cs="Times New Roman"/>
          <w:color w:val="000000"/>
          <w:sz w:val="28"/>
          <w:szCs w:val="28"/>
        </w:rPr>
        <w:t>Участницы получили се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ртификаты  </w:t>
      </w:r>
      <w:r w:rsidRPr="00C004B5">
        <w:rPr>
          <w:rFonts w:ascii="Times New Roman" w:hAnsi="Times New Roman" w:cs="Times New Roman"/>
          <w:color w:val="000000"/>
          <w:sz w:val="28"/>
          <w:szCs w:val="28"/>
        </w:rPr>
        <w:t>и диплом III степени</w:t>
      </w:r>
      <w:r w:rsidRPr="00C004B5"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 </w:t>
      </w:r>
      <w:r w:rsidRPr="00A40324">
        <w:rPr>
          <w:rFonts w:ascii="Times New Roman" w:hAnsi="Times New Roman" w:cs="Times New Roman"/>
          <w:noProof/>
          <w:color w:val="000000"/>
          <w:sz w:val="28"/>
          <w:szCs w:val="28"/>
        </w:rPr>
        <w:pict>
          <v:shape id="Рисунок 58" o:spid="_x0000_i1106" type="#_x0000_t75" alt="http://svpusois.ru/wp-content/uploads/2016/04/image1-min-3.jpeg" style="width:175.5pt;height:240.75pt;visibility:visible">
            <v:imagedata r:id="rId87" o:title=""/>
          </v:shape>
        </w:pict>
      </w:r>
    </w:p>
    <w:p w:rsidR="00C61664" w:rsidRDefault="00C61664" w:rsidP="00C004B5">
      <w:p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 </w:t>
      </w:r>
      <w:r w:rsidRPr="00A40324">
        <w:rPr>
          <w:rFonts w:ascii="Times New Roman" w:hAnsi="Times New Roman" w:cs="Times New Roman"/>
          <w:noProof/>
          <w:color w:val="000000"/>
          <w:sz w:val="28"/>
          <w:szCs w:val="28"/>
        </w:rPr>
        <w:pict>
          <v:shape id="Рисунок 61" o:spid="_x0000_i1107" type="#_x0000_t75" alt="image3-min" style="width:174pt;height:105pt;visibility:visible">
            <v:imagedata r:id="rId88" o:title=""/>
          </v:shape>
        </w:pic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</w:t>
      </w:r>
      <w:r w:rsidRPr="00A40324">
        <w:rPr>
          <w:rFonts w:ascii="Times New Roman" w:hAnsi="Times New Roman" w:cs="Times New Roman"/>
          <w:noProof/>
          <w:color w:val="000000"/>
          <w:sz w:val="28"/>
          <w:szCs w:val="28"/>
        </w:rPr>
        <w:pict>
          <v:shape id="Рисунок 64" o:spid="_x0000_i1108" type="#_x0000_t75" alt="image4-min" style="width:184.5pt;height:111pt;visibility:visible">
            <v:imagedata r:id="rId89" o:title=""/>
          </v:shape>
        </w:pict>
      </w:r>
    </w:p>
    <w:p w:rsidR="00C61664" w:rsidRDefault="00C61664" w:rsidP="00C004B5">
      <w:p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C61664" w:rsidRDefault="00C61664" w:rsidP="0008268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Диплом 1 степени за участие в межрегиональной конференции «Научный потенциал – шаг в будущее» (с международным участием). Студентка 1 курса – Гасенко Т. Научный руководитель  - Сиверс А.А. Диплом за участие в Республиканском литературном конкурсе «Проба пера» получила Новакова Д., студентка 3 курса. Руководитель Даниленко Т.А.</w:t>
      </w:r>
    </w:p>
    <w:p w:rsidR="00C61664" w:rsidRDefault="00C61664" w:rsidP="00082689">
      <w:pPr>
        <w:rPr>
          <w:rFonts w:ascii="Times New Roman" w:hAnsi="Times New Roman" w:cs="Times New Roman"/>
          <w:sz w:val="28"/>
          <w:szCs w:val="28"/>
        </w:rPr>
      </w:pPr>
      <w:r w:rsidRPr="00A40324">
        <w:rPr>
          <w:rFonts w:ascii="Times New Roman" w:hAnsi="Times New Roman" w:cs="Times New Roman"/>
          <w:noProof/>
          <w:sz w:val="28"/>
          <w:szCs w:val="28"/>
        </w:rPr>
        <w:pict>
          <v:shape id="_x0000_i1109" type="#_x0000_t75" style="width:100.5pt;height:142.5pt;visibility:visible">
            <v:imagedata r:id="rId90" o:title=""/>
          </v:shape>
        </w:pict>
      </w:r>
      <w:r>
        <w:rPr>
          <w:rFonts w:ascii="Times New Roman" w:hAnsi="Times New Roman" w:cs="Times New Roman"/>
          <w:sz w:val="28"/>
          <w:szCs w:val="28"/>
        </w:rPr>
        <w:t xml:space="preserve">                     </w:t>
      </w:r>
      <w:r w:rsidRPr="00A40324">
        <w:rPr>
          <w:rFonts w:ascii="Times New Roman" w:hAnsi="Times New Roman" w:cs="Times New Roman"/>
          <w:noProof/>
          <w:sz w:val="28"/>
          <w:szCs w:val="28"/>
        </w:rPr>
        <w:pict>
          <v:shape id="Рисунок 66" o:spid="_x0000_i1110" type="#_x0000_t75" style="width:104.25pt;height:142.5pt;visibility:visible">
            <v:imagedata r:id="rId91" o:title=""/>
          </v:shape>
        </w:pict>
      </w:r>
    </w:p>
    <w:p w:rsidR="00C61664" w:rsidRDefault="00C61664" w:rsidP="00C004B5">
      <w:p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C61664" w:rsidRDefault="00C61664" w:rsidP="00C004B5">
      <w:p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C61664" w:rsidRPr="00457EF8" w:rsidRDefault="00C61664" w:rsidP="0053215B">
      <w:pPr>
        <w:pStyle w:val="NormalWeb"/>
        <w:shd w:val="clear" w:color="auto" w:fill="EEFCFC"/>
        <w:spacing w:before="0" w:beforeAutospacing="0" w:after="0" w:afterAutospacing="0" w:line="360" w:lineRule="atLeast"/>
        <w:jc w:val="both"/>
        <w:rPr>
          <w:color w:val="000000"/>
          <w:sz w:val="28"/>
          <w:szCs w:val="28"/>
        </w:rPr>
      </w:pPr>
      <w:r w:rsidRPr="00457EF8">
        <w:rPr>
          <w:color w:val="000000"/>
          <w:sz w:val="28"/>
          <w:szCs w:val="28"/>
        </w:rPr>
        <w:t>C</w:t>
      </w:r>
      <w:r w:rsidRPr="00457EF8">
        <w:rPr>
          <w:rStyle w:val="apple-converted-space"/>
          <w:b/>
          <w:bCs/>
          <w:color w:val="000000"/>
          <w:sz w:val="28"/>
          <w:szCs w:val="28"/>
        </w:rPr>
        <w:t> </w:t>
      </w:r>
      <w:r w:rsidRPr="00457EF8">
        <w:rPr>
          <w:b/>
          <w:bCs/>
          <w:color w:val="000000"/>
          <w:sz w:val="28"/>
          <w:szCs w:val="28"/>
        </w:rPr>
        <w:t>12.03.16 по 16.03.16</w:t>
      </w:r>
      <w:r w:rsidRPr="00457EF8">
        <w:rPr>
          <w:rStyle w:val="apple-converted-space"/>
          <w:color w:val="000000"/>
          <w:sz w:val="28"/>
          <w:szCs w:val="28"/>
        </w:rPr>
        <w:t> </w:t>
      </w:r>
      <w:r w:rsidRPr="00457EF8">
        <w:rPr>
          <w:color w:val="000000"/>
          <w:sz w:val="28"/>
          <w:szCs w:val="28"/>
        </w:rPr>
        <w:t xml:space="preserve">студенты колледжа приняли участие во </w:t>
      </w:r>
      <w:r w:rsidRPr="003150C8">
        <w:rPr>
          <w:b/>
          <w:i/>
          <w:color w:val="00B050"/>
          <w:sz w:val="28"/>
          <w:szCs w:val="28"/>
        </w:rPr>
        <w:t>Всероссийском семинаре-практикуме «Подготовка социальных кураторов для сопровождения людей с ограниченными возможностями здоровья и вовлечения их в социальную практику»</w:t>
      </w:r>
      <w:r w:rsidRPr="00457EF8">
        <w:rPr>
          <w:color w:val="000000"/>
          <w:sz w:val="28"/>
          <w:szCs w:val="28"/>
        </w:rPr>
        <w:t xml:space="preserve"> в г. Москва.</w:t>
      </w:r>
    </w:p>
    <w:p w:rsidR="00C61664" w:rsidRDefault="00C61664" w:rsidP="0053215B">
      <w:pPr>
        <w:pStyle w:val="NormalWeb"/>
        <w:shd w:val="clear" w:color="auto" w:fill="EEFCFC"/>
        <w:spacing w:before="0" w:beforeAutospacing="0" w:after="0" w:afterAutospacing="0" w:line="360" w:lineRule="atLeast"/>
        <w:jc w:val="both"/>
        <w:rPr>
          <w:color w:val="000000"/>
          <w:sz w:val="28"/>
          <w:szCs w:val="28"/>
        </w:rPr>
      </w:pPr>
      <w:r w:rsidRPr="00457EF8">
        <w:rPr>
          <w:color w:val="000000"/>
          <w:sz w:val="28"/>
          <w:szCs w:val="28"/>
        </w:rPr>
        <w:t>Представителями г. Симферополь стали шесть студентов с трёх разных образовательных организаций СПО. Наше учебное заведение представляли Гасенко Татьяна Андреевна, студентка 311группы 1 курса профессии парикмахер и Богатырёва Елизавета Андреевна</w:t>
      </w:r>
      <w:r>
        <w:rPr>
          <w:color w:val="000000"/>
          <w:sz w:val="28"/>
          <w:szCs w:val="28"/>
        </w:rPr>
        <w:t>,</w:t>
      </w:r>
      <w:r w:rsidRPr="00457EF8">
        <w:rPr>
          <w:color w:val="000000"/>
          <w:sz w:val="28"/>
          <w:szCs w:val="28"/>
        </w:rPr>
        <w:t xml:space="preserve"> студентка 311 группы 1 курса. Также была сопровождающая Сахарова Светлана Александровна.</w:t>
      </w:r>
      <w:r w:rsidRPr="00457EF8">
        <w:rPr>
          <w:color w:val="000000"/>
          <w:sz w:val="28"/>
          <w:szCs w:val="28"/>
        </w:rPr>
        <w:br/>
      </w:r>
      <w:r w:rsidRPr="00A40324">
        <w:rPr>
          <w:noProof/>
          <w:color w:val="000000"/>
          <w:sz w:val="28"/>
          <w:szCs w:val="28"/>
        </w:rPr>
        <w:pict>
          <v:shape id="Рисунок 67" o:spid="_x0000_i1111" type="#_x0000_t75" alt="фото 2-min" style="width:184.5pt;height:123pt;visibility:visible">
            <v:imagedata r:id="rId92" o:title=""/>
          </v:shape>
        </w:pict>
      </w:r>
      <w:r>
        <w:rPr>
          <w:color w:val="000000"/>
          <w:sz w:val="28"/>
          <w:szCs w:val="28"/>
        </w:rPr>
        <w:t xml:space="preserve">  </w:t>
      </w:r>
      <w:r w:rsidRPr="00A40324">
        <w:rPr>
          <w:noProof/>
          <w:color w:val="000000"/>
          <w:sz w:val="28"/>
          <w:szCs w:val="28"/>
        </w:rPr>
        <w:pict>
          <v:shape id="Рисунок 70" o:spid="_x0000_i1112" type="#_x0000_t75" alt="фото 3-min" style="width:172.5pt;height:130.5pt;visibility:visible">
            <v:imagedata r:id="rId93" o:title=""/>
          </v:shape>
        </w:pict>
      </w:r>
    </w:p>
    <w:p w:rsidR="00C61664" w:rsidRPr="00457EF8" w:rsidRDefault="00C61664" w:rsidP="0053215B">
      <w:pPr>
        <w:pStyle w:val="NormalWeb"/>
        <w:shd w:val="clear" w:color="auto" w:fill="EEFCFC"/>
        <w:spacing w:before="0" w:beforeAutospacing="0" w:after="0" w:afterAutospacing="0" w:line="360" w:lineRule="atLeast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</w:t>
      </w:r>
    </w:p>
    <w:p w:rsidR="00C61664" w:rsidRPr="003150C8" w:rsidRDefault="00C61664" w:rsidP="008141FF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EEFCFC"/>
        </w:rPr>
      </w:pPr>
      <w:r w:rsidRPr="003150C8">
        <w:rPr>
          <w:rFonts w:ascii="Times New Roman" w:hAnsi="Times New Roman" w:cs="Times New Roman"/>
          <w:color w:val="000000"/>
          <w:sz w:val="28"/>
          <w:szCs w:val="28"/>
          <w:shd w:val="clear" w:color="auto" w:fill="EEFCFC"/>
        </w:rPr>
        <w:t>Для участников мероприятия был проведен семинар «Особенности взаимодействия и общения с молодыми людьми с расстройствами аутистического спектра», семинар проводил научный сотрудник Института коррекционной педагогики РАО Игорь Костин. Были затронуты вопросы трудоустройства людей с ОВЗ, реализации волонтерской помощи для инвалидов.</w:t>
      </w:r>
    </w:p>
    <w:p w:rsidR="00C61664" w:rsidRDefault="00C61664" w:rsidP="003150C8">
      <w:pPr>
        <w:jc w:val="both"/>
        <w:rPr>
          <w:rStyle w:val="apple-converted-space"/>
          <w:rFonts w:ascii="Times New Roman" w:hAnsi="Times New Roman"/>
          <w:b/>
          <w:i/>
          <w:color w:val="00B050"/>
          <w:sz w:val="28"/>
          <w:szCs w:val="28"/>
          <w:shd w:val="clear" w:color="auto" w:fill="EEFCFC"/>
        </w:rPr>
      </w:pPr>
      <w:r w:rsidRPr="003150C8">
        <w:rPr>
          <w:rFonts w:ascii="Times New Roman" w:hAnsi="Times New Roman" w:cs="Times New Roman"/>
          <w:color w:val="000000"/>
          <w:sz w:val="28"/>
          <w:szCs w:val="28"/>
          <w:shd w:val="clear" w:color="auto" w:fill="EEFCFC"/>
        </w:rPr>
        <w:t>Мастера производственного обучения и студенты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EEFCFC"/>
        </w:rPr>
        <w:t xml:space="preserve"> колледжа </w:t>
      </w:r>
      <w:r w:rsidRPr="003150C8">
        <w:rPr>
          <w:rFonts w:ascii="Times New Roman" w:hAnsi="Times New Roman" w:cs="Times New Roman"/>
          <w:color w:val="000000"/>
          <w:sz w:val="28"/>
          <w:szCs w:val="28"/>
          <w:shd w:val="clear" w:color="auto" w:fill="EEFCFC"/>
        </w:rPr>
        <w:t xml:space="preserve"> по профессии «Парикмахер» приняли участие в </w:t>
      </w:r>
      <w:r w:rsidRPr="003150C8">
        <w:rPr>
          <w:rFonts w:ascii="Times New Roman" w:hAnsi="Times New Roman" w:cs="Times New Roman"/>
          <w:b/>
          <w:i/>
          <w:color w:val="00B050"/>
          <w:sz w:val="28"/>
          <w:szCs w:val="28"/>
          <w:shd w:val="clear" w:color="auto" w:fill="EEFCFC"/>
        </w:rPr>
        <w:t>ежегодном фестивале</w:t>
      </w:r>
      <w:r w:rsidRPr="003150C8">
        <w:rPr>
          <w:rStyle w:val="apple-converted-space"/>
          <w:rFonts w:ascii="Times New Roman" w:hAnsi="Times New Roman"/>
          <w:b/>
          <w:i/>
          <w:color w:val="00B050"/>
          <w:sz w:val="28"/>
          <w:szCs w:val="28"/>
          <w:shd w:val="clear" w:color="auto" w:fill="EEFCFC"/>
        </w:rPr>
        <w:t> «Фантазия без границ: создание образа из нетрадиционных материалов</w:t>
      </w:r>
      <w:r>
        <w:rPr>
          <w:rStyle w:val="apple-converted-space"/>
          <w:rFonts w:ascii="Times New Roman" w:hAnsi="Times New Roman"/>
          <w:b/>
          <w:i/>
          <w:color w:val="00B050"/>
          <w:sz w:val="28"/>
          <w:szCs w:val="28"/>
          <w:shd w:val="clear" w:color="auto" w:fill="EEFCFC"/>
        </w:rPr>
        <w:t>»</w:t>
      </w:r>
    </w:p>
    <w:p w:rsidR="00C61664" w:rsidRPr="003150C8" w:rsidRDefault="00C61664" w:rsidP="00984495">
      <w:pPr>
        <w:jc w:val="center"/>
        <w:rPr>
          <w:rStyle w:val="apple-converted-space"/>
          <w:rFonts w:ascii="Times New Roman" w:hAnsi="Times New Roman"/>
          <w:b/>
          <w:i/>
          <w:color w:val="00B050"/>
          <w:sz w:val="28"/>
          <w:szCs w:val="28"/>
          <w:shd w:val="clear" w:color="auto" w:fill="EEFCFC"/>
        </w:rPr>
      </w:pPr>
      <w:r w:rsidRPr="00A40324">
        <w:rPr>
          <w:rStyle w:val="apple-converted-space"/>
          <w:rFonts w:ascii="Times New Roman" w:hAnsi="Times New Roman"/>
          <w:b/>
          <w:i/>
          <w:noProof/>
          <w:color w:val="00B050"/>
          <w:sz w:val="28"/>
          <w:szCs w:val="28"/>
        </w:rPr>
        <w:pict>
          <v:shape id="Рисунок 73" o:spid="_x0000_i1113" type="#_x0000_t75" alt="Fqf7I00ZfSU-min" style="width:338.25pt;height:184.5pt;visibility:visible">
            <v:imagedata r:id="rId94" o:title=""/>
          </v:shape>
        </w:pict>
      </w:r>
    </w:p>
    <w:p w:rsidR="00C61664" w:rsidRDefault="00C61664" w:rsidP="0008268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колледже большое внимание уделяется привитию здорового образа жизни студентам, проводится большое количество мероприятий преподавателями физического воспитания.</w:t>
      </w:r>
      <w:r w:rsidRPr="00F8012D">
        <w:rPr>
          <w:rFonts w:ascii="Times New Roman" w:hAnsi="Times New Roman" w:cs="Times New Roman"/>
          <w:sz w:val="28"/>
          <w:szCs w:val="28"/>
        </w:rPr>
        <w:t xml:space="preserve">16.03.2016 преподавателем физической культуры Черновой О.В. проведен </w:t>
      </w:r>
      <w:r w:rsidRPr="00F8012D">
        <w:rPr>
          <w:rFonts w:ascii="Times New Roman" w:hAnsi="Times New Roman" w:cs="Times New Roman"/>
          <w:b/>
          <w:i/>
          <w:color w:val="00B050"/>
          <w:sz w:val="28"/>
          <w:szCs w:val="28"/>
        </w:rPr>
        <w:t>турнир по волейболу</w:t>
      </w:r>
      <w:r w:rsidRPr="00F8012D">
        <w:rPr>
          <w:rFonts w:ascii="Times New Roman" w:hAnsi="Times New Roman" w:cs="Times New Roman"/>
          <w:sz w:val="28"/>
          <w:szCs w:val="28"/>
        </w:rPr>
        <w:t xml:space="preserve"> между студентами ГБПОУ РК «Симферопольский колледж сферы обслуживания и дизайна» и   Строительного техникума.</w:t>
      </w:r>
    </w:p>
    <w:p w:rsidR="00C61664" w:rsidRDefault="00C61664" w:rsidP="00082689">
      <w:pPr>
        <w:jc w:val="both"/>
        <w:rPr>
          <w:rFonts w:ascii="Times New Roman" w:hAnsi="Times New Roman" w:cs="Times New Roman"/>
          <w:sz w:val="28"/>
          <w:szCs w:val="28"/>
        </w:rPr>
      </w:pPr>
      <w:r w:rsidRPr="00A40324">
        <w:rPr>
          <w:rFonts w:ascii="Times New Roman" w:hAnsi="Times New Roman" w:cs="Times New Roman"/>
          <w:noProof/>
          <w:sz w:val="28"/>
          <w:szCs w:val="28"/>
        </w:rPr>
        <w:pict>
          <v:shape id="Рисунок 0" o:spid="_x0000_i1114" type="#_x0000_t75" alt="IMG_1154.JPG" style="width:239.25pt;height:179.25pt;visibility:visible">
            <v:imagedata r:id="rId95" o:title=""/>
          </v:shape>
        </w:pic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C61664" w:rsidRDefault="00C61664" w:rsidP="0008268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Студентам  колледжа был вручен сертификат за участие в  акции «Всемирный бег мира»</w:t>
      </w:r>
    </w:p>
    <w:p w:rsidR="00C61664" w:rsidRDefault="00C61664" w:rsidP="00463142">
      <w:pPr>
        <w:jc w:val="center"/>
        <w:rPr>
          <w:rFonts w:ascii="Times New Roman" w:hAnsi="Times New Roman" w:cs="Times New Roman"/>
          <w:sz w:val="28"/>
          <w:szCs w:val="28"/>
        </w:rPr>
      </w:pPr>
      <w:r w:rsidRPr="00A40324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EEFCFC"/>
        </w:rPr>
        <w:pict>
          <v:shape id="_x0000_i1115" type="#_x0000_t75" style="width:142.5pt;height:210.75pt;visibility:visible">
            <v:imagedata r:id="rId96" o:title=""/>
          </v:shape>
        </w:pict>
      </w:r>
    </w:p>
    <w:p w:rsidR="00C61664" w:rsidRDefault="00C61664" w:rsidP="0046314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61664" w:rsidRDefault="00C61664" w:rsidP="0046314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61664" w:rsidRDefault="00C61664" w:rsidP="0046314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61664" w:rsidRDefault="00C61664" w:rsidP="0046314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61664" w:rsidRDefault="00C61664" w:rsidP="0046314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61664" w:rsidRPr="00F8012D" w:rsidRDefault="00C61664" w:rsidP="00CD406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Республиканском физкультурно-спортивном мероприятии «ГТО-Фестиваль» Силайдинова Г.</w:t>
      </w:r>
      <w:r w:rsidRPr="00FB1C9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заняла   3 место </w:t>
      </w:r>
    </w:p>
    <w:p w:rsidR="00C61664" w:rsidRDefault="00C61664" w:rsidP="008141FF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EEFCFC"/>
        </w:rPr>
      </w:pPr>
      <w:r w:rsidRPr="00A40324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EEFCFC"/>
        </w:rPr>
        <w:pict>
          <v:shape id="Рисунок 68" o:spid="_x0000_i1116" type="#_x0000_t75" style="width:137.25pt;height:193.5pt;visibility:visible">
            <v:imagedata r:id="rId97" o:title=""/>
          </v:shape>
        </w:pic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EEFCFC"/>
        </w:rPr>
        <w:t xml:space="preserve">   </w:t>
      </w:r>
    </w:p>
    <w:p w:rsidR="00C61664" w:rsidRDefault="00C61664" w:rsidP="008141FF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EEFCFC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EEFCFC"/>
        </w:rPr>
        <w:t>Новакова Дарья, студентка 3 курса, заняла 1 место в региональном этапе Олимпиады профессионального мастерства среди бригад ОУ СПО по профессии 19.01.17 Повар, кондитер</w:t>
      </w:r>
    </w:p>
    <w:p w:rsidR="00C61664" w:rsidRDefault="00C61664" w:rsidP="008141FF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EEFCFC"/>
        </w:rPr>
      </w:pPr>
      <w:r w:rsidRPr="00A40324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EEFCFC"/>
        </w:rPr>
        <w:pict>
          <v:shape id="Рисунок 69" o:spid="_x0000_i1117" type="#_x0000_t75" style="width:135pt;height:184.5pt;visibility:visible">
            <v:imagedata r:id="rId98" o:title=""/>
          </v:shape>
        </w:pic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EEFCFC"/>
        </w:rPr>
        <w:t xml:space="preserve">                  </w:t>
      </w:r>
      <w:r w:rsidRPr="00A40324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EEFCFC"/>
        </w:rPr>
        <w:pict>
          <v:shape id="_x0000_i1118" type="#_x0000_t75" style="width:257.25pt;height:144.75pt;visibility:visible">
            <v:imagedata r:id="rId99" o:title=""/>
          </v:shape>
        </w:pic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EEFCFC"/>
        </w:rPr>
        <w:t xml:space="preserve">                         </w:t>
      </w:r>
    </w:p>
    <w:p w:rsidR="00C61664" w:rsidRDefault="00C61664" w:rsidP="00082689">
      <w:pPr>
        <w:rPr>
          <w:rFonts w:ascii="Times New Roman" w:hAnsi="Times New Roman" w:cs="Times New Roman"/>
          <w:sz w:val="28"/>
          <w:szCs w:val="28"/>
        </w:rPr>
      </w:pPr>
      <w:r w:rsidRPr="00082689"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 </w:t>
      </w:r>
    </w:p>
    <w:p w:rsidR="00C61664" w:rsidRPr="008141FF" w:rsidRDefault="00C61664" w:rsidP="008141FF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EEFCFC"/>
        </w:rPr>
      </w:pPr>
    </w:p>
    <w:p w:rsidR="00C61664" w:rsidRPr="00C004B5" w:rsidRDefault="00C61664" w:rsidP="00C004B5">
      <w:pPr>
        <w:spacing w:after="0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C61664" w:rsidRDefault="00C61664" w:rsidP="00564363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C61664" w:rsidRDefault="00C61664" w:rsidP="00564363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C61664" w:rsidRDefault="00C61664" w:rsidP="00564363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C61664" w:rsidRDefault="00C61664" w:rsidP="00564363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C61664" w:rsidRDefault="00C61664" w:rsidP="00564363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C61664" w:rsidRDefault="00C61664" w:rsidP="00564363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C61664" w:rsidRDefault="00C61664" w:rsidP="00564363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C61664" w:rsidRPr="002F5F6E" w:rsidRDefault="00C61664" w:rsidP="00564363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17</w:t>
      </w:r>
      <w:r w:rsidRPr="002F5F6E">
        <w:rPr>
          <w:rFonts w:ascii="Times New Roman" w:hAnsi="Times New Roman" w:cs="Times New Roman"/>
          <w:b/>
          <w:bCs/>
          <w:sz w:val="28"/>
          <w:szCs w:val="28"/>
        </w:rPr>
        <w:t>. Воспитательная работа, внеучебная деятельность</w:t>
      </w:r>
    </w:p>
    <w:p w:rsidR="00C61664" w:rsidRPr="002F5F6E" w:rsidRDefault="00C61664" w:rsidP="00564363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>Основной целью воспитательной работы является развитие молодежного творчества, инициативы и активной гражданской позиции обучающихся.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>Для реализации поставленной цели были сформулированы следующие задачи воспитательной деятельности: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>-        создать  условия для творческого самовыражения и самореализации обучающихся  и педагогических работников;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>-        прививать  интерес к избранной профессии, развивать  профессионально- важные качества личности;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>-        развивать  активную  гражданскую позицию и гражданское самосознание;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>-        создавать  демократический  уклад и правовое  пространства в колледже;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>-        поддерживать активность обучающихся;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>- развивать лидерские качества и привлекать Студенческий совет  к решению социально- значимых проблем в  учебном заведении.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>Для реализации поставленных задач были определены приоритетные направления, через которые осуществлялась и осуществляется воспитательная работа.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>Основные направления деятельности: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>-        формирование традиций колледжа;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>-        формирование гражданско-патриотического самосознания через участие в городских и республиканских смотрах – конкурсах и акциях социальной направленности (в реализации  приоритетных  проектов, смотрах – конкурсах, организаторами которых выступают  Министерство образования, науки и молодежи Республики Крым, ГБОУ ДПО РК «Крымский центр развития профессионального образования»);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>-        социальное (поддержка социальных инициатив студенчества, содействие решению социальных проблем обучающихся, участие в благоустройстве колледжа);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>-        развитие  творчества молодежи, организация и проведение ежегодных фестивалей «Фантазии без границ», «Формула успеха моды».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>-        формирование здорового образа жизни обучающихся, спортивно-оздоровительная работа, реализация проекта «Мы – здоровая нация»;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>-        формирование и обучение студенческого актива.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b/>
          <w:sz w:val="28"/>
          <w:szCs w:val="28"/>
        </w:rPr>
        <w:t xml:space="preserve">Программно-целевое обеспечение воспитательной системы колледжа: </w:t>
      </w:r>
      <w:r w:rsidRPr="002F5F6E">
        <w:rPr>
          <w:rFonts w:ascii="Times New Roman" w:hAnsi="Times New Roman" w:cs="Times New Roman"/>
          <w:sz w:val="28"/>
          <w:szCs w:val="28"/>
        </w:rPr>
        <w:t xml:space="preserve">проект «Мы – здоровая нация» по развитию осознанного отношения к своему здоровью, просвещения в области репродуктивного здоровья и планирования семьи, пропаганде спорта, активных форм отдыха в противовес никотиновой, алкогольной, наркотической и компьютерной зависимости на 2013-2016годы; социальный проект «Социализация подростков с ограниченными возможностями здоровья в инклюзивном образовательном пространстве колледжа» на 2014-2016 годы. 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>В настоящее время  воспитательная работа в колледже  строится в соответствии с проектом «Вместе к профессиональному успеху», в рамках реализации мероприятий Государственной программы Российской Федерации «Доступная среда», направленному на адаптацию и  улучшение психологического климата в группах, где обучаются дети-инвалиды совместно с другими студентами, через досуговую деятельность на 2014-2016 годы.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 xml:space="preserve"> Задачи: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>1. Совершенствование внутренней среды колледжа, создание безбарьерной среды для получения среднего профессионального образования подростками с ограниченными возможностями здоровья.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 xml:space="preserve">2. Организация системы эффективного психолого-педагогического сопровождения процесса инклюзивного образования. 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>3. Обеспечение эффективности процессов адаптации и социализации детей с особенностями развития при получении среднего профессионального образования.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>4. Создание системы развития толерантных отношений между обучающимися, между сотрудниками колледжа и обучающимися, а также между колледжем, семьей и сообществом.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>5. Включение родителей в процесс развития инклюзивного профессионального образования в колледже.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>6. Разработка системы мониторинга процессов развития инклюзивного образования в колледже.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>7. Развитие коммуникативной  культуры общения и взаимопонимания  между обучающимися.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 xml:space="preserve">8. Поддерживать активность обучающихся,  развивать лидерские качества и привлекать Студенческий совет  к решению социально-значимых проблем в  учебном заведении. 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>При обучении подростков с ограниченными возможностями здоровья возникают особенности, связанные с психологическим и физическим состоянием обучающихся. Важное место в этом направлении отводится  системе внеурочной работы и дополнительному образованию. Проект «Вместе к профессиональному успеху» разработан  на  основе принципов системности, научности, доступности, толерантности и  представляет собой определенную систему содержания, форм, методов и приемов педагогических воздействий.  Структура и организация воспитательного проекта строится с учетом  возрастных особенностей обучающихся и учебного процесса.  Также учитывается степень подготовленности обучающихся к жизни и деятельности в коллективе, их умение принимать решения и  действовать самостоятельно. В колледже разработана система  досуговых мероприятий, направленная на достижение цели.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 xml:space="preserve">Согласно ФГОС в основе проекта лежит привлечение разветвлённой системы дополнительного образования (кружки и спортивная секция), которая создает наиболее благоприятные условия для развития личности подростка как индивидуальности. 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 xml:space="preserve">    1.         В целях формирования у подростков активной жизненной позиции, воспитания культуры, ответственности, патриотизма, расширения кругозора, создания условий для развития творческих способностей в колледже проведены   мероприятия: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F5F6E">
        <w:rPr>
          <w:rFonts w:ascii="Times New Roman" w:hAnsi="Times New Roman" w:cs="Times New Roman"/>
          <w:b/>
          <w:sz w:val="28"/>
          <w:szCs w:val="28"/>
        </w:rPr>
        <w:t>Участие в республиканских акциях и конкурсных программах: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2F5F6E">
        <w:rPr>
          <w:rFonts w:ascii="Times New Roman" w:hAnsi="Times New Roman" w:cs="Times New Roman"/>
          <w:sz w:val="28"/>
          <w:szCs w:val="28"/>
        </w:rPr>
        <w:t xml:space="preserve">- </w:t>
      </w:r>
      <w:r w:rsidRPr="002F5F6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участие в региональном этапе Всероссийского физкультурно-массового мероприятия по спортивному ориентированию «Российский Азимут-2015» , которое проводилось Министерством спорта Республики Крым и Федерацией спортивного ориентирования Республики Крым (17.05.2015);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2F5F6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библиотечный конкурс «Суперчитатель» к Всероссийскому Дню библиотек (20.05.2015);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2F5F6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-участие в Межрегиональном историко- просветительском конкурсе исследовательских и творческих работ студентов и школьников «Служение Отечеству: события и имена»; в номинации</w:t>
      </w:r>
    </w:p>
    <w:p w:rsidR="00C61664" w:rsidRPr="002F5F6E" w:rsidRDefault="00C61664" w:rsidP="00451973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2F5F6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«Война в лицах»; эссе на тему: «Судьба войны - в судьбе моей семьи», Сорока Милина (З-19,20), 29.05.2015;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>- торжественная линейка, посвященная Дню знаний; первый урок «Готов к труду и обороне»;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>- общие собрания обучающихся, проживающих в общежитии, ознакомление с правилами проживания, решение текущих социально- бытовых проблем;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>- День парикмахера, знакомство с профессией (14.09.2015);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>- тематические классные часы;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>- участие в Первом Независимом Чемпионате КРЫМА по парикмахерскому искусству «Золотой локон» под патронатом союза парикмахеров и косметологов московской области (11.09.2015); призеры Чемпионата «Золотой локон»: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>- 2 место в номинации «Свадебное плетение» заняла Соколова Ю.Г.;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>- 1 место в номинации «Цветочная феерия» (прически с применением пастижерных украшений) заняла Филимонова Е.А.;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>- 2 место в этой номинации заняла Расулова И.В.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>- традиционный конкурс букетов и поделок из природных материалов, посвященный Дню работников образования;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>-киновечер "Александр Куприн. Грани творчества ", приуроченный к 145- летию со дня рождение выдающегося русского писателя - А. И. Куприна;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>- участие в Республиканском мероприятии «Белый цветок», День благотворительности и милосердия (27.09.2015);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>- участие в Первом Всероссийском фестивале жестового языка. Главные организаторы фестиваля жестового языка - Всероссийское общество глухих и его севастопольское отделение (29.09.2015);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>- участие в городском мероприятии каскад литературных удовольствий «Красота не цель, она - вознаграждение» к Всемирному дню красоты, (инклюзивная группа Т-1);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>- участие в общегородском празднике «Когда мы едины, мы непобедимы», День народного единства в России;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>- посещение интерактивной выставки «Азиатская Россия», межрегиональный музейно- выставочный прект;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>- участие в региональном этапе Всероссийского конкурса лидеров молодежных общественных объединений «Лидер XXI века», Губенко Катя (З-7,8);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>- посещение Мемориала памяти жертв концлагеря «Красный», в селе Мирном Симферопольского района;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>- организация и проведение семинара для зам.директоров по УВР ОУ СПО Республики Крым (22.10.2015);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>- библиотечный урок «Скажи ДА здоровью!»;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>- беседа на тему: «Виды юридической ответственности, в том числе несовершеннолетних»; помощник прокурора Центрального района г. Симферополя Редзанова Э.Э.;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>- «Спешите стать терпимей и добрей», дискуссия к  Международному дню толерантности;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>- участие в общегородской акции «Ночь искусств» в Симферопольском художественном музее;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>- командное участие в городской акции "Мы - будущие профессионалы!" (16.11.2015);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>- «Быть матерью- завидней доли не бывает», литературный вечер, посвященный Дню матери России;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>- участие в Первом Национальном чемпионате профессионального мастерства для людей с инвалидностью «Абилимпикс Россия 2015», г. Москва (04-06.12.2015), Старченко Екатерина (З-5,6) по профессии портной, заняла почётное 5 место;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 xml:space="preserve">- участие в </w:t>
      </w:r>
      <w:r w:rsidRPr="002F5F6E">
        <w:rPr>
          <w:rFonts w:ascii="Times New Roman" w:hAnsi="Times New Roman" w:cs="Times New Roman"/>
          <w:sz w:val="28"/>
          <w:szCs w:val="28"/>
          <w:lang w:val="en-US"/>
        </w:rPr>
        <w:t>XII</w:t>
      </w:r>
      <w:r w:rsidRPr="002F5F6E">
        <w:rPr>
          <w:rFonts w:ascii="Times New Roman" w:hAnsi="Times New Roman" w:cs="Times New Roman"/>
          <w:sz w:val="28"/>
          <w:szCs w:val="28"/>
        </w:rPr>
        <w:t xml:space="preserve"> Всероссийском конкурсе лидеров и руководителей детских и молодежных общественных объединений «Лидер XXI века», г.Москва (07-10.12.2015), Губенко Катя (З-7,8) проект студенческого совета «Вместе к профессиональному успеху»;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>- участие в городской акции военно-исторические чтения «Оружие Аджимушкая», в которых приняли участие специалисты библиотек, преподаватели крымских вузов, учащаяся молодежь (08.12.2012),День героев Отечества;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>- неделя правовых знаний; месячник правовых знаний;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 xml:space="preserve">- организация и проведение Республиканской Олимпиады профессионального мастерства среди студентов и мастеров производственного обучения по профессии Закройщик, Парикмахер (22-23.12.2015).Результаты Олимпиады по профессии Закройщик: 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>1 место - мастер производственного обучения Симферопольского колледжа сервиса и дизайна Федоренко Надежда Леонидовна;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>среди студентов призовые места распределились следующим образом: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>1 место - студентка Симферопольского колледжа сервиса и дизайна Омельченко Богдана; 2 место - МуслимоваЭльмаз; 3 место - Винниченко Кристина;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>- в рамках Всероссийского урока: «Безопасность в сети Интернет» прошло мероприятие «Золотые правила безопасности в сети Интернет» (15.01.2016);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>- проведение народного праздника Васильев день или Старый Новый Год с колядками;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>- час общения, встреча- беседа с сотрудниками РУ ФСКН России по РК Трацевским А.И., Якубовым Я.А., в соответствии с Планом совместных мероприятий МОНМ РК и Регионального управления ФСКН России по РК по профилактике незаконного употребления и оборота наркотических средств и психотропных веществ среди молодежи (16.01.2016);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>- встреча с ветеранами блокады Ленинграда; литературно-музыкальное мероприятие, приуроченное к Дню снятия блокады города Ленинграда (19.01.2016);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>- торжественное мероприятие День Республики Крым (20.01.2016); проведен квест «Мой любимый Крым»;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>- День студента в общежитии колледжа (25.01.2016);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>- в рамках Года литературы в России состоялась литературная встреча «А.П. Чехов в Крыму», приуроченная к 155-летию со дня рождения писателя с членом Правления Союза русских, украинских и белорусских писателей Крыма Геннадием Александровичем Шалюгиным (27.01.2016);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>- правовая игра "Конституция — основной закон государства"(02.02.2016);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>-вечер отдыха в общежитии с показом спектакля "Три девицы под окном…", по мотивам сказки А.С. Пушкина;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>- посещение  мультимедийной лекции со слайд-презентацией  «Книга и мода – ровесники» в универсальной научной библиотеке имени И.Я. Франко;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2F5F6E">
        <w:rPr>
          <w:rFonts w:ascii="Times New Roman" w:hAnsi="Times New Roman" w:cs="Times New Roman"/>
          <w:sz w:val="28"/>
          <w:szCs w:val="28"/>
        </w:rPr>
        <w:t>- мероприятие «По Крыму с Пушкиным», посвященное дню памяти А.С. Пушкина (10.02.2016);</w:t>
      </w:r>
      <w:r w:rsidRPr="002F5F6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 </w:t>
      </w:r>
    </w:p>
    <w:p w:rsidR="00C61664" w:rsidRPr="002F5F6E" w:rsidRDefault="00C61664" w:rsidP="00451973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литературно-музыкальная композиция, посвященная 27-й годовщине вывода советских войск из Афганистана.На встрече присутствовали ветераны войны в Афганистане (15.02.2016);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>- участие в городских и республиканских мероприятиях «Крымская весна», посвященных  2-й годовщине присоединения Крыма к России;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>-  мероприятия по противодействую употребления табака, алкоголя, наркотических веществ (встреча с врачом-наркологом);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>- праздничные мероприятия к Дню учителя, к Дню Св.Николая  и Новому году, к Дню Защитников Отечества, к Дню 8 Марта;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>- концертные программы, с участием ансамбля эстрадного танца «Мечта»;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>- конкурсы стенгазет, поздравительных плакатов;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>- мероприятия по предупреждению насилия, ксенофобии и расизма в подростковой среде;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>- посещение мероприятий в УНБ им. И. Франко и библиотеки им.А.Пушкина;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>- ежемесячное посещение спектаклей Крымского академического русского драматического театра им. М.Горького и Крымского академического музыкального театра;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>- мероприятия по озеленению и благоустройству территории колледжа, уборка прилегающей территории водоема на ул. Данилова, уборка набережной р.Салгир;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 xml:space="preserve">- мероприятия, посвященные годовщине освобождения г.Симферополя от немецко- фашистских захватчиков; 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 xml:space="preserve">- мероприятия  по профориентации Парад профессий, День открытых дверей, ежегодный фестиваль швейного и парикмахерского искусства «Формула успеха моды», цикл передач на ГТРК «1 Крым», участие во Всекрымских ярмарках вакансий.    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>- участие в Республиканской акции по противодействию наркомании среди молодежи «Ответы на трудные вопросы» 21.03.16-20.04.16;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>- участие в культурной программе фестиваля- выставки товаров легкой промышленности «Красная нить», г.Ялта, 19.03.16;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>- участие в Республиканском конкурсе «Лидер года- 2016».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F5F6E">
        <w:rPr>
          <w:rFonts w:ascii="Times New Roman" w:hAnsi="Times New Roman" w:cs="Times New Roman"/>
          <w:b/>
          <w:sz w:val="28"/>
          <w:szCs w:val="28"/>
        </w:rPr>
        <w:t>Дополнительное образование.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>С целью объединения обучающихся по интересам, выявлению талантливой молодежи, приобщения ее к истокам народного творчества, развития музыкально-эстетического вкуса, кругозора, воспитания чувства сопричастности к прекрасному, развития творческих способностей и возможности получения дополнительного  образования в колледже работали 3 кружка (ансамбль эстрадного танца «Мечта»,  кружок художественного чтения,  кружок фотомастерства)  и 1 спортивная секция по волейболу.  В течение отчетного периода  были подготовлены концерты, программы, выставки, фестивали и конкурсы моделей одежды и причесок, проводились благотворительные акции. С целью развития физического потенциала учащихся ежегодно проводится Спартакиада училища, товарищеские встречи по волейболу, баскетболу, настольному теннису с командами СВПУ СОиС (ВПУ-15), СПСЛ(№1), СВПУ РСиТ (№27), СОШ №38. Проведены Всеукраинский Олимпийский урок, соревнования по программе «День здоровья».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>Воспитательная работа в ГБПОУ РК  «Симферопольский колледж сервиса и дизайна» осуществляется под руководством директора и заместителя директора по учебно-воспитательной работе. Воспитательная работа ведется по перспективному плану и осуществляется с учетом профессиональной специфики учебного заведения, его места  в социально- экономическом и образовательном пространстве региона. Воспитательная работа строится на принципах совместной деятельности и сотрудничества обучающихся, педагогов, родителей и администрации; ведения постоянного диалога на основе интереса педагога к дальнейшей судьбе и настоящей жизни обучающегося. Основными направлениями воспитательной работы по реализации целей воспитания являются: профессиональное воспитание, нравственное воспитание, педагогическая поддержка, внеклассная работа и традиции.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>Профессиональное воспитание проводится по трем направлениям:</w:t>
      </w:r>
    </w:p>
    <w:p w:rsidR="00C61664" w:rsidRPr="002F5F6E" w:rsidRDefault="00C61664" w:rsidP="00451973">
      <w:pPr>
        <w:numPr>
          <w:ilvl w:val="0"/>
          <w:numId w:val="44"/>
        </w:numPr>
        <w:spacing w:after="0" w:line="240" w:lineRule="auto"/>
        <w:ind w:left="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>Профессиональная ориентация.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>Работа с выпускниками школ г. Симферополя и регионов Республики Крым проводится задолго до поступления их в колледж.  На основании  плана профориентационной  работы проводятся совместные досуговые мероприятия, организуются экскурсии в колледж, оформляются профориентационные стенды в школах, организуются мастер – классы по отдельным профессиям на базе колледжа, проводятся индивидуальные консультации и собеседования. Сотрудники колледжа посещают в школах родительские собрания, участвуют в ежегодных ярмарках вакансий. Все эти мероприятия проводятся с целью оказания помощи выпускнику школы в самоопределении и выборе профессии, выявления мотивов поступления в колледж и развития познавательного интереса к профессии и мотивации к обучению данной профессии. Участие в Республиканском мероприятии «Ярмарка вакансий», участие обучающихся и педработников телепередаче «Набережная, мастер- класс», на ТВ «1Крым». Посещение, организация концертной программы в специализированной школе «Злагода», школе- интернате №1(для слабослышащих).</w:t>
      </w:r>
    </w:p>
    <w:p w:rsidR="00C61664" w:rsidRPr="002F5F6E" w:rsidRDefault="00C61664" w:rsidP="00451973">
      <w:pPr>
        <w:numPr>
          <w:ilvl w:val="0"/>
          <w:numId w:val="44"/>
        </w:numPr>
        <w:spacing w:after="0" w:line="240" w:lineRule="auto"/>
        <w:ind w:left="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>Профессиональное становление.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>Для получения профессиональных  знаний, приобретения профессиональных умений и навыков в колледже проводятся конкурсы профессионального мастерства. Юноши и девушки участвуют не только во внутриколледжных конкурсах, но и показывают высокий уровень профессиональной подготовки на республиканских конкурсах. Для расширения и совершенствования профессиональных знаний проводятся предметные недели по профессиям, олимпиады.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>3.Профессиональная адаптация.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>По окончании срока обучения всем выпускникам колледжа оказывается помощь в трудоустройстве и на протяжении нескольких лет отслеживается жизненный путь и профессиональное становление.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 xml:space="preserve"> В соответствии с главной целью – воспитанием гармонически развитого человека, владеющего общекультурными и профессиональными компетенциями, способного к адаптации в современной социокультурной среде, воспитательная  работа в колледже  велась по определенным направлениям: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>- гражданско- патриотическое;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>- духовно- нравственное;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>- спортивно- оздоровительное;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>- правовое, профилактика правонарушений обучающихся, культура безопасности;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>- социальное, воспитание семейных ценностей;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>- психолого- педагогическое.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>1. Гражданско – патриотическая работа.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>Одно из важнейших направлений воспитательной работы, т.к. данная работа позволяет находить живой отклик в душах подростков, затронуть их скрытые эмоции и переживания. Уроки Мужества, участие в акциях «Память», участия в митингах  и др., встречи с ветеранами и офицерами запаса не могут никого оставить равнодушными. А сбор материалов об истории колледжа, встречи с интересными людьми, участие в  общегородских праздниках всегда вызывают интерес у обучающихся. В результате участия в мероприятиях обучающиеся знакомятся с историей своего колледжа, г.Симферополя, Республики Крым, активно поддерживают, сохраняют и становятся продолжателями имеющихся  традиций. В результате чего формируется чувство долга, патриотизма, гражданской ответственности за свою Родину и причастности ко всему происходящему.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>2. Студенческое самоуправление.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>Современное общество требует от каждого его члена способности самостоятельного и неформального мышления, умения принимать решения и брать на себя ответственность. Именно в структуре студенческого самоуправления  вырабатывается активная жизненная позиция, чувство ответственности, приобретаются навыки демократических форм управления, общения. Работа студенческого совета колледжа проводится в соответствии с планом работы. Члены совета принимают самое активное участие в организации и проведении различных культурно – массовых и спортивно – оздоровительных мероприятий, в организации дежурства в колледже, подводят итоги деятельности учебных групп и совета, организуют свою жизнедеятельность в общежитии.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>3.Профилактика правонарушений и преступлений.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 xml:space="preserve">  Основным содержанием воспитательной работы по профилактике правонарушений и преступлений в колледже является: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 xml:space="preserve"> Диагностическая работа: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>* Мониторинг обучающихся при поступлении и во  время его обучения.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>* Выяснение социально – экономических условий воспитания подростка.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>* Создание индивидуальных программ развития «трудных» подростков.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>* Отслеживание промежуточных и конечных результатов.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>Профилактическая и коррекционная работа: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>* Формирование потребности в получении знаний, способствующих благоприятному развитию и сохранению здоровья.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>* Активное воздействие на развитие личности и индивидуальности подростка, содействие стабилизации эмоционального уровня.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>* Работа с семьями.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>*Анализ результатов исследования с указанием конкретных мер и контроль за их выполнением.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 xml:space="preserve"> Информационно-просветительская работа: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>* Организация лекций специалистов, медиков.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>* Встречи с инспектором ПДН, сотрудниками ФСКН и прокуратуры.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>* Дни здоровья, декады по пропаганде здорового образа жизни, выпуск бюллетеней, плакатов.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>* Ориентирование классных руководителей на мероприятия по этике общения, здоровьесберегающие и нравственные уроки.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>* Вовлечение «трудных» обучающихся в активную полезную деятельность: художественную самодеятельность, конкурсы профмастерства, самоуправление, занятия спортом, занятия в кружках.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 xml:space="preserve">Работа по профилактике правонарушений и преступлений среди обучающихся осуществляется в соответствии с планом работы учебного заведения,  локальными актами, совместными планами работы с ПДН, ЦСССДМ и другими структурами  г.Симферополя, Республики Крым. 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>За каждой учебной группой закреплены классный руководитель, мастера производственного обучения, которые совместно с учебной частью осуществляют контроль за успеваемостью обучающихся и посещаемостью занятий, проводят воспитательную работу  и поддерживают связь с семьями обучающихся.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 xml:space="preserve">Руководители групп в обязательном порядке ведут журнал педагогических наблюдений, в котором записывается вся работа, проведенная со студентами и их семьями, характеристика самого обучающегося и его семьи. В каждой группе составлен социальный паспорт, и индивидуальная работа строится в соответствии с социальным и материальным положением обучающихся и их семей. 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>4. Спортивно – оздоровительная работа.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 xml:space="preserve"> Волевые качества личности, целеустремлённость, настойчивость формируются в процессе занятия спортом. Студенты принимают  участие в спортивной жизни колледжа, занимаются в секции по волейболу, участвуют в городских и республиканских соревнованиях и спартакиадах.  Очень нравятся обучающимся такие мероприятия, как «А, ну-ка девушки!», Дни здоровья.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>5. Внеклассная работа.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>Для повышения и выработки адекватной самооценки личности коллектив колледжа старается привлечь  обучающихся к различным видам деятельности, чтобы выявить их индивидуальные способности и интересы. Творческие конкурсы различной направленности, спартакиады, акции, театрализованные представления, концерты предоставляют возможность самореализации. Мотивация к участию в различных видах положительной деятельности достигается не всегда легко. Приходится применять для достижения цели  методы бесед, убеждений, стимулирования, и просто доверия. Малейшие успехи каждого отмечаем как большое событие в его жизни: награждаем грамотами. Большую работу по развитию творческих способностей, социализации обучающихся и организации их занятости во внеурочное время проводят библиотекарь, воспитатели общежития. На базе библиотеки проводится много мероприятий, повышающих самостоятельность подростков, культуру поведения, интеллектуальные способности.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>6. Традиции.</w:t>
      </w:r>
    </w:p>
    <w:p w:rsidR="00C61664" w:rsidRPr="002F5F6E" w:rsidRDefault="00C61664" w:rsidP="004519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F6E">
        <w:rPr>
          <w:rFonts w:ascii="Times New Roman" w:hAnsi="Times New Roman" w:cs="Times New Roman"/>
          <w:sz w:val="28"/>
          <w:szCs w:val="28"/>
        </w:rPr>
        <w:t xml:space="preserve">За годы своего существования в колледже сложился определенный уклад жизни и коммуникации всех представителей учебного заведения, а следовательно зародились и определенные традиции. Все эти условия и создают воспитывающую обстановку и среду обитания и развития каждого члена коллектива. Именно через традиции происходит передача культурных ценностей от старших к младшим, возникает возможность взаимодействия и сотрудничества различных возрастных групп. Развивается коммуникабельность, чувство коллективизма, причастности ко всему происходящему и происходит сплочение коллектива. Для организации и  проведения воспитательной работы в колледже имеется все необходимое: актовый зал, спортивный зал, библиотека, необходимая звуковая и видеоаппаратура. Вопросы воспитания рассматриваются на заседаниях педагогического совета, инструктивно- методических совещаниях. </w:t>
      </w:r>
    </w:p>
    <w:p w:rsidR="00C61664" w:rsidRDefault="00C61664" w:rsidP="003C0D5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C61664" w:rsidRPr="00AD2E5F" w:rsidRDefault="00C61664" w:rsidP="00AD2E5F">
      <w:pPr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C61664" w:rsidRPr="00AD2E5F" w:rsidRDefault="00C61664" w:rsidP="00AD2E5F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B0E86">
        <w:rPr>
          <w:rFonts w:ascii="Times New Roman" w:hAnsi="Times New Roman" w:cs="Times New Roman"/>
          <w:b/>
          <w:bCs/>
          <w:sz w:val="28"/>
          <w:szCs w:val="28"/>
        </w:rPr>
        <w:t>18. Деятельность социально-психологической службы</w:t>
      </w:r>
    </w:p>
    <w:p w:rsidR="00C61664" w:rsidRPr="00BB7442" w:rsidRDefault="00C61664" w:rsidP="00CD406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 2015-2016 учебном году в </w:t>
      </w:r>
      <w:r w:rsidRPr="00BB7442">
        <w:rPr>
          <w:rFonts w:ascii="Times New Roman" w:hAnsi="Times New Roman" w:cs="Times New Roman"/>
          <w:sz w:val="28"/>
          <w:szCs w:val="28"/>
        </w:rPr>
        <w:t xml:space="preserve"> ходе проведения плановой психодиагностики вновь прибывшего контингента получены данные о психологических особенностях темперамента и приоритетном типе психологического  реагирования учащихся (опросник Леонгарда-Шмишека). Выявлена «группа повышенного педагогического внимания» из числа студентов групп первого курса, состоящая из 28 человек, среди которых 8 подростков с выраженными акцентуациями характера по гипертимическому типу, и 20 с ярко выраженными акцентуациями характера по эмотивно-экзальтированному типу. Определена мотивация достижения и избегани</w:t>
      </w:r>
      <w:r>
        <w:rPr>
          <w:rFonts w:ascii="Times New Roman" w:hAnsi="Times New Roman" w:cs="Times New Roman"/>
          <w:sz w:val="28"/>
          <w:szCs w:val="28"/>
        </w:rPr>
        <w:t>я неудач (опросник МУН А. Реана</w:t>
      </w:r>
      <w:r w:rsidRPr="00BB7442">
        <w:rPr>
          <w:rFonts w:ascii="Times New Roman" w:hAnsi="Times New Roman" w:cs="Times New Roman"/>
          <w:sz w:val="28"/>
          <w:szCs w:val="28"/>
        </w:rPr>
        <w:t>) выявлена группа студентов, требующих повышения мотивации достижения и коррекции самооценки (15 чел.). Проведено выборочное анонимное добровольное информированное социально­психологическое тестирование студентов на немедицинское употребление ПАВ, которое не выявило обучаемых, склонных к аддиктивному поведению.</w:t>
      </w:r>
      <w:r>
        <w:rPr>
          <w:rFonts w:ascii="Times New Roman" w:hAnsi="Times New Roman" w:cs="Times New Roman"/>
          <w:sz w:val="28"/>
          <w:szCs w:val="28"/>
        </w:rPr>
        <w:t xml:space="preserve"> Проведено пилотажное исследование по выявлению актуальных проблем у студентов, проживающих в общежитии, основными проблемами явились: недостаточное обеспечение инвентарем, ремонт мебели, недостаточное обеспечение горячей водой в душевых.</w:t>
      </w:r>
    </w:p>
    <w:p w:rsidR="00C61664" w:rsidRPr="00BB7442" w:rsidRDefault="00C61664" w:rsidP="00CD406B">
      <w:pPr>
        <w:spacing w:after="0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BB7442">
        <w:rPr>
          <w:rFonts w:ascii="Times New Roman" w:hAnsi="Times New Roman" w:cs="Times New Roman"/>
          <w:sz w:val="28"/>
          <w:szCs w:val="28"/>
        </w:rPr>
        <w:t>Разработаны развивающие занятия с элементами тренинга, для студентов с акцентуациями характера и сниженной самооценкой, направленные на улучшение коммуникативных навыков и формирование уверенности в себе.</w:t>
      </w:r>
    </w:p>
    <w:p w:rsidR="00C61664" w:rsidRPr="00BB7442" w:rsidRDefault="00C61664" w:rsidP="00CD406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B7442">
        <w:rPr>
          <w:rFonts w:ascii="Times New Roman" w:hAnsi="Times New Roman" w:cs="Times New Roman"/>
          <w:sz w:val="28"/>
          <w:szCs w:val="28"/>
        </w:rPr>
        <w:t>Для студентов, находящихся в социально опасной ситуации разработаны и реализованы две ИКПР по 16 занятий.</w:t>
      </w:r>
    </w:p>
    <w:p w:rsidR="00C61664" w:rsidRPr="00BB7442" w:rsidRDefault="00C61664" w:rsidP="00CD406B">
      <w:pPr>
        <w:spacing w:after="0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BB7442">
        <w:rPr>
          <w:rFonts w:ascii="Times New Roman" w:hAnsi="Times New Roman" w:cs="Times New Roman"/>
          <w:sz w:val="28"/>
          <w:szCs w:val="28"/>
        </w:rPr>
        <w:t>Майором полиции ОП №3 «Центральный Прохоровой Е.Л. проведены профилактические беседы по темам: «О незаконном обороте наркотических средств, опиатов и их вреде», «О недопустимости экстремизма и терроризма», «Насилие в семье: ответственность законных представителей», «О вреде табакокурения», «О недопустимости употребления алкогольной продукции, наркотических средств, психотропных веществ, курительных смесей», «Антитеррор, экстремизм, недопущение противоправных действий».</w:t>
      </w:r>
    </w:p>
    <w:p w:rsidR="00C61664" w:rsidRPr="00BB7442" w:rsidRDefault="00C61664" w:rsidP="00CD406B">
      <w:pPr>
        <w:spacing w:after="0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BB7442">
        <w:rPr>
          <w:rFonts w:ascii="Times New Roman" w:hAnsi="Times New Roman" w:cs="Times New Roman"/>
          <w:sz w:val="28"/>
          <w:szCs w:val="28"/>
        </w:rPr>
        <w:t>Проведены тематические просветительские занятия из цикла «Психология семейных отношений» по теме «Кризисы семьи, правила выбора супруга» среди студентов 3-го курса; развивающие занятия с элементами тренинга по подготовке к ГИА по теме «Тайны человеческой памяти» со студентами 2-го курса и «Основы межличностных отношений» со студентами 1-го курса.</w:t>
      </w:r>
      <w:r w:rsidRPr="00AD2E5F">
        <w:rPr>
          <w:rFonts w:ascii="Times New Roman" w:hAnsi="Times New Roman" w:cs="Times New Roman"/>
          <w:sz w:val="28"/>
          <w:szCs w:val="28"/>
        </w:rPr>
        <w:t xml:space="preserve">          Регулярно проводились  тематические лекции, пропагандирующие здоровый образ жизни, ВИЧ-инфекции. Проведен профилактический комплекс мероприятий  направленный на борьбу с курением,</w:t>
      </w:r>
      <w:r>
        <w:rPr>
          <w:rFonts w:ascii="Times New Roman" w:hAnsi="Times New Roman" w:cs="Times New Roman"/>
          <w:sz w:val="28"/>
          <w:szCs w:val="28"/>
        </w:rPr>
        <w:t xml:space="preserve"> распитие спиртных напитков, употребление ПАВов,</w:t>
      </w:r>
      <w:r w:rsidRPr="00AD2E5F">
        <w:rPr>
          <w:rFonts w:ascii="Times New Roman" w:hAnsi="Times New Roman" w:cs="Times New Roman"/>
          <w:sz w:val="28"/>
          <w:szCs w:val="28"/>
        </w:rPr>
        <w:t xml:space="preserve"> мероприятия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AD2E5F">
        <w:rPr>
          <w:rFonts w:ascii="Times New Roman" w:hAnsi="Times New Roman" w:cs="Times New Roman"/>
          <w:sz w:val="28"/>
          <w:szCs w:val="28"/>
        </w:rPr>
        <w:t xml:space="preserve"> содействующие созданию нравственно здоровых отношений в колледже, обстановки психологического комфорта.</w:t>
      </w:r>
    </w:p>
    <w:p w:rsidR="00C61664" w:rsidRPr="00BB7442" w:rsidRDefault="00C61664" w:rsidP="00CD406B">
      <w:pPr>
        <w:spacing w:after="0"/>
        <w:ind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BB7442">
        <w:rPr>
          <w:rFonts w:ascii="Times New Roman" w:hAnsi="Times New Roman" w:cs="Times New Roman"/>
          <w:sz w:val="28"/>
          <w:szCs w:val="28"/>
        </w:rPr>
        <w:t xml:space="preserve">Организовано просветительское занятие среди студентов </w:t>
      </w:r>
      <w:r w:rsidRPr="00BB7442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BB7442">
        <w:rPr>
          <w:rFonts w:ascii="Times New Roman" w:hAnsi="Times New Roman" w:cs="Times New Roman"/>
          <w:sz w:val="28"/>
          <w:szCs w:val="28"/>
        </w:rPr>
        <w:t xml:space="preserve"> курса врачом-наркологом  ГБУЗ РК «Крымский научно-практический центр наркологии» </w:t>
      </w:r>
      <w:r w:rsidRPr="00BB7442">
        <w:rPr>
          <w:rFonts w:ascii="Times New Roman" w:hAnsi="Times New Roman" w:cs="Times New Roman"/>
          <w:bCs/>
          <w:sz w:val="28"/>
          <w:szCs w:val="28"/>
        </w:rPr>
        <w:t>Миронюк Алексеем Леонидовичем.</w:t>
      </w:r>
      <w:r w:rsidRPr="00BB7442">
        <w:rPr>
          <w:rFonts w:ascii="Times New Roman" w:hAnsi="Times New Roman" w:cs="Times New Roman"/>
          <w:sz w:val="28"/>
          <w:szCs w:val="28"/>
        </w:rPr>
        <w:t xml:space="preserve">  К всемирному Дню борьбы со СПИДОМ проведены беседы в рамках проекта  </w:t>
      </w:r>
      <w:r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b/>
          <w:bCs/>
          <w:sz w:val="28"/>
          <w:szCs w:val="28"/>
        </w:rPr>
        <w:t>С</w:t>
      </w:r>
      <w:r w:rsidRPr="00BB7442">
        <w:rPr>
          <w:rFonts w:ascii="Times New Roman" w:hAnsi="Times New Roman" w:cs="Times New Roman"/>
          <w:b/>
          <w:bCs/>
          <w:sz w:val="28"/>
          <w:szCs w:val="28"/>
        </w:rPr>
        <w:t>дайте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BB7442">
        <w:rPr>
          <w:rFonts w:ascii="Times New Roman" w:hAnsi="Times New Roman" w:cs="Times New Roman"/>
          <w:b/>
          <w:bCs/>
          <w:sz w:val="28"/>
          <w:szCs w:val="28"/>
        </w:rPr>
        <w:t>тест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BB7442">
        <w:rPr>
          <w:rFonts w:ascii="Times New Roman" w:hAnsi="Times New Roman" w:cs="Times New Roman"/>
          <w:b/>
          <w:bCs/>
          <w:sz w:val="28"/>
          <w:szCs w:val="28"/>
        </w:rPr>
        <w:t>на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ВИЧ»</w:t>
      </w:r>
      <w:r w:rsidRPr="00BB7442">
        <w:rPr>
          <w:rFonts w:ascii="Times New Roman" w:hAnsi="Times New Roman" w:cs="Times New Roman"/>
          <w:b/>
          <w:bCs/>
          <w:sz w:val="28"/>
          <w:szCs w:val="28"/>
        </w:rPr>
        <w:t xml:space="preserve"> #Росмолодежь#, </w:t>
      </w:r>
      <w:r w:rsidRPr="00BB7442">
        <w:rPr>
          <w:rFonts w:ascii="Times New Roman" w:hAnsi="Times New Roman" w:cs="Times New Roman"/>
          <w:bCs/>
          <w:sz w:val="28"/>
          <w:szCs w:val="28"/>
        </w:rPr>
        <w:t>фотоотчеты размещены в социальных сетях.</w:t>
      </w:r>
    </w:p>
    <w:p w:rsidR="00C61664" w:rsidRPr="00BB7442" w:rsidRDefault="00C61664" w:rsidP="00CD406B">
      <w:pPr>
        <w:spacing w:after="0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BB7442">
        <w:rPr>
          <w:rFonts w:ascii="Times New Roman" w:hAnsi="Times New Roman" w:cs="Times New Roman"/>
          <w:sz w:val="28"/>
          <w:szCs w:val="28"/>
        </w:rPr>
        <w:t xml:space="preserve">В рамках проекта «Здоровая Россия – общее дело» проведены развивающие занятия (18) для студентов 1-3х курсов и групп ТУ, направленные на формирование здорового образа жизни и профилактику аддиктивного поведения. </w:t>
      </w:r>
    </w:p>
    <w:p w:rsidR="00C61664" w:rsidRPr="00BB7442" w:rsidRDefault="00C61664" w:rsidP="00CD406B">
      <w:pPr>
        <w:spacing w:after="0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BB7442">
        <w:rPr>
          <w:rFonts w:ascii="Times New Roman" w:hAnsi="Times New Roman" w:cs="Times New Roman"/>
          <w:sz w:val="28"/>
          <w:szCs w:val="28"/>
        </w:rPr>
        <w:t>Проведено развивающее занятие для педагогического коллектива и мастеров производственного обучения на основе принципов, возрастной психологии и концепции системно-деятельностного подхода «Обучение в русле гуманистической педагогики», семинарское занятие для педагогических работников колледжа по теме "Жестокое обращение с детьми (психологическое насилие) и ответственность за совершение противоправных действий». К всемирному Дню охраны труда просветительское занятие «Стресс на рабочем месте: факторы возникновения, влияние на организм, методы противостояния»</w:t>
      </w:r>
    </w:p>
    <w:p w:rsidR="00C61664" w:rsidRPr="00BB7442" w:rsidRDefault="00C61664" w:rsidP="00CD406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D2E5F">
        <w:rPr>
          <w:rFonts w:ascii="Times New Roman" w:hAnsi="Times New Roman" w:cs="Times New Roman"/>
          <w:sz w:val="28"/>
          <w:szCs w:val="28"/>
        </w:rPr>
        <w:t>Проведено изучение социальной среды студентов с целью выявления проблемных семей и остро нуждающихся из числа многодетных и малообеспеченных. Даны рекомендации для осуществления полноценной и эффективной социали</w:t>
      </w:r>
      <w:r>
        <w:rPr>
          <w:rFonts w:ascii="Times New Roman" w:hAnsi="Times New Roman" w:cs="Times New Roman"/>
          <w:sz w:val="28"/>
          <w:szCs w:val="28"/>
        </w:rPr>
        <w:t xml:space="preserve">зации студентов и их родителей. </w:t>
      </w:r>
      <w:r w:rsidRPr="00BB7442">
        <w:rPr>
          <w:rFonts w:ascii="Times New Roman" w:hAnsi="Times New Roman" w:cs="Times New Roman"/>
          <w:sz w:val="28"/>
          <w:szCs w:val="28"/>
        </w:rPr>
        <w:t>Проведены просветительские лекционные занятия с родителями, испытывающими трудности в общении с подростками по разъяснению особенностей эмоционального личностного реагирования во время течения кризиса подросткового возраста, тематическое занятие «Новые подходы к мотивации, как узнать употребляет ли Ваш ребенок наркотики?».</w:t>
      </w:r>
    </w:p>
    <w:p w:rsidR="00C61664" w:rsidRPr="00AD2E5F" w:rsidRDefault="00C61664" w:rsidP="004265E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D2E5F">
        <w:rPr>
          <w:rFonts w:ascii="Times New Roman" w:hAnsi="Times New Roman" w:cs="Times New Roman"/>
          <w:sz w:val="28"/>
          <w:szCs w:val="28"/>
        </w:rPr>
        <w:t xml:space="preserve">        На сегодняшний день остается актуальной проблема коррекции особенности личности подростка, воспитывающегося вне семьи. Довольно велика востребованность в разработках коррекционно-развивающих программ  по коррекции личностных особенностей подростков-сирот в условиях ПТО. Социальным педагогом и психологом проводится работа по коррекции личностных особенностей подростков-сирот в условиях ПТО, которая играет большую роль в их социальной адаптации и формировании полноценного развития личности. Об эффективной работе социально-психологической службы свидетельствует позитивная динамика личностных изменений. Для разработки коррекционно-развивающих программ работы службы и анализа динамики личностных особенностей подростков-сирот, воспитывающихся вне семьи были использованы следующие методы исследования:</w:t>
      </w:r>
    </w:p>
    <w:p w:rsidR="00C61664" w:rsidRPr="00AD2E5F" w:rsidRDefault="00C61664" w:rsidP="004265E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D2E5F">
        <w:rPr>
          <w:rFonts w:ascii="Times New Roman" w:hAnsi="Times New Roman" w:cs="Times New Roman"/>
          <w:sz w:val="28"/>
          <w:szCs w:val="28"/>
        </w:rPr>
        <w:t>- теоретические- анализ психолого-педагогической литературы по изучаемой проблеме;</w:t>
      </w:r>
    </w:p>
    <w:p w:rsidR="00C61664" w:rsidRPr="00AD2E5F" w:rsidRDefault="00C61664" w:rsidP="004265E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D2E5F">
        <w:rPr>
          <w:rFonts w:ascii="Times New Roman" w:hAnsi="Times New Roman" w:cs="Times New Roman"/>
          <w:sz w:val="28"/>
          <w:szCs w:val="28"/>
        </w:rPr>
        <w:t>- эмпирические- наблюдение, беседа, психологические методики: тесты, опросники.</w:t>
      </w:r>
    </w:p>
    <w:p w:rsidR="00C61664" w:rsidRPr="00AD2E5F" w:rsidRDefault="00C61664" w:rsidP="004265E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D2E5F">
        <w:rPr>
          <w:rFonts w:ascii="Times New Roman" w:hAnsi="Times New Roman" w:cs="Times New Roman"/>
          <w:sz w:val="28"/>
          <w:szCs w:val="28"/>
        </w:rPr>
        <w:t xml:space="preserve">                         Проведена работа, в результате которой получены подтверждения о закреплении, сохранности и гарантии жилья для детей-сирот и детей, оставшихся без попечения родителей. </w:t>
      </w:r>
    </w:p>
    <w:p w:rsidR="00C61664" w:rsidRPr="00AD2E5F" w:rsidRDefault="00C61664" w:rsidP="004265E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D2E5F">
        <w:rPr>
          <w:rFonts w:ascii="Times New Roman" w:hAnsi="Times New Roman" w:cs="Times New Roman"/>
          <w:sz w:val="28"/>
          <w:szCs w:val="28"/>
        </w:rPr>
        <w:t xml:space="preserve">         Проведены групповые статистические опросы по насилию в семьях, занятости подростков во внеурочное время, также о влиянии СМИ на социализацию подростка.</w:t>
      </w:r>
    </w:p>
    <w:p w:rsidR="00C61664" w:rsidRDefault="00C61664" w:rsidP="00341979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  <w:highlight w:val="yellow"/>
        </w:rPr>
      </w:pPr>
    </w:p>
    <w:p w:rsidR="00C61664" w:rsidRDefault="00C61664" w:rsidP="00341979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  <w:highlight w:val="yellow"/>
        </w:rPr>
      </w:pPr>
    </w:p>
    <w:p w:rsidR="00C61664" w:rsidRDefault="00C61664" w:rsidP="00341979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  <w:highlight w:val="yellow"/>
        </w:rPr>
      </w:pPr>
    </w:p>
    <w:p w:rsidR="00C61664" w:rsidRDefault="00C61664" w:rsidP="00341979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B0E86">
        <w:rPr>
          <w:rFonts w:ascii="Times New Roman" w:hAnsi="Times New Roman" w:cs="Times New Roman"/>
          <w:b/>
          <w:bCs/>
          <w:sz w:val="28"/>
          <w:szCs w:val="28"/>
        </w:rPr>
        <w:t>19. Взаимодействие с работодателями и социальными партнерами</w:t>
      </w:r>
    </w:p>
    <w:p w:rsidR="00C61664" w:rsidRDefault="00C61664" w:rsidP="00F24D90">
      <w:pPr>
        <w:spacing w:after="0"/>
        <w:ind w:firstLine="851"/>
        <w:rPr>
          <w:rFonts w:ascii="Times New Roman" w:hAnsi="Times New Roman" w:cs="Times New Roman"/>
          <w:sz w:val="28"/>
          <w:szCs w:val="28"/>
        </w:rPr>
      </w:pPr>
    </w:p>
    <w:p w:rsidR="00C61664" w:rsidRDefault="00C61664" w:rsidP="00F24D90">
      <w:pPr>
        <w:spacing w:after="0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Большое внимание колледж традиционно уделяет работе с социальными партнерами. На сегодняшний день в ГБПОУ РК «Симферопольский колледж сферы обслуживания и дизайна» сложился  постоянный круг социальных партнеров. Эффективность системы социального партнерства определяется стабильным и результативным сотрудничеством по следующим направлениям:</w:t>
      </w:r>
    </w:p>
    <w:p w:rsidR="00C61664" w:rsidRDefault="00C61664" w:rsidP="003776CB">
      <w:pPr>
        <w:pStyle w:val="ListParagraph"/>
        <w:numPr>
          <w:ilvl w:val="0"/>
          <w:numId w:val="35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организация учебного процесса (уроки на производстве, мастер-классы, участие работодателей в формировании вариативной части ОПОП, процедуре приема квалификационных экзаменов, ГИА);</w:t>
      </w:r>
    </w:p>
    <w:p w:rsidR="00C61664" w:rsidRDefault="00C61664" w:rsidP="003776CB">
      <w:pPr>
        <w:pStyle w:val="ListParagraph"/>
        <w:numPr>
          <w:ilvl w:val="0"/>
          <w:numId w:val="35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организация практики студентов (предоставление возможности работать на современном оборудовании, организация квалификационных  экзаменов на базах практик);</w:t>
      </w:r>
    </w:p>
    <w:p w:rsidR="00C61664" w:rsidRDefault="00C61664" w:rsidP="003776CB">
      <w:pPr>
        <w:pStyle w:val="ListParagraph"/>
        <w:numPr>
          <w:ilvl w:val="0"/>
          <w:numId w:val="35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временное и постоянное трудоустройство студентов;</w:t>
      </w:r>
    </w:p>
    <w:p w:rsidR="00C61664" w:rsidRDefault="00C61664" w:rsidP="003776CB">
      <w:pPr>
        <w:pStyle w:val="ListParagraph"/>
        <w:numPr>
          <w:ilvl w:val="0"/>
          <w:numId w:val="35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проведение стажировок преподавателей специальных дисциплин;</w:t>
      </w:r>
    </w:p>
    <w:p w:rsidR="00C61664" w:rsidRDefault="00C61664" w:rsidP="003776CB">
      <w:pPr>
        <w:pStyle w:val="ListParagraph"/>
        <w:numPr>
          <w:ilvl w:val="0"/>
          <w:numId w:val="35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спонсорская помощь колледжу для более эффективной организации образовательного процесса</w:t>
      </w:r>
    </w:p>
    <w:p w:rsidR="00C61664" w:rsidRPr="003776CB" w:rsidRDefault="00C61664" w:rsidP="003776C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Представители работодателей участвуют в Педагогическом совете по вопросам государственной итоговой аттестации и возглавляют работу государственных экзаменационных комиссий.</w:t>
      </w:r>
    </w:p>
    <w:p w:rsidR="00C61664" w:rsidRDefault="00C61664" w:rsidP="00341979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C61664" w:rsidRDefault="00C61664" w:rsidP="00341979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B0E86">
        <w:rPr>
          <w:rFonts w:ascii="Times New Roman" w:hAnsi="Times New Roman" w:cs="Times New Roman"/>
          <w:b/>
          <w:bCs/>
          <w:sz w:val="28"/>
          <w:szCs w:val="28"/>
        </w:rPr>
        <w:t>20. Профориентационная деятельность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:rsidR="00C61664" w:rsidRDefault="00C61664" w:rsidP="003E7168">
      <w:pPr>
        <w:spacing w:after="0"/>
        <w:ind w:firstLine="851"/>
        <w:rPr>
          <w:rFonts w:ascii="Times New Roman" w:hAnsi="Times New Roman" w:cs="Times New Roman"/>
          <w:sz w:val="28"/>
          <w:szCs w:val="28"/>
        </w:rPr>
      </w:pPr>
    </w:p>
    <w:p w:rsidR="00C61664" w:rsidRDefault="00C61664" w:rsidP="003E7168">
      <w:pPr>
        <w:spacing w:after="0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Профориентационная работа  в колледже – это систематический процесс, ориентированный на только на потенциальных абитуриентов, но и на студентов колледжа. Для привлечения абитуриентов и формирования у школьников интереса к будущей профессии в 2014-2015 году были организованы следующие мероприятия:</w:t>
      </w:r>
    </w:p>
    <w:p w:rsidR="00C61664" w:rsidRDefault="00C61664" w:rsidP="006C2945">
      <w:pPr>
        <w:pStyle w:val="ListParagraph"/>
        <w:numPr>
          <w:ilvl w:val="0"/>
          <w:numId w:val="36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День открытых дверей в двух  корпусах;</w:t>
      </w:r>
    </w:p>
    <w:p w:rsidR="00C61664" w:rsidRDefault="00C61664" w:rsidP="006C2945">
      <w:pPr>
        <w:pStyle w:val="ListParagraph"/>
        <w:numPr>
          <w:ilvl w:val="0"/>
          <w:numId w:val="36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Участие во Всекрымской ярмарке вакансий в апреле, мае;</w:t>
      </w:r>
    </w:p>
    <w:p w:rsidR="00C61664" w:rsidRDefault="00C61664" w:rsidP="006C2945">
      <w:pPr>
        <w:pStyle w:val="ListParagraph"/>
        <w:numPr>
          <w:ilvl w:val="0"/>
          <w:numId w:val="36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Участие в профориентационной работе проводимой Белогорским центром занятости среди выпускников 9-11классов школ района;</w:t>
      </w:r>
    </w:p>
    <w:p w:rsidR="00C61664" w:rsidRDefault="00C61664" w:rsidP="006C2945">
      <w:pPr>
        <w:pStyle w:val="ListParagraph"/>
        <w:numPr>
          <w:ilvl w:val="0"/>
          <w:numId w:val="36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Индивидуальное консультирование абитуриентов;</w:t>
      </w:r>
    </w:p>
    <w:p w:rsidR="00C61664" w:rsidRDefault="00C61664" w:rsidP="006C2945">
      <w:pPr>
        <w:pStyle w:val="ListParagraph"/>
        <w:numPr>
          <w:ilvl w:val="0"/>
          <w:numId w:val="36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Экскурсии для абитуриентов по колледжу;</w:t>
      </w:r>
    </w:p>
    <w:p w:rsidR="00C61664" w:rsidRDefault="00C61664" w:rsidP="006C2945">
      <w:pPr>
        <w:pStyle w:val="ListParagraph"/>
        <w:numPr>
          <w:ilvl w:val="0"/>
          <w:numId w:val="36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Фестиваль моды «Формула успеха»;</w:t>
      </w:r>
    </w:p>
    <w:p w:rsidR="00C61664" w:rsidRDefault="00C61664" w:rsidP="006C2945">
      <w:pPr>
        <w:pStyle w:val="ListParagraph"/>
        <w:numPr>
          <w:ilvl w:val="0"/>
          <w:numId w:val="36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«Фантазия без границ»</w:t>
      </w:r>
    </w:p>
    <w:p w:rsidR="00C61664" w:rsidRDefault="00C61664" w:rsidP="006A74F6">
      <w:pPr>
        <w:pStyle w:val="ListParagraph"/>
        <w:numPr>
          <w:ilvl w:val="0"/>
          <w:numId w:val="36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Участие в выставке на ярмарке вакансий «Стройиндустрия» в г.Ялта </w:t>
      </w:r>
    </w:p>
    <w:p w:rsidR="00C61664" w:rsidRDefault="00C61664" w:rsidP="006C2945">
      <w:pPr>
        <w:pStyle w:val="ListParagraph"/>
        <w:numPr>
          <w:ilvl w:val="0"/>
          <w:numId w:val="36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Размещены объявления о приеме в колледж в интернет-газете «Реклама Крыма», в социальных сетях;</w:t>
      </w:r>
    </w:p>
    <w:p w:rsidR="00C61664" w:rsidRDefault="00C61664" w:rsidP="006C2945">
      <w:pPr>
        <w:pStyle w:val="ListParagraph"/>
        <w:numPr>
          <w:ilvl w:val="0"/>
          <w:numId w:val="36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Размещены рекламные буклеты в городских маршрутных такси.</w:t>
      </w:r>
    </w:p>
    <w:p w:rsidR="00C61664" w:rsidRDefault="00C61664" w:rsidP="006A74F6">
      <w:pPr>
        <w:pStyle w:val="ListParagraph"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C61664" w:rsidRPr="004265E2" w:rsidRDefault="00C61664" w:rsidP="00CD75A9">
      <w:pPr>
        <w:spacing w:after="0"/>
        <w:jc w:val="center"/>
        <w:rPr>
          <w:rFonts w:ascii="Times New Roman" w:hAnsi="Times New Roman"/>
          <w:b/>
          <w:bCs/>
          <w:sz w:val="28"/>
          <w:szCs w:val="28"/>
        </w:rPr>
      </w:pPr>
      <w:r w:rsidRPr="005B0E86">
        <w:rPr>
          <w:rFonts w:ascii="Times New Roman" w:hAnsi="Times New Roman"/>
          <w:b/>
          <w:bCs/>
          <w:sz w:val="28"/>
          <w:szCs w:val="28"/>
        </w:rPr>
        <w:t>21. Финансово-хозяйственная деятельность</w:t>
      </w:r>
    </w:p>
    <w:p w:rsidR="00C61664" w:rsidRPr="0086758C" w:rsidRDefault="00C61664" w:rsidP="00CD75A9">
      <w:pPr>
        <w:spacing w:after="0"/>
        <w:jc w:val="center"/>
        <w:rPr>
          <w:rFonts w:ascii="Times New Roman" w:hAnsi="Times New Roman"/>
          <w:bCs/>
          <w:sz w:val="28"/>
          <w:szCs w:val="28"/>
        </w:rPr>
      </w:pPr>
    </w:p>
    <w:p w:rsidR="00C61664" w:rsidRPr="0086758C" w:rsidRDefault="00C61664" w:rsidP="00CD75A9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86758C">
        <w:rPr>
          <w:rFonts w:ascii="Times New Roman" w:hAnsi="Times New Roman"/>
          <w:sz w:val="28"/>
          <w:szCs w:val="28"/>
        </w:rPr>
        <w:t>Финансировани</w:t>
      </w:r>
      <w:r>
        <w:rPr>
          <w:rFonts w:ascii="Times New Roman" w:hAnsi="Times New Roman"/>
          <w:sz w:val="28"/>
          <w:szCs w:val="28"/>
        </w:rPr>
        <w:t xml:space="preserve">е колледжа осуществляется в 2015 </w:t>
      </w:r>
      <w:r w:rsidRPr="0086758C">
        <w:rPr>
          <w:rFonts w:ascii="Times New Roman" w:hAnsi="Times New Roman"/>
          <w:sz w:val="28"/>
          <w:szCs w:val="28"/>
        </w:rPr>
        <w:t xml:space="preserve">году через лицевые счета, открытые в </w:t>
      </w:r>
      <w:r>
        <w:rPr>
          <w:rFonts w:ascii="Times New Roman" w:hAnsi="Times New Roman"/>
          <w:sz w:val="28"/>
          <w:szCs w:val="28"/>
        </w:rPr>
        <w:t>Управлении федерального казначейства по Республике Крым</w:t>
      </w:r>
      <w:r w:rsidRPr="0086758C">
        <w:rPr>
          <w:rFonts w:ascii="Times New Roman" w:hAnsi="Times New Roman"/>
          <w:sz w:val="28"/>
          <w:szCs w:val="28"/>
        </w:rPr>
        <w:t>:</w:t>
      </w:r>
    </w:p>
    <w:p w:rsidR="00C61664" w:rsidRPr="0086758C" w:rsidRDefault="00C61664" w:rsidP="00CD75A9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86758C"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 xml:space="preserve"> </w:t>
      </w:r>
      <w:r w:rsidRPr="0086758C">
        <w:rPr>
          <w:rFonts w:ascii="Times New Roman" w:hAnsi="Times New Roman"/>
          <w:sz w:val="28"/>
          <w:szCs w:val="28"/>
        </w:rPr>
        <w:t>лицевой счёт бюджетного учреждения;</w:t>
      </w:r>
    </w:p>
    <w:p w:rsidR="00C61664" w:rsidRPr="0086758C" w:rsidRDefault="00C61664" w:rsidP="00CD75A9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отдельный лицевой  счёт </w:t>
      </w:r>
      <w:r w:rsidRPr="0086758C">
        <w:rPr>
          <w:rFonts w:ascii="Times New Roman" w:hAnsi="Times New Roman"/>
          <w:sz w:val="28"/>
          <w:szCs w:val="28"/>
        </w:rPr>
        <w:t xml:space="preserve">бюджетного </w:t>
      </w:r>
      <w:r>
        <w:rPr>
          <w:rFonts w:ascii="Times New Roman" w:hAnsi="Times New Roman"/>
          <w:sz w:val="28"/>
          <w:szCs w:val="28"/>
        </w:rPr>
        <w:t xml:space="preserve">(автономного) </w:t>
      </w:r>
      <w:r w:rsidRPr="0086758C">
        <w:rPr>
          <w:rFonts w:ascii="Times New Roman" w:hAnsi="Times New Roman"/>
          <w:sz w:val="28"/>
          <w:szCs w:val="28"/>
        </w:rPr>
        <w:t>учреждения;</w:t>
      </w:r>
    </w:p>
    <w:p w:rsidR="00C61664" w:rsidRPr="0086758C" w:rsidRDefault="00C61664" w:rsidP="00CD75A9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86758C">
        <w:rPr>
          <w:rFonts w:ascii="Times New Roman" w:hAnsi="Times New Roman"/>
          <w:sz w:val="28"/>
          <w:szCs w:val="28"/>
        </w:rPr>
        <w:t>На 01 января 201</w:t>
      </w:r>
      <w:r>
        <w:rPr>
          <w:rFonts w:ascii="Times New Roman" w:hAnsi="Times New Roman"/>
          <w:sz w:val="28"/>
          <w:szCs w:val="28"/>
        </w:rPr>
        <w:t xml:space="preserve">5 </w:t>
      </w:r>
      <w:r w:rsidRPr="0086758C">
        <w:rPr>
          <w:rFonts w:ascii="Times New Roman" w:hAnsi="Times New Roman"/>
          <w:sz w:val="28"/>
          <w:szCs w:val="28"/>
        </w:rPr>
        <w:t>года остаток средств на счётах колледжа составил: 0</w:t>
      </w:r>
      <w:r>
        <w:rPr>
          <w:rFonts w:ascii="Times New Roman" w:hAnsi="Times New Roman"/>
          <w:sz w:val="28"/>
          <w:szCs w:val="28"/>
        </w:rPr>
        <w:t>,00</w:t>
      </w:r>
      <w:r w:rsidRPr="0086758C">
        <w:rPr>
          <w:rFonts w:ascii="Times New Roman" w:hAnsi="Times New Roman"/>
          <w:sz w:val="28"/>
          <w:szCs w:val="28"/>
        </w:rPr>
        <w:t xml:space="preserve"> рублей;</w:t>
      </w:r>
    </w:p>
    <w:p w:rsidR="00C61664" w:rsidRPr="0086758C" w:rsidRDefault="00C61664" w:rsidP="00CD75A9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86758C">
        <w:rPr>
          <w:rFonts w:ascii="Times New Roman" w:hAnsi="Times New Roman"/>
          <w:sz w:val="28"/>
          <w:szCs w:val="28"/>
        </w:rPr>
        <w:t xml:space="preserve">- субсидии на </w:t>
      </w:r>
      <w:r>
        <w:rPr>
          <w:rFonts w:ascii="Times New Roman" w:hAnsi="Times New Roman"/>
          <w:sz w:val="28"/>
          <w:szCs w:val="28"/>
        </w:rPr>
        <w:t>иные цели</w:t>
      </w:r>
      <w:r w:rsidRPr="0086758C">
        <w:rPr>
          <w:rFonts w:ascii="Times New Roman" w:hAnsi="Times New Roman"/>
          <w:sz w:val="28"/>
          <w:szCs w:val="28"/>
        </w:rPr>
        <w:t>: 0</w:t>
      </w:r>
      <w:r>
        <w:rPr>
          <w:rFonts w:ascii="Times New Roman" w:hAnsi="Times New Roman"/>
          <w:sz w:val="28"/>
          <w:szCs w:val="28"/>
        </w:rPr>
        <w:t>,00</w:t>
      </w:r>
      <w:r w:rsidRPr="0086758C">
        <w:rPr>
          <w:rFonts w:ascii="Times New Roman" w:hAnsi="Times New Roman"/>
          <w:sz w:val="28"/>
          <w:szCs w:val="28"/>
        </w:rPr>
        <w:t xml:space="preserve"> рублей;</w:t>
      </w:r>
    </w:p>
    <w:p w:rsidR="00C61664" w:rsidRPr="0086758C" w:rsidRDefault="00C61664" w:rsidP="00CD75A9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86758C">
        <w:rPr>
          <w:rFonts w:ascii="Times New Roman" w:hAnsi="Times New Roman"/>
          <w:sz w:val="28"/>
          <w:szCs w:val="28"/>
        </w:rPr>
        <w:t xml:space="preserve">- </w:t>
      </w:r>
      <w:r>
        <w:rPr>
          <w:rFonts w:ascii="Times New Roman" w:hAnsi="Times New Roman"/>
          <w:sz w:val="28"/>
          <w:szCs w:val="28"/>
        </w:rPr>
        <w:t>собственные доходы учреждения</w:t>
      </w:r>
      <w:r w:rsidRPr="0086758C">
        <w:rPr>
          <w:rFonts w:ascii="Times New Roman" w:hAnsi="Times New Roman"/>
          <w:sz w:val="28"/>
          <w:szCs w:val="28"/>
        </w:rPr>
        <w:t>: 0</w:t>
      </w:r>
      <w:r>
        <w:rPr>
          <w:rFonts w:ascii="Times New Roman" w:hAnsi="Times New Roman"/>
          <w:sz w:val="28"/>
          <w:szCs w:val="28"/>
        </w:rPr>
        <w:t>,00</w:t>
      </w:r>
      <w:r w:rsidRPr="0086758C">
        <w:rPr>
          <w:rFonts w:ascii="Times New Roman" w:hAnsi="Times New Roman"/>
          <w:sz w:val="28"/>
          <w:szCs w:val="28"/>
        </w:rPr>
        <w:t xml:space="preserve"> рублей.</w:t>
      </w:r>
    </w:p>
    <w:p w:rsidR="00C61664" w:rsidRPr="005E56FB" w:rsidRDefault="00C61664" w:rsidP="00CD75A9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86758C">
        <w:rPr>
          <w:rFonts w:ascii="Times New Roman" w:hAnsi="Times New Roman"/>
          <w:sz w:val="28"/>
          <w:szCs w:val="28"/>
        </w:rPr>
        <w:t>В 201</w:t>
      </w:r>
      <w:r>
        <w:rPr>
          <w:rFonts w:ascii="Times New Roman" w:hAnsi="Times New Roman"/>
          <w:sz w:val="28"/>
          <w:szCs w:val="28"/>
        </w:rPr>
        <w:t>5</w:t>
      </w:r>
      <w:r w:rsidRPr="0086758C">
        <w:rPr>
          <w:rFonts w:ascii="Times New Roman" w:hAnsi="Times New Roman"/>
          <w:sz w:val="28"/>
          <w:szCs w:val="28"/>
        </w:rPr>
        <w:t xml:space="preserve"> году годовой бюджет колледжа составил</w:t>
      </w:r>
      <w:r w:rsidRPr="005E56FB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66 881 761,31 </w:t>
      </w:r>
      <w:r w:rsidRPr="005E56FB">
        <w:rPr>
          <w:rFonts w:ascii="Times New Roman" w:hAnsi="Times New Roman"/>
          <w:sz w:val="28"/>
          <w:szCs w:val="28"/>
        </w:rPr>
        <w:t>рублей в том числе:</w:t>
      </w:r>
    </w:p>
    <w:p w:rsidR="00C61664" w:rsidRPr="0086758C" w:rsidRDefault="00C61664" w:rsidP="00CD75A9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86758C">
        <w:rPr>
          <w:rFonts w:ascii="Times New Roman" w:hAnsi="Times New Roman"/>
          <w:sz w:val="28"/>
          <w:szCs w:val="28"/>
        </w:rPr>
        <w:t xml:space="preserve">- субсидии на </w:t>
      </w:r>
      <w:r>
        <w:rPr>
          <w:rFonts w:ascii="Times New Roman" w:hAnsi="Times New Roman"/>
          <w:sz w:val="28"/>
          <w:szCs w:val="28"/>
        </w:rPr>
        <w:t>иные цели</w:t>
      </w:r>
      <w:r w:rsidRPr="0086758C">
        <w:rPr>
          <w:rFonts w:ascii="Times New Roman" w:hAnsi="Times New Roman"/>
          <w:sz w:val="28"/>
          <w:szCs w:val="28"/>
        </w:rPr>
        <w:t xml:space="preserve">: </w:t>
      </w:r>
      <w:r>
        <w:rPr>
          <w:rFonts w:ascii="Times New Roman" w:hAnsi="Times New Roman"/>
          <w:sz w:val="28"/>
          <w:szCs w:val="28"/>
        </w:rPr>
        <w:t>64 776 050,70</w:t>
      </w:r>
      <w:r w:rsidRPr="0086758C">
        <w:rPr>
          <w:rFonts w:ascii="Times New Roman" w:hAnsi="Times New Roman"/>
          <w:sz w:val="28"/>
          <w:szCs w:val="28"/>
        </w:rPr>
        <w:t xml:space="preserve"> рублей;</w:t>
      </w:r>
    </w:p>
    <w:p w:rsidR="00C61664" w:rsidRPr="0086758C" w:rsidRDefault="00C61664" w:rsidP="00CD75A9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86758C">
        <w:rPr>
          <w:rFonts w:ascii="Times New Roman" w:hAnsi="Times New Roman"/>
          <w:sz w:val="28"/>
          <w:szCs w:val="28"/>
        </w:rPr>
        <w:t xml:space="preserve">- </w:t>
      </w:r>
      <w:r>
        <w:rPr>
          <w:rFonts w:ascii="Times New Roman" w:hAnsi="Times New Roman"/>
          <w:sz w:val="28"/>
          <w:szCs w:val="28"/>
        </w:rPr>
        <w:t>собственные доходы учреждения</w:t>
      </w:r>
      <w:r w:rsidRPr="0086758C">
        <w:rPr>
          <w:rFonts w:ascii="Times New Roman" w:hAnsi="Times New Roman"/>
          <w:sz w:val="28"/>
          <w:szCs w:val="28"/>
        </w:rPr>
        <w:t xml:space="preserve">: </w:t>
      </w:r>
      <w:r>
        <w:rPr>
          <w:rFonts w:ascii="Times New Roman" w:hAnsi="Times New Roman"/>
          <w:sz w:val="28"/>
          <w:szCs w:val="28"/>
        </w:rPr>
        <w:t>2105710,61</w:t>
      </w:r>
      <w:r w:rsidRPr="0086758C">
        <w:rPr>
          <w:rFonts w:ascii="Times New Roman" w:hAnsi="Times New Roman"/>
          <w:sz w:val="28"/>
          <w:szCs w:val="28"/>
        </w:rPr>
        <w:t xml:space="preserve"> рублей.</w:t>
      </w:r>
    </w:p>
    <w:p w:rsidR="00C61664" w:rsidRPr="005E56FB" w:rsidRDefault="00C61664" w:rsidP="005B0E86">
      <w:pPr>
        <w:spacing w:after="0"/>
        <w:ind w:firstLine="851"/>
        <w:jc w:val="both"/>
        <w:rPr>
          <w:rFonts w:ascii="Times New Roman" w:hAnsi="Times New Roman"/>
          <w:sz w:val="28"/>
          <w:szCs w:val="28"/>
        </w:rPr>
      </w:pPr>
      <w:r w:rsidRPr="005E56FB">
        <w:rPr>
          <w:rFonts w:ascii="Times New Roman" w:hAnsi="Times New Roman"/>
          <w:sz w:val="28"/>
          <w:szCs w:val="28"/>
        </w:rPr>
        <w:t>Использование средств осуществляется в соответствии с Планом финансово-хозяйственной деятельности по следующим направлениям:</w:t>
      </w:r>
    </w:p>
    <w:p w:rsidR="00C61664" w:rsidRPr="00D02AB4" w:rsidRDefault="00C61664" w:rsidP="00CD75A9">
      <w:pPr>
        <w:spacing w:after="0"/>
        <w:rPr>
          <w:rFonts w:ascii="Times New Roman" w:hAnsi="Times New Roman"/>
          <w:b/>
          <w:bCs/>
          <w:sz w:val="28"/>
          <w:szCs w:val="28"/>
        </w:rPr>
      </w:pPr>
      <w:r w:rsidRPr="00D02AB4">
        <w:rPr>
          <w:rFonts w:ascii="Times New Roman" w:hAnsi="Times New Roman"/>
          <w:b/>
          <w:bCs/>
          <w:sz w:val="28"/>
          <w:szCs w:val="28"/>
        </w:rPr>
        <w:t>Направления использования бюджетных средств:</w:t>
      </w:r>
    </w:p>
    <w:tbl>
      <w:tblPr>
        <w:tblW w:w="0" w:type="auto"/>
        <w:tblInd w:w="2" w:type="dxa"/>
        <w:tbl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  <w:insideH w:val="single" w:sz="8" w:space="0" w:color="4F81BD"/>
          <w:insideV w:val="single" w:sz="8" w:space="0" w:color="4F81BD"/>
        </w:tblBorders>
        <w:tblLook w:val="00A0"/>
      </w:tblPr>
      <w:tblGrid>
        <w:gridCol w:w="1305"/>
        <w:gridCol w:w="6352"/>
        <w:gridCol w:w="1912"/>
      </w:tblGrid>
      <w:tr w:rsidR="00C61664" w:rsidRPr="00B46269" w:rsidTr="00492613">
        <w:tc>
          <w:tcPr>
            <w:tcW w:w="1059" w:type="dxa"/>
            <w:tcBorders>
              <w:bottom w:val="single" w:sz="18" w:space="0" w:color="4F81BD"/>
            </w:tcBorders>
          </w:tcPr>
          <w:p w:rsidR="00C61664" w:rsidRPr="00B46269" w:rsidRDefault="00C61664" w:rsidP="00492613">
            <w:pPr>
              <w:spacing w:after="0"/>
              <w:jc w:val="center"/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</w:rPr>
            </w:pPr>
            <w:r w:rsidRPr="00B46269"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</w:rPr>
              <w:t>Код статьи расходов</w:t>
            </w:r>
          </w:p>
        </w:tc>
        <w:tc>
          <w:tcPr>
            <w:tcW w:w="6562" w:type="dxa"/>
            <w:tcBorders>
              <w:bottom w:val="single" w:sz="18" w:space="0" w:color="4F81BD"/>
            </w:tcBorders>
          </w:tcPr>
          <w:p w:rsidR="00C61664" w:rsidRPr="00B46269" w:rsidRDefault="00C61664" w:rsidP="00492613">
            <w:pPr>
              <w:spacing w:after="0"/>
              <w:jc w:val="center"/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</w:rPr>
            </w:pPr>
            <w:r w:rsidRPr="00B46269"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</w:rPr>
              <w:t>Наименование статьи расходов</w:t>
            </w:r>
          </w:p>
        </w:tc>
        <w:tc>
          <w:tcPr>
            <w:tcW w:w="1950" w:type="dxa"/>
            <w:tcBorders>
              <w:bottom w:val="single" w:sz="18" w:space="0" w:color="4F81BD"/>
            </w:tcBorders>
          </w:tcPr>
          <w:p w:rsidR="00C61664" w:rsidRPr="00B46269" w:rsidRDefault="00C61664" w:rsidP="00492613">
            <w:pPr>
              <w:spacing w:after="0"/>
              <w:jc w:val="center"/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</w:rPr>
            </w:pPr>
            <w:r w:rsidRPr="00B46269"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</w:rPr>
              <w:t>Сумма,</w:t>
            </w:r>
          </w:p>
          <w:p w:rsidR="00C61664" w:rsidRPr="00B46269" w:rsidRDefault="00C61664" w:rsidP="00492613">
            <w:pPr>
              <w:spacing w:after="0"/>
              <w:jc w:val="center"/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</w:rPr>
            </w:pPr>
            <w:r w:rsidRPr="00B46269"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</w:rPr>
              <w:t xml:space="preserve"> тыс. руб.</w:t>
            </w:r>
          </w:p>
        </w:tc>
      </w:tr>
      <w:tr w:rsidR="00C61664" w:rsidRPr="00B46269" w:rsidTr="00492613">
        <w:tc>
          <w:tcPr>
            <w:tcW w:w="1059" w:type="dxa"/>
            <w:shd w:val="clear" w:color="auto" w:fill="D3DFEE"/>
          </w:tcPr>
          <w:p w:rsidR="00C61664" w:rsidRPr="00B46269" w:rsidRDefault="00C61664" w:rsidP="00492613">
            <w:pPr>
              <w:spacing w:after="0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B46269">
              <w:rPr>
                <w:rFonts w:ascii="Times New Roman" w:hAnsi="Times New Roman"/>
                <w:b/>
                <w:bCs/>
                <w:sz w:val="28"/>
                <w:szCs w:val="28"/>
              </w:rPr>
              <w:t>211</w:t>
            </w:r>
          </w:p>
        </w:tc>
        <w:tc>
          <w:tcPr>
            <w:tcW w:w="6562" w:type="dxa"/>
            <w:shd w:val="clear" w:color="auto" w:fill="D3DFEE"/>
          </w:tcPr>
          <w:p w:rsidR="00C61664" w:rsidRPr="00B46269" w:rsidRDefault="00C61664" w:rsidP="00492613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B46269">
              <w:rPr>
                <w:rFonts w:ascii="Times New Roman" w:hAnsi="Times New Roman"/>
                <w:sz w:val="28"/>
                <w:szCs w:val="28"/>
              </w:rPr>
              <w:t>Заработная плата</w:t>
            </w:r>
          </w:p>
        </w:tc>
        <w:tc>
          <w:tcPr>
            <w:tcW w:w="1950" w:type="dxa"/>
            <w:shd w:val="clear" w:color="auto" w:fill="D3DFEE"/>
          </w:tcPr>
          <w:p w:rsidR="00C61664" w:rsidRPr="00B46269" w:rsidRDefault="00C61664" w:rsidP="00492613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29907,0</w:t>
            </w:r>
          </w:p>
        </w:tc>
      </w:tr>
      <w:tr w:rsidR="00C61664" w:rsidRPr="00B46269" w:rsidTr="00492613">
        <w:tc>
          <w:tcPr>
            <w:tcW w:w="1059" w:type="dxa"/>
          </w:tcPr>
          <w:p w:rsidR="00C61664" w:rsidRPr="00B46269" w:rsidRDefault="00C61664" w:rsidP="00492613">
            <w:pPr>
              <w:spacing w:after="0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B46269">
              <w:rPr>
                <w:rFonts w:ascii="Times New Roman" w:hAnsi="Times New Roman"/>
                <w:b/>
                <w:bCs/>
                <w:sz w:val="28"/>
                <w:szCs w:val="28"/>
              </w:rPr>
              <w:t>212</w:t>
            </w:r>
          </w:p>
        </w:tc>
        <w:tc>
          <w:tcPr>
            <w:tcW w:w="6562" w:type="dxa"/>
          </w:tcPr>
          <w:p w:rsidR="00C61664" w:rsidRPr="00B46269" w:rsidRDefault="00C61664" w:rsidP="00492613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B46269">
              <w:rPr>
                <w:rFonts w:ascii="Times New Roman" w:hAnsi="Times New Roman"/>
                <w:sz w:val="28"/>
                <w:szCs w:val="28"/>
              </w:rPr>
              <w:t>Прочие выплаты</w:t>
            </w:r>
          </w:p>
        </w:tc>
        <w:tc>
          <w:tcPr>
            <w:tcW w:w="1950" w:type="dxa"/>
          </w:tcPr>
          <w:p w:rsidR="00C61664" w:rsidRPr="00B46269" w:rsidRDefault="00C61664" w:rsidP="00492613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3,2</w:t>
            </w:r>
          </w:p>
        </w:tc>
      </w:tr>
      <w:tr w:rsidR="00C61664" w:rsidRPr="00B46269" w:rsidTr="00492613">
        <w:tc>
          <w:tcPr>
            <w:tcW w:w="1059" w:type="dxa"/>
            <w:shd w:val="clear" w:color="auto" w:fill="D3DFEE"/>
          </w:tcPr>
          <w:p w:rsidR="00C61664" w:rsidRPr="00B46269" w:rsidRDefault="00C61664" w:rsidP="00492613">
            <w:pPr>
              <w:spacing w:after="0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B46269">
              <w:rPr>
                <w:rFonts w:ascii="Times New Roman" w:hAnsi="Times New Roman"/>
                <w:b/>
                <w:bCs/>
                <w:sz w:val="28"/>
                <w:szCs w:val="28"/>
              </w:rPr>
              <w:t>213</w:t>
            </w:r>
          </w:p>
        </w:tc>
        <w:tc>
          <w:tcPr>
            <w:tcW w:w="6562" w:type="dxa"/>
            <w:shd w:val="clear" w:color="auto" w:fill="D3DFEE"/>
          </w:tcPr>
          <w:p w:rsidR="00C61664" w:rsidRPr="00B46269" w:rsidRDefault="00C61664" w:rsidP="00492613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B46269">
              <w:rPr>
                <w:rFonts w:ascii="Times New Roman" w:hAnsi="Times New Roman"/>
                <w:sz w:val="28"/>
                <w:szCs w:val="28"/>
              </w:rPr>
              <w:t>Начисление на оплату труда</w:t>
            </w:r>
          </w:p>
        </w:tc>
        <w:tc>
          <w:tcPr>
            <w:tcW w:w="1950" w:type="dxa"/>
            <w:shd w:val="clear" w:color="auto" w:fill="D3DFEE"/>
          </w:tcPr>
          <w:p w:rsidR="00C61664" w:rsidRPr="00B46269" w:rsidRDefault="00C61664" w:rsidP="00492613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9002,9</w:t>
            </w:r>
          </w:p>
        </w:tc>
      </w:tr>
      <w:tr w:rsidR="00C61664" w:rsidRPr="00B46269" w:rsidTr="00492613">
        <w:tc>
          <w:tcPr>
            <w:tcW w:w="1059" w:type="dxa"/>
          </w:tcPr>
          <w:p w:rsidR="00C61664" w:rsidRPr="00B46269" w:rsidRDefault="00C61664" w:rsidP="00492613">
            <w:pPr>
              <w:spacing w:after="0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B46269">
              <w:rPr>
                <w:rFonts w:ascii="Times New Roman" w:hAnsi="Times New Roman"/>
                <w:b/>
                <w:bCs/>
                <w:sz w:val="28"/>
                <w:szCs w:val="28"/>
              </w:rPr>
              <w:t>221</w:t>
            </w:r>
          </w:p>
        </w:tc>
        <w:tc>
          <w:tcPr>
            <w:tcW w:w="6562" w:type="dxa"/>
          </w:tcPr>
          <w:p w:rsidR="00C61664" w:rsidRPr="00B46269" w:rsidRDefault="00C61664" w:rsidP="00492613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B46269">
              <w:rPr>
                <w:rFonts w:ascii="Times New Roman" w:hAnsi="Times New Roman"/>
                <w:sz w:val="28"/>
                <w:szCs w:val="28"/>
              </w:rPr>
              <w:t>Услуги связи</w:t>
            </w:r>
          </w:p>
        </w:tc>
        <w:tc>
          <w:tcPr>
            <w:tcW w:w="1950" w:type="dxa"/>
          </w:tcPr>
          <w:p w:rsidR="00C61664" w:rsidRPr="00B46269" w:rsidRDefault="00C61664" w:rsidP="00492613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85,1</w:t>
            </w:r>
          </w:p>
        </w:tc>
      </w:tr>
      <w:tr w:rsidR="00C61664" w:rsidRPr="00B46269" w:rsidTr="00492613">
        <w:tc>
          <w:tcPr>
            <w:tcW w:w="1059" w:type="dxa"/>
            <w:shd w:val="clear" w:color="auto" w:fill="D3DFEE"/>
          </w:tcPr>
          <w:p w:rsidR="00C61664" w:rsidRPr="00B46269" w:rsidRDefault="00C61664" w:rsidP="00492613">
            <w:pPr>
              <w:spacing w:after="0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B46269">
              <w:rPr>
                <w:rFonts w:ascii="Times New Roman" w:hAnsi="Times New Roman"/>
                <w:b/>
                <w:bCs/>
                <w:sz w:val="28"/>
                <w:szCs w:val="28"/>
              </w:rPr>
              <w:t>222</w:t>
            </w:r>
          </w:p>
        </w:tc>
        <w:tc>
          <w:tcPr>
            <w:tcW w:w="6562" w:type="dxa"/>
            <w:shd w:val="clear" w:color="auto" w:fill="D3DFEE"/>
          </w:tcPr>
          <w:p w:rsidR="00C61664" w:rsidRPr="00B46269" w:rsidRDefault="00C61664" w:rsidP="00492613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B46269">
              <w:rPr>
                <w:rFonts w:ascii="Times New Roman" w:hAnsi="Times New Roman"/>
                <w:sz w:val="28"/>
                <w:szCs w:val="28"/>
              </w:rPr>
              <w:t>Транспортные расходы</w:t>
            </w:r>
          </w:p>
        </w:tc>
        <w:tc>
          <w:tcPr>
            <w:tcW w:w="1950" w:type="dxa"/>
            <w:shd w:val="clear" w:color="auto" w:fill="D3DFEE"/>
          </w:tcPr>
          <w:p w:rsidR="00C61664" w:rsidRPr="00B46269" w:rsidRDefault="00C61664" w:rsidP="00492613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2,4</w:t>
            </w:r>
          </w:p>
        </w:tc>
      </w:tr>
      <w:tr w:rsidR="00C61664" w:rsidRPr="00B46269" w:rsidTr="00492613">
        <w:tc>
          <w:tcPr>
            <w:tcW w:w="1059" w:type="dxa"/>
          </w:tcPr>
          <w:p w:rsidR="00C61664" w:rsidRPr="00B46269" w:rsidRDefault="00C61664" w:rsidP="00492613">
            <w:pPr>
              <w:spacing w:after="0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B46269">
              <w:rPr>
                <w:rFonts w:ascii="Times New Roman" w:hAnsi="Times New Roman"/>
                <w:b/>
                <w:bCs/>
                <w:sz w:val="28"/>
                <w:szCs w:val="28"/>
              </w:rPr>
              <w:t>223</w:t>
            </w:r>
          </w:p>
        </w:tc>
        <w:tc>
          <w:tcPr>
            <w:tcW w:w="6562" w:type="dxa"/>
          </w:tcPr>
          <w:p w:rsidR="00C61664" w:rsidRPr="00B46269" w:rsidRDefault="00C61664" w:rsidP="00492613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B46269">
              <w:rPr>
                <w:rFonts w:ascii="Times New Roman" w:hAnsi="Times New Roman"/>
                <w:sz w:val="28"/>
                <w:szCs w:val="28"/>
              </w:rPr>
              <w:t>Коммунальные услуги</w:t>
            </w:r>
          </w:p>
        </w:tc>
        <w:tc>
          <w:tcPr>
            <w:tcW w:w="1950" w:type="dxa"/>
          </w:tcPr>
          <w:p w:rsidR="00C61664" w:rsidRPr="00B46269" w:rsidRDefault="00C61664" w:rsidP="00492613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2443,2</w:t>
            </w:r>
          </w:p>
        </w:tc>
      </w:tr>
      <w:tr w:rsidR="00C61664" w:rsidRPr="00B46269" w:rsidTr="00492613">
        <w:tc>
          <w:tcPr>
            <w:tcW w:w="1059" w:type="dxa"/>
            <w:shd w:val="clear" w:color="auto" w:fill="D3DFEE"/>
          </w:tcPr>
          <w:p w:rsidR="00C61664" w:rsidRPr="00B46269" w:rsidRDefault="00C61664" w:rsidP="00492613">
            <w:pPr>
              <w:spacing w:after="0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B46269">
              <w:rPr>
                <w:rFonts w:ascii="Times New Roman" w:hAnsi="Times New Roman"/>
                <w:b/>
                <w:bCs/>
                <w:sz w:val="28"/>
                <w:szCs w:val="28"/>
              </w:rPr>
              <w:t>225</w:t>
            </w:r>
          </w:p>
        </w:tc>
        <w:tc>
          <w:tcPr>
            <w:tcW w:w="6562" w:type="dxa"/>
            <w:shd w:val="clear" w:color="auto" w:fill="D3DFEE"/>
          </w:tcPr>
          <w:p w:rsidR="00C61664" w:rsidRPr="00B46269" w:rsidRDefault="00C61664" w:rsidP="00492613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B46269">
              <w:rPr>
                <w:rFonts w:ascii="Times New Roman" w:hAnsi="Times New Roman"/>
                <w:sz w:val="28"/>
                <w:szCs w:val="28"/>
              </w:rPr>
              <w:t>Услуги по содержанию имущества</w:t>
            </w:r>
          </w:p>
        </w:tc>
        <w:tc>
          <w:tcPr>
            <w:tcW w:w="1950" w:type="dxa"/>
            <w:shd w:val="clear" w:color="auto" w:fill="D3DFEE"/>
          </w:tcPr>
          <w:p w:rsidR="00C61664" w:rsidRPr="00B46269" w:rsidRDefault="00C61664" w:rsidP="00492613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312,1</w:t>
            </w:r>
          </w:p>
        </w:tc>
      </w:tr>
      <w:tr w:rsidR="00C61664" w:rsidRPr="00B46269" w:rsidTr="00492613">
        <w:trPr>
          <w:trHeight w:val="370"/>
        </w:trPr>
        <w:tc>
          <w:tcPr>
            <w:tcW w:w="1059" w:type="dxa"/>
          </w:tcPr>
          <w:p w:rsidR="00C61664" w:rsidRPr="00B46269" w:rsidRDefault="00C61664" w:rsidP="00492613">
            <w:pPr>
              <w:spacing w:after="0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B46269">
              <w:rPr>
                <w:rFonts w:ascii="Times New Roman" w:hAnsi="Times New Roman"/>
                <w:b/>
                <w:bCs/>
                <w:sz w:val="28"/>
                <w:szCs w:val="28"/>
              </w:rPr>
              <w:t>226</w:t>
            </w:r>
          </w:p>
        </w:tc>
        <w:tc>
          <w:tcPr>
            <w:tcW w:w="6562" w:type="dxa"/>
          </w:tcPr>
          <w:p w:rsidR="00C61664" w:rsidRPr="00B46269" w:rsidRDefault="00C61664" w:rsidP="00492613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B46269">
              <w:rPr>
                <w:rFonts w:ascii="Times New Roman" w:hAnsi="Times New Roman"/>
                <w:sz w:val="28"/>
                <w:szCs w:val="28"/>
              </w:rPr>
              <w:t>Прочие услуги</w:t>
            </w:r>
          </w:p>
        </w:tc>
        <w:tc>
          <w:tcPr>
            <w:tcW w:w="1950" w:type="dxa"/>
          </w:tcPr>
          <w:p w:rsidR="00C61664" w:rsidRPr="00B46269" w:rsidRDefault="00C61664" w:rsidP="00492613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1206,1</w:t>
            </w:r>
          </w:p>
        </w:tc>
      </w:tr>
      <w:tr w:rsidR="00C61664" w:rsidRPr="00B46269" w:rsidTr="00492613">
        <w:tc>
          <w:tcPr>
            <w:tcW w:w="1059" w:type="dxa"/>
            <w:shd w:val="clear" w:color="auto" w:fill="D3DFEE"/>
          </w:tcPr>
          <w:p w:rsidR="00C61664" w:rsidRPr="00B46269" w:rsidRDefault="00C61664" w:rsidP="00492613">
            <w:pPr>
              <w:spacing w:after="0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262</w:t>
            </w:r>
          </w:p>
        </w:tc>
        <w:tc>
          <w:tcPr>
            <w:tcW w:w="6562" w:type="dxa"/>
            <w:shd w:val="clear" w:color="auto" w:fill="D3DFEE"/>
          </w:tcPr>
          <w:p w:rsidR="00C61664" w:rsidRPr="00B46269" w:rsidRDefault="00C61664" w:rsidP="00492613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Социальное обеспечение</w:t>
            </w:r>
          </w:p>
        </w:tc>
        <w:tc>
          <w:tcPr>
            <w:tcW w:w="1950" w:type="dxa"/>
            <w:shd w:val="clear" w:color="auto" w:fill="D3DFEE"/>
          </w:tcPr>
          <w:p w:rsidR="00C61664" w:rsidRPr="00B46269" w:rsidRDefault="00C61664" w:rsidP="00492613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1577,5</w:t>
            </w:r>
          </w:p>
        </w:tc>
      </w:tr>
      <w:tr w:rsidR="00C61664" w:rsidRPr="00B46269" w:rsidTr="00492613">
        <w:tc>
          <w:tcPr>
            <w:tcW w:w="1059" w:type="dxa"/>
          </w:tcPr>
          <w:p w:rsidR="00C61664" w:rsidRPr="00B46269" w:rsidRDefault="00C61664" w:rsidP="00492613">
            <w:pPr>
              <w:spacing w:after="0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B46269">
              <w:rPr>
                <w:rFonts w:ascii="Times New Roman" w:hAnsi="Times New Roman"/>
                <w:b/>
                <w:bCs/>
                <w:sz w:val="28"/>
                <w:szCs w:val="28"/>
              </w:rPr>
              <w:t>310</w:t>
            </w:r>
          </w:p>
        </w:tc>
        <w:tc>
          <w:tcPr>
            <w:tcW w:w="6562" w:type="dxa"/>
          </w:tcPr>
          <w:p w:rsidR="00C61664" w:rsidRPr="00B46269" w:rsidRDefault="00C61664" w:rsidP="00492613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B46269">
              <w:rPr>
                <w:rFonts w:ascii="Times New Roman" w:hAnsi="Times New Roman"/>
                <w:sz w:val="28"/>
                <w:szCs w:val="28"/>
              </w:rPr>
              <w:t>Увеличение стоимости основных средств</w:t>
            </w:r>
          </w:p>
        </w:tc>
        <w:tc>
          <w:tcPr>
            <w:tcW w:w="1950" w:type="dxa"/>
          </w:tcPr>
          <w:p w:rsidR="00C61664" w:rsidRPr="00B46269" w:rsidRDefault="00C61664" w:rsidP="00492613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7952,3</w:t>
            </w:r>
          </w:p>
        </w:tc>
      </w:tr>
      <w:tr w:rsidR="00C61664" w:rsidRPr="00B46269" w:rsidTr="00492613">
        <w:tc>
          <w:tcPr>
            <w:tcW w:w="1059" w:type="dxa"/>
            <w:shd w:val="clear" w:color="auto" w:fill="D3DFEE"/>
          </w:tcPr>
          <w:p w:rsidR="00C61664" w:rsidRPr="00B46269" w:rsidRDefault="00C61664" w:rsidP="00492613">
            <w:pPr>
              <w:spacing w:after="0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B46269">
              <w:rPr>
                <w:rFonts w:ascii="Times New Roman" w:hAnsi="Times New Roman"/>
                <w:b/>
                <w:bCs/>
                <w:sz w:val="28"/>
                <w:szCs w:val="28"/>
              </w:rPr>
              <w:t>340</w:t>
            </w:r>
          </w:p>
        </w:tc>
        <w:tc>
          <w:tcPr>
            <w:tcW w:w="6562" w:type="dxa"/>
            <w:shd w:val="clear" w:color="auto" w:fill="D3DFEE"/>
          </w:tcPr>
          <w:p w:rsidR="00C61664" w:rsidRPr="00B46269" w:rsidRDefault="00C61664" w:rsidP="00492613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B46269">
              <w:rPr>
                <w:rFonts w:ascii="Times New Roman" w:hAnsi="Times New Roman"/>
                <w:sz w:val="28"/>
                <w:szCs w:val="28"/>
              </w:rPr>
              <w:t>Увеличение стоимости материальных запасов</w:t>
            </w:r>
          </w:p>
        </w:tc>
        <w:tc>
          <w:tcPr>
            <w:tcW w:w="1950" w:type="dxa"/>
            <w:shd w:val="clear" w:color="auto" w:fill="D3DFEE"/>
          </w:tcPr>
          <w:p w:rsidR="00C61664" w:rsidRPr="00B46269" w:rsidRDefault="00C61664" w:rsidP="00492613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2953,9</w:t>
            </w:r>
          </w:p>
        </w:tc>
      </w:tr>
      <w:tr w:rsidR="00C61664" w:rsidRPr="00B46269" w:rsidTr="00492613">
        <w:tc>
          <w:tcPr>
            <w:tcW w:w="1059" w:type="dxa"/>
          </w:tcPr>
          <w:p w:rsidR="00C61664" w:rsidRPr="00B46269" w:rsidRDefault="00C61664" w:rsidP="00492613">
            <w:pPr>
              <w:spacing w:after="0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B46269">
              <w:rPr>
                <w:rFonts w:ascii="Times New Roman" w:hAnsi="Times New Roman"/>
                <w:b/>
                <w:bCs/>
                <w:sz w:val="28"/>
                <w:szCs w:val="28"/>
              </w:rPr>
              <w:t>290</w:t>
            </w:r>
          </w:p>
        </w:tc>
        <w:tc>
          <w:tcPr>
            <w:tcW w:w="6562" w:type="dxa"/>
          </w:tcPr>
          <w:p w:rsidR="00C61664" w:rsidRPr="00B46269" w:rsidRDefault="00C61664" w:rsidP="00492613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B46269">
              <w:rPr>
                <w:rFonts w:ascii="Times New Roman" w:hAnsi="Times New Roman"/>
                <w:sz w:val="28"/>
                <w:szCs w:val="28"/>
              </w:rPr>
              <w:t>Стипендия</w:t>
            </w:r>
          </w:p>
        </w:tc>
        <w:tc>
          <w:tcPr>
            <w:tcW w:w="1950" w:type="dxa"/>
          </w:tcPr>
          <w:p w:rsidR="00C61664" w:rsidRPr="00B46269" w:rsidRDefault="00C61664" w:rsidP="00492613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2707,1</w:t>
            </w:r>
          </w:p>
        </w:tc>
      </w:tr>
    </w:tbl>
    <w:p w:rsidR="00C61664" w:rsidRDefault="00C61664" w:rsidP="00CD75A9">
      <w:pPr>
        <w:rPr>
          <w:rFonts w:ascii="Times New Roman" w:hAnsi="Times New Roman"/>
          <w:b/>
          <w:bCs/>
          <w:sz w:val="28"/>
          <w:szCs w:val="28"/>
        </w:rPr>
      </w:pPr>
    </w:p>
    <w:p w:rsidR="00C61664" w:rsidRPr="00D02AB4" w:rsidRDefault="00C61664" w:rsidP="00CD75A9">
      <w:pPr>
        <w:rPr>
          <w:rFonts w:ascii="Times New Roman" w:hAnsi="Times New Roman"/>
          <w:b/>
          <w:bCs/>
          <w:sz w:val="28"/>
          <w:szCs w:val="28"/>
        </w:rPr>
      </w:pPr>
      <w:r w:rsidRPr="00D02AB4">
        <w:rPr>
          <w:rFonts w:ascii="Times New Roman" w:hAnsi="Times New Roman"/>
          <w:b/>
          <w:bCs/>
          <w:sz w:val="28"/>
          <w:szCs w:val="28"/>
        </w:rPr>
        <w:t xml:space="preserve">Направления использования средств от приносящей доход </w:t>
      </w:r>
      <w:r>
        <w:rPr>
          <w:rFonts w:ascii="Times New Roman" w:hAnsi="Times New Roman"/>
          <w:b/>
          <w:bCs/>
          <w:sz w:val="28"/>
          <w:szCs w:val="28"/>
        </w:rPr>
        <w:t>д</w:t>
      </w:r>
      <w:r w:rsidRPr="00D02AB4">
        <w:rPr>
          <w:rFonts w:ascii="Times New Roman" w:hAnsi="Times New Roman"/>
          <w:b/>
          <w:bCs/>
          <w:sz w:val="28"/>
          <w:szCs w:val="28"/>
        </w:rPr>
        <w:t>еятельности:</w:t>
      </w:r>
    </w:p>
    <w:tbl>
      <w:tblPr>
        <w:tblW w:w="0" w:type="auto"/>
        <w:tblInd w:w="2" w:type="dxa"/>
        <w:tbl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  <w:insideH w:val="single" w:sz="8" w:space="0" w:color="4F81BD"/>
          <w:insideV w:val="single" w:sz="8" w:space="0" w:color="4F81BD"/>
        </w:tblBorders>
        <w:tblLook w:val="00A0"/>
      </w:tblPr>
      <w:tblGrid>
        <w:gridCol w:w="1305"/>
        <w:gridCol w:w="6352"/>
        <w:gridCol w:w="1912"/>
      </w:tblGrid>
      <w:tr w:rsidR="00C61664" w:rsidRPr="00B46269" w:rsidTr="00492613">
        <w:tc>
          <w:tcPr>
            <w:tcW w:w="1059" w:type="dxa"/>
            <w:tcBorders>
              <w:bottom w:val="single" w:sz="18" w:space="0" w:color="4F81BD"/>
            </w:tcBorders>
          </w:tcPr>
          <w:p w:rsidR="00C61664" w:rsidRPr="00B46269" w:rsidRDefault="00C61664" w:rsidP="00492613">
            <w:pPr>
              <w:spacing w:after="0"/>
              <w:jc w:val="center"/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</w:rPr>
            </w:pPr>
            <w:r w:rsidRPr="00B46269"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</w:rPr>
              <w:t>Код статьи расходов</w:t>
            </w:r>
          </w:p>
        </w:tc>
        <w:tc>
          <w:tcPr>
            <w:tcW w:w="6562" w:type="dxa"/>
            <w:tcBorders>
              <w:bottom w:val="single" w:sz="18" w:space="0" w:color="4F81BD"/>
            </w:tcBorders>
          </w:tcPr>
          <w:p w:rsidR="00C61664" w:rsidRPr="00B46269" w:rsidRDefault="00C61664" w:rsidP="00492613">
            <w:pPr>
              <w:spacing w:after="0"/>
              <w:jc w:val="center"/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</w:rPr>
            </w:pPr>
            <w:r w:rsidRPr="00B46269"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</w:rPr>
              <w:t>Наименование статьи расходов</w:t>
            </w:r>
          </w:p>
        </w:tc>
        <w:tc>
          <w:tcPr>
            <w:tcW w:w="1950" w:type="dxa"/>
            <w:tcBorders>
              <w:bottom w:val="single" w:sz="18" w:space="0" w:color="4F81BD"/>
            </w:tcBorders>
          </w:tcPr>
          <w:p w:rsidR="00C61664" w:rsidRPr="00B46269" w:rsidRDefault="00C61664" w:rsidP="00492613">
            <w:pPr>
              <w:spacing w:after="0"/>
              <w:jc w:val="center"/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</w:rPr>
            </w:pPr>
            <w:r w:rsidRPr="00B46269"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</w:rPr>
              <w:t xml:space="preserve">Сумма, </w:t>
            </w:r>
          </w:p>
          <w:p w:rsidR="00C61664" w:rsidRPr="00B46269" w:rsidRDefault="00C61664" w:rsidP="00492613">
            <w:pPr>
              <w:spacing w:after="0"/>
              <w:jc w:val="center"/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</w:rPr>
            </w:pPr>
            <w:r w:rsidRPr="00B46269"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</w:rPr>
              <w:t xml:space="preserve"> тыс. руб.</w:t>
            </w:r>
          </w:p>
        </w:tc>
      </w:tr>
      <w:tr w:rsidR="00C61664" w:rsidRPr="00B46269" w:rsidTr="00492613">
        <w:tc>
          <w:tcPr>
            <w:tcW w:w="1059" w:type="dxa"/>
            <w:shd w:val="clear" w:color="auto" w:fill="D3DFEE"/>
          </w:tcPr>
          <w:p w:rsidR="00C61664" w:rsidRPr="00B46269" w:rsidRDefault="00C61664" w:rsidP="00492613">
            <w:pPr>
              <w:spacing w:after="0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B46269">
              <w:rPr>
                <w:rFonts w:ascii="Times New Roman" w:hAnsi="Times New Roman"/>
                <w:b/>
                <w:bCs/>
                <w:sz w:val="28"/>
                <w:szCs w:val="28"/>
              </w:rPr>
              <w:t>211</w:t>
            </w:r>
          </w:p>
        </w:tc>
        <w:tc>
          <w:tcPr>
            <w:tcW w:w="6562" w:type="dxa"/>
            <w:shd w:val="clear" w:color="auto" w:fill="D3DFEE"/>
          </w:tcPr>
          <w:p w:rsidR="00C61664" w:rsidRPr="00B46269" w:rsidRDefault="00C61664" w:rsidP="00492613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B46269">
              <w:rPr>
                <w:rFonts w:ascii="Times New Roman" w:hAnsi="Times New Roman"/>
                <w:sz w:val="28"/>
                <w:szCs w:val="28"/>
              </w:rPr>
              <w:t>Заработная плата</w:t>
            </w:r>
          </w:p>
        </w:tc>
        <w:tc>
          <w:tcPr>
            <w:tcW w:w="1950" w:type="dxa"/>
            <w:shd w:val="clear" w:color="auto" w:fill="D3DFEE"/>
          </w:tcPr>
          <w:p w:rsidR="00C61664" w:rsidRPr="00B46269" w:rsidRDefault="00C61664" w:rsidP="00492613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601,0</w:t>
            </w:r>
          </w:p>
        </w:tc>
      </w:tr>
      <w:tr w:rsidR="00C61664" w:rsidRPr="00B46269" w:rsidTr="00492613">
        <w:tc>
          <w:tcPr>
            <w:tcW w:w="1059" w:type="dxa"/>
          </w:tcPr>
          <w:p w:rsidR="00C61664" w:rsidRPr="00B46269" w:rsidRDefault="00C61664" w:rsidP="00492613">
            <w:pPr>
              <w:spacing w:after="0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B46269">
              <w:rPr>
                <w:rFonts w:ascii="Times New Roman" w:hAnsi="Times New Roman"/>
                <w:b/>
                <w:bCs/>
                <w:sz w:val="28"/>
                <w:szCs w:val="28"/>
              </w:rPr>
              <w:t>212</w:t>
            </w:r>
          </w:p>
        </w:tc>
        <w:tc>
          <w:tcPr>
            <w:tcW w:w="6562" w:type="dxa"/>
          </w:tcPr>
          <w:p w:rsidR="00C61664" w:rsidRPr="00B46269" w:rsidRDefault="00C61664" w:rsidP="00492613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B46269">
              <w:rPr>
                <w:rFonts w:ascii="Times New Roman" w:hAnsi="Times New Roman"/>
                <w:sz w:val="28"/>
                <w:szCs w:val="28"/>
              </w:rPr>
              <w:t>Прочие выплаты</w:t>
            </w:r>
          </w:p>
        </w:tc>
        <w:tc>
          <w:tcPr>
            <w:tcW w:w="1950" w:type="dxa"/>
          </w:tcPr>
          <w:p w:rsidR="00C61664" w:rsidRPr="00B46269" w:rsidRDefault="00C61664" w:rsidP="00492613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0,1</w:t>
            </w:r>
          </w:p>
        </w:tc>
      </w:tr>
      <w:tr w:rsidR="00C61664" w:rsidRPr="00B46269" w:rsidTr="00492613">
        <w:tc>
          <w:tcPr>
            <w:tcW w:w="1059" w:type="dxa"/>
            <w:shd w:val="clear" w:color="auto" w:fill="D3DFEE"/>
          </w:tcPr>
          <w:p w:rsidR="00C61664" w:rsidRPr="00B46269" w:rsidRDefault="00C61664" w:rsidP="00492613">
            <w:pPr>
              <w:spacing w:after="0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B46269">
              <w:rPr>
                <w:rFonts w:ascii="Times New Roman" w:hAnsi="Times New Roman"/>
                <w:b/>
                <w:bCs/>
                <w:sz w:val="28"/>
                <w:szCs w:val="28"/>
              </w:rPr>
              <w:t>213</w:t>
            </w:r>
          </w:p>
        </w:tc>
        <w:tc>
          <w:tcPr>
            <w:tcW w:w="6562" w:type="dxa"/>
            <w:shd w:val="clear" w:color="auto" w:fill="D3DFEE"/>
          </w:tcPr>
          <w:p w:rsidR="00C61664" w:rsidRPr="00B46269" w:rsidRDefault="00C61664" w:rsidP="00492613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B46269">
              <w:rPr>
                <w:rFonts w:ascii="Times New Roman" w:hAnsi="Times New Roman"/>
                <w:sz w:val="28"/>
                <w:szCs w:val="28"/>
              </w:rPr>
              <w:t>Начисление на оплату труда</w:t>
            </w:r>
          </w:p>
        </w:tc>
        <w:tc>
          <w:tcPr>
            <w:tcW w:w="1950" w:type="dxa"/>
            <w:shd w:val="clear" w:color="auto" w:fill="D3DFEE"/>
          </w:tcPr>
          <w:p w:rsidR="00C61664" w:rsidRPr="00B46269" w:rsidRDefault="00C61664" w:rsidP="00492613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185,7</w:t>
            </w:r>
          </w:p>
        </w:tc>
      </w:tr>
      <w:tr w:rsidR="00C61664" w:rsidRPr="00B46269" w:rsidTr="00492613">
        <w:tc>
          <w:tcPr>
            <w:tcW w:w="1059" w:type="dxa"/>
          </w:tcPr>
          <w:p w:rsidR="00C61664" w:rsidRPr="00B46269" w:rsidRDefault="00C61664" w:rsidP="00492613">
            <w:pPr>
              <w:spacing w:after="0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B46269">
              <w:rPr>
                <w:rFonts w:ascii="Times New Roman" w:hAnsi="Times New Roman"/>
                <w:b/>
                <w:bCs/>
                <w:sz w:val="28"/>
                <w:szCs w:val="28"/>
              </w:rPr>
              <w:t>221</w:t>
            </w:r>
          </w:p>
        </w:tc>
        <w:tc>
          <w:tcPr>
            <w:tcW w:w="6562" w:type="dxa"/>
          </w:tcPr>
          <w:p w:rsidR="00C61664" w:rsidRPr="00B46269" w:rsidRDefault="00C61664" w:rsidP="00492613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B46269">
              <w:rPr>
                <w:rFonts w:ascii="Times New Roman" w:hAnsi="Times New Roman"/>
                <w:sz w:val="28"/>
                <w:szCs w:val="28"/>
              </w:rPr>
              <w:t>Услуги связи</w:t>
            </w:r>
          </w:p>
        </w:tc>
        <w:tc>
          <w:tcPr>
            <w:tcW w:w="1950" w:type="dxa"/>
          </w:tcPr>
          <w:p w:rsidR="00C61664" w:rsidRPr="00B46269" w:rsidRDefault="00C61664" w:rsidP="00492613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10,0</w:t>
            </w:r>
          </w:p>
        </w:tc>
      </w:tr>
      <w:tr w:rsidR="00C61664" w:rsidRPr="00B46269" w:rsidTr="00492613">
        <w:tc>
          <w:tcPr>
            <w:tcW w:w="1059" w:type="dxa"/>
            <w:shd w:val="clear" w:color="auto" w:fill="D3DFEE"/>
          </w:tcPr>
          <w:p w:rsidR="00C61664" w:rsidRPr="00B46269" w:rsidRDefault="00C61664" w:rsidP="00492613">
            <w:pPr>
              <w:spacing w:after="0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B46269">
              <w:rPr>
                <w:rFonts w:ascii="Times New Roman" w:hAnsi="Times New Roman"/>
                <w:b/>
                <w:bCs/>
                <w:sz w:val="28"/>
                <w:szCs w:val="28"/>
              </w:rPr>
              <w:t>222</w:t>
            </w:r>
          </w:p>
        </w:tc>
        <w:tc>
          <w:tcPr>
            <w:tcW w:w="6562" w:type="dxa"/>
            <w:shd w:val="clear" w:color="auto" w:fill="D3DFEE"/>
          </w:tcPr>
          <w:p w:rsidR="00C61664" w:rsidRPr="00B46269" w:rsidRDefault="00C61664" w:rsidP="00492613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B46269">
              <w:rPr>
                <w:rFonts w:ascii="Times New Roman" w:hAnsi="Times New Roman"/>
                <w:sz w:val="28"/>
                <w:szCs w:val="28"/>
              </w:rPr>
              <w:t>Транспортные расходы</w:t>
            </w:r>
          </w:p>
        </w:tc>
        <w:tc>
          <w:tcPr>
            <w:tcW w:w="1950" w:type="dxa"/>
            <w:shd w:val="clear" w:color="auto" w:fill="D3DFEE"/>
          </w:tcPr>
          <w:p w:rsidR="00C61664" w:rsidRPr="00B46269" w:rsidRDefault="00C61664" w:rsidP="00492613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0,9</w:t>
            </w:r>
          </w:p>
        </w:tc>
      </w:tr>
      <w:tr w:rsidR="00C61664" w:rsidRPr="00B46269" w:rsidTr="00492613">
        <w:tc>
          <w:tcPr>
            <w:tcW w:w="1059" w:type="dxa"/>
          </w:tcPr>
          <w:p w:rsidR="00C61664" w:rsidRPr="00B46269" w:rsidRDefault="00C61664" w:rsidP="00492613">
            <w:pPr>
              <w:spacing w:after="0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B46269">
              <w:rPr>
                <w:rFonts w:ascii="Times New Roman" w:hAnsi="Times New Roman"/>
                <w:b/>
                <w:bCs/>
                <w:sz w:val="28"/>
                <w:szCs w:val="28"/>
              </w:rPr>
              <w:t>223</w:t>
            </w:r>
          </w:p>
        </w:tc>
        <w:tc>
          <w:tcPr>
            <w:tcW w:w="6562" w:type="dxa"/>
          </w:tcPr>
          <w:p w:rsidR="00C61664" w:rsidRPr="00B46269" w:rsidRDefault="00C61664" w:rsidP="00492613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B46269">
              <w:rPr>
                <w:rFonts w:ascii="Times New Roman" w:hAnsi="Times New Roman"/>
                <w:sz w:val="28"/>
                <w:szCs w:val="28"/>
              </w:rPr>
              <w:t>Коммунальные услуги</w:t>
            </w:r>
          </w:p>
        </w:tc>
        <w:tc>
          <w:tcPr>
            <w:tcW w:w="1950" w:type="dxa"/>
          </w:tcPr>
          <w:p w:rsidR="00C61664" w:rsidRPr="00B46269" w:rsidRDefault="00C61664" w:rsidP="00492613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44,7</w:t>
            </w:r>
          </w:p>
        </w:tc>
      </w:tr>
      <w:tr w:rsidR="00C61664" w:rsidRPr="00B46269" w:rsidTr="00492613">
        <w:tc>
          <w:tcPr>
            <w:tcW w:w="1059" w:type="dxa"/>
            <w:shd w:val="clear" w:color="auto" w:fill="D3DFEE"/>
          </w:tcPr>
          <w:p w:rsidR="00C61664" w:rsidRPr="00B46269" w:rsidRDefault="00C61664" w:rsidP="00492613">
            <w:pPr>
              <w:spacing w:after="0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B46269">
              <w:rPr>
                <w:rFonts w:ascii="Times New Roman" w:hAnsi="Times New Roman"/>
                <w:b/>
                <w:bCs/>
                <w:sz w:val="28"/>
                <w:szCs w:val="28"/>
              </w:rPr>
              <w:t>224</w:t>
            </w:r>
          </w:p>
        </w:tc>
        <w:tc>
          <w:tcPr>
            <w:tcW w:w="6562" w:type="dxa"/>
            <w:shd w:val="clear" w:color="auto" w:fill="D3DFEE"/>
          </w:tcPr>
          <w:p w:rsidR="00C61664" w:rsidRPr="00B46269" w:rsidRDefault="00C61664" w:rsidP="00492613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B46269">
              <w:rPr>
                <w:rFonts w:ascii="Times New Roman" w:hAnsi="Times New Roman"/>
                <w:sz w:val="28"/>
                <w:szCs w:val="28"/>
              </w:rPr>
              <w:t>Арендная плата за пользование имуществом</w:t>
            </w:r>
          </w:p>
        </w:tc>
        <w:tc>
          <w:tcPr>
            <w:tcW w:w="1950" w:type="dxa"/>
            <w:shd w:val="clear" w:color="auto" w:fill="D3DFEE"/>
          </w:tcPr>
          <w:p w:rsidR="00C61664" w:rsidRPr="00B46269" w:rsidRDefault="00C61664" w:rsidP="00492613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0,0</w:t>
            </w:r>
          </w:p>
        </w:tc>
      </w:tr>
      <w:tr w:rsidR="00C61664" w:rsidRPr="00B46269" w:rsidTr="00492613">
        <w:tc>
          <w:tcPr>
            <w:tcW w:w="1059" w:type="dxa"/>
          </w:tcPr>
          <w:p w:rsidR="00C61664" w:rsidRPr="00B46269" w:rsidRDefault="00C61664" w:rsidP="00492613">
            <w:pPr>
              <w:spacing w:after="0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B46269">
              <w:rPr>
                <w:rFonts w:ascii="Times New Roman" w:hAnsi="Times New Roman"/>
                <w:b/>
                <w:bCs/>
                <w:sz w:val="28"/>
                <w:szCs w:val="28"/>
              </w:rPr>
              <w:t>225</w:t>
            </w:r>
          </w:p>
        </w:tc>
        <w:tc>
          <w:tcPr>
            <w:tcW w:w="6562" w:type="dxa"/>
          </w:tcPr>
          <w:p w:rsidR="00C61664" w:rsidRPr="00B46269" w:rsidRDefault="00C61664" w:rsidP="00492613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B46269">
              <w:rPr>
                <w:rFonts w:ascii="Times New Roman" w:hAnsi="Times New Roman"/>
                <w:sz w:val="28"/>
                <w:szCs w:val="28"/>
              </w:rPr>
              <w:t>Услуги по содержанию имущества</w:t>
            </w:r>
          </w:p>
        </w:tc>
        <w:tc>
          <w:tcPr>
            <w:tcW w:w="1950" w:type="dxa"/>
          </w:tcPr>
          <w:p w:rsidR="00C61664" w:rsidRPr="00B46269" w:rsidRDefault="00C61664" w:rsidP="00492613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18,9</w:t>
            </w:r>
          </w:p>
        </w:tc>
      </w:tr>
      <w:tr w:rsidR="00C61664" w:rsidRPr="00B46269" w:rsidTr="00492613">
        <w:tc>
          <w:tcPr>
            <w:tcW w:w="1059" w:type="dxa"/>
            <w:shd w:val="clear" w:color="auto" w:fill="D3DFEE"/>
          </w:tcPr>
          <w:p w:rsidR="00C61664" w:rsidRPr="00B46269" w:rsidRDefault="00C61664" w:rsidP="00492613">
            <w:pPr>
              <w:spacing w:after="0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B46269">
              <w:rPr>
                <w:rFonts w:ascii="Times New Roman" w:hAnsi="Times New Roman"/>
                <w:b/>
                <w:bCs/>
                <w:sz w:val="28"/>
                <w:szCs w:val="28"/>
              </w:rPr>
              <w:t>226</w:t>
            </w:r>
          </w:p>
        </w:tc>
        <w:tc>
          <w:tcPr>
            <w:tcW w:w="6562" w:type="dxa"/>
            <w:shd w:val="clear" w:color="auto" w:fill="D3DFEE"/>
          </w:tcPr>
          <w:p w:rsidR="00C61664" w:rsidRPr="00B46269" w:rsidRDefault="00C61664" w:rsidP="00492613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B46269">
              <w:rPr>
                <w:rFonts w:ascii="Times New Roman" w:hAnsi="Times New Roman"/>
                <w:sz w:val="28"/>
                <w:szCs w:val="28"/>
              </w:rPr>
              <w:t>Прочие услуги</w:t>
            </w:r>
          </w:p>
        </w:tc>
        <w:tc>
          <w:tcPr>
            <w:tcW w:w="1950" w:type="dxa"/>
            <w:shd w:val="clear" w:color="auto" w:fill="D3DFEE"/>
          </w:tcPr>
          <w:p w:rsidR="00C61664" w:rsidRPr="00B46269" w:rsidRDefault="00C61664" w:rsidP="00492613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449,1</w:t>
            </w:r>
          </w:p>
        </w:tc>
      </w:tr>
      <w:tr w:rsidR="00C61664" w:rsidRPr="00B46269" w:rsidTr="00492613">
        <w:tc>
          <w:tcPr>
            <w:tcW w:w="1059" w:type="dxa"/>
          </w:tcPr>
          <w:p w:rsidR="00C61664" w:rsidRPr="00B46269" w:rsidRDefault="00C61664" w:rsidP="00492613">
            <w:pPr>
              <w:spacing w:after="0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B46269">
              <w:rPr>
                <w:rFonts w:ascii="Times New Roman" w:hAnsi="Times New Roman"/>
                <w:b/>
                <w:bCs/>
                <w:sz w:val="28"/>
                <w:szCs w:val="28"/>
              </w:rPr>
              <w:t>290</w:t>
            </w:r>
          </w:p>
        </w:tc>
        <w:tc>
          <w:tcPr>
            <w:tcW w:w="6562" w:type="dxa"/>
          </w:tcPr>
          <w:p w:rsidR="00C61664" w:rsidRPr="00B46269" w:rsidRDefault="00C61664" w:rsidP="00492613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B46269">
              <w:rPr>
                <w:rFonts w:ascii="Times New Roman" w:hAnsi="Times New Roman"/>
                <w:sz w:val="28"/>
                <w:szCs w:val="28"/>
              </w:rPr>
              <w:t>Прочие расходы</w:t>
            </w:r>
          </w:p>
        </w:tc>
        <w:tc>
          <w:tcPr>
            <w:tcW w:w="1950" w:type="dxa"/>
          </w:tcPr>
          <w:p w:rsidR="00C61664" w:rsidRPr="00B46269" w:rsidRDefault="00C61664" w:rsidP="00492613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7,5</w:t>
            </w:r>
          </w:p>
        </w:tc>
      </w:tr>
      <w:tr w:rsidR="00C61664" w:rsidRPr="00B46269" w:rsidTr="00492613">
        <w:tc>
          <w:tcPr>
            <w:tcW w:w="1059" w:type="dxa"/>
            <w:shd w:val="clear" w:color="auto" w:fill="D3DFEE"/>
          </w:tcPr>
          <w:p w:rsidR="00C61664" w:rsidRPr="00B46269" w:rsidRDefault="00C61664" w:rsidP="00492613">
            <w:pPr>
              <w:spacing w:after="0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B46269">
              <w:rPr>
                <w:rFonts w:ascii="Times New Roman" w:hAnsi="Times New Roman"/>
                <w:b/>
                <w:bCs/>
                <w:sz w:val="28"/>
                <w:szCs w:val="28"/>
              </w:rPr>
              <w:t>310</w:t>
            </w:r>
          </w:p>
        </w:tc>
        <w:tc>
          <w:tcPr>
            <w:tcW w:w="6562" w:type="dxa"/>
            <w:shd w:val="clear" w:color="auto" w:fill="D3DFEE"/>
          </w:tcPr>
          <w:p w:rsidR="00C61664" w:rsidRPr="00B46269" w:rsidRDefault="00C61664" w:rsidP="00492613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B46269">
              <w:rPr>
                <w:rFonts w:ascii="Times New Roman" w:hAnsi="Times New Roman"/>
                <w:sz w:val="28"/>
                <w:szCs w:val="28"/>
              </w:rPr>
              <w:t>Увеличение стоимости основных средств</w:t>
            </w:r>
          </w:p>
        </w:tc>
        <w:tc>
          <w:tcPr>
            <w:tcW w:w="1950" w:type="dxa"/>
            <w:shd w:val="clear" w:color="auto" w:fill="D3DFEE"/>
          </w:tcPr>
          <w:p w:rsidR="00C61664" w:rsidRPr="00B46269" w:rsidRDefault="00C61664" w:rsidP="00492613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173,4</w:t>
            </w:r>
          </w:p>
        </w:tc>
      </w:tr>
      <w:tr w:rsidR="00C61664" w:rsidRPr="00B46269" w:rsidTr="00492613">
        <w:tc>
          <w:tcPr>
            <w:tcW w:w="1059" w:type="dxa"/>
          </w:tcPr>
          <w:p w:rsidR="00C61664" w:rsidRPr="00B46269" w:rsidRDefault="00C61664" w:rsidP="00492613">
            <w:pPr>
              <w:spacing w:after="0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B46269">
              <w:rPr>
                <w:rFonts w:ascii="Times New Roman" w:hAnsi="Times New Roman"/>
                <w:b/>
                <w:bCs/>
                <w:sz w:val="28"/>
                <w:szCs w:val="28"/>
              </w:rPr>
              <w:t>340</w:t>
            </w:r>
          </w:p>
        </w:tc>
        <w:tc>
          <w:tcPr>
            <w:tcW w:w="6562" w:type="dxa"/>
          </w:tcPr>
          <w:p w:rsidR="00C61664" w:rsidRPr="00B46269" w:rsidRDefault="00C61664" w:rsidP="00492613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B46269">
              <w:rPr>
                <w:rFonts w:ascii="Times New Roman" w:hAnsi="Times New Roman"/>
                <w:sz w:val="28"/>
                <w:szCs w:val="28"/>
              </w:rPr>
              <w:t>Увеличение стоимости материальных запасов</w:t>
            </w:r>
          </w:p>
        </w:tc>
        <w:tc>
          <w:tcPr>
            <w:tcW w:w="1950" w:type="dxa"/>
          </w:tcPr>
          <w:p w:rsidR="00C61664" w:rsidRPr="00B46269" w:rsidRDefault="00C61664" w:rsidP="00492613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420,0</w:t>
            </w:r>
          </w:p>
        </w:tc>
      </w:tr>
    </w:tbl>
    <w:p w:rsidR="00C61664" w:rsidRPr="005E56FB" w:rsidRDefault="00C61664" w:rsidP="00CD75A9">
      <w:pPr>
        <w:rPr>
          <w:rFonts w:ascii="Times New Roman" w:hAnsi="Times New Roman"/>
          <w:sz w:val="28"/>
          <w:szCs w:val="28"/>
        </w:rPr>
      </w:pPr>
    </w:p>
    <w:p w:rsidR="00C61664" w:rsidRPr="005E56FB" w:rsidRDefault="00C61664" w:rsidP="00CD75A9">
      <w:pPr>
        <w:ind w:left="-142"/>
        <w:rPr>
          <w:rFonts w:ascii="Times New Roman" w:hAnsi="Times New Roman"/>
          <w:sz w:val="28"/>
          <w:szCs w:val="28"/>
        </w:rPr>
      </w:pPr>
    </w:p>
    <w:p w:rsidR="00C61664" w:rsidRPr="005E56FB" w:rsidRDefault="00C61664" w:rsidP="00CD75A9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sectPr w:rsidR="00C61664" w:rsidRPr="005E56FB" w:rsidSect="004E4DC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125E4C"/>
    <w:multiLevelType w:val="hybridMultilevel"/>
    <w:tmpl w:val="9AF2A14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3712DD4"/>
    <w:multiLevelType w:val="hybridMultilevel"/>
    <w:tmpl w:val="D014185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74E663D"/>
    <w:multiLevelType w:val="hybridMultilevel"/>
    <w:tmpl w:val="E2266E1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8B70783"/>
    <w:multiLevelType w:val="hybridMultilevel"/>
    <w:tmpl w:val="0DF4994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8C23429"/>
    <w:multiLevelType w:val="hybridMultilevel"/>
    <w:tmpl w:val="8056D00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08E61E05"/>
    <w:multiLevelType w:val="hybridMultilevel"/>
    <w:tmpl w:val="6CB02A5E"/>
    <w:lvl w:ilvl="0" w:tplc="D876DB8E">
      <w:start w:val="1"/>
      <w:numFmt w:val="decimal"/>
      <w:lvlText w:val="%1."/>
      <w:lvlJc w:val="left"/>
      <w:pPr>
        <w:ind w:left="106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abstractNum w:abstractNumId="6">
    <w:nsid w:val="0ADE1DC0"/>
    <w:multiLevelType w:val="hybridMultilevel"/>
    <w:tmpl w:val="17B85C94"/>
    <w:lvl w:ilvl="0" w:tplc="22F0D5C2">
      <w:start w:val="1"/>
      <w:numFmt w:val="bullet"/>
      <w:lvlText w:val=""/>
      <w:lvlJc w:val="left"/>
      <w:pPr>
        <w:ind w:left="720" w:hanging="360"/>
      </w:pPr>
      <w:rPr>
        <w:rFonts w:ascii="Times New Roman" w:hAnsi="Times New Roman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5144ED9"/>
    <w:multiLevelType w:val="hybridMultilevel"/>
    <w:tmpl w:val="5D5E54F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5161FB2"/>
    <w:multiLevelType w:val="hybridMultilevel"/>
    <w:tmpl w:val="4A3C3E0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17B82980"/>
    <w:multiLevelType w:val="hybridMultilevel"/>
    <w:tmpl w:val="BD50245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18791DE2"/>
    <w:multiLevelType w:val="hybridMultilevel"/>
    <w:tmpl w:val="595C7B9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18FF302B"/>
    <w:multiLevelType w:val="hybridMultilevel"/>
    <w:tmpl w:val="59B257A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1FC5770C"/>
    <w:multiLevelType w:val="hybridMultilevel"/>
    <w:tmpl w:val="D68C440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20FD34A1"/>
    <w:multiLevelType w:val="hybridMultilevel"/>
    <w:tmpl w:val="F7700D0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214916B4"/>
    <w:multiLevelType w:val="hybridMultilevel"/>
    <w:tmpl w:val="4380ED4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217B35D8"/>
    <w:multiLevelType w:val="hybridMultilevel"/>
    <w:tmpl w:val="ACC20FD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21BE3090"/>
    <w:multiLevelType w:val="hybridMultilevel"/>
    <w:tmpl w:val="7B7263E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2AAF3F58"/>
    <w:multiLevelType w:val="hybridMultilevel"/>
    <w:tmpl w:val="B81EEE2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36D662C7"/>
    <w:multiLevelType w:val="hybridMultilevel"/>
    <w:tmpl w:val="5C92E2F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388174A8"/>
    <w:multiLevelType w:val="hybridMultilevel"/>
    <w:tmpl w:val="342CE178"/>
    <w:lvl w:ilvl="0" w:tplc="A78AC6DA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20">
    <w:nsid w:val="38A54700"/>
    <w:multiLevelType w:val="hybridMultilevel"/>
    <w:tmpl w:val="2A98946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38BD622D"/>
    <w:multiLevelType w:val="hybridMultilevel"/>
    <w:tmpl w:val="5386C55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3B0A1B87"/>
    <w:multiLevelType w:val="hybridMultilevel"/>
    <w:tmpl w:val="FBDA890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3C054DC8"/>
    <w:multiLevelType w:val="hybridMultilevel"/>
    <w:tmpl w:val="58F06DA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3D8E3980"/>
    <w:multiLevelType w:val="hybridMultilevel"/>
    <w:tmpl w:val="564040C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3FBE2BA6"/>
    <w:multiLevelType w:val="hybridMultilevel"/>
    <w:tmpl w:val="9930572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40583048"/>
    <w:multiLevelType w:val="hybridMultilevel"/>
    <w:tmpl w:val="E0F84F5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437769CB"/>
    <w:multiLevelType w:val="hybridMultilevel"/>
    <w:tmpl w:val="F704148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483976B2"/>
    <w:multiLevelType w:val="hybridMultilevel"/>
    <w:tmpl w:val="DAE63C0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4A877368"/>
    <w:multiLevelType w:val="hybridMultilevel"/>
    <w:tmpl w:val="6CE638E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4B862A5F"/>
    <w:multiLevelType w:val="hybridMultilevel"/>
    <w:tmpl w:val="B788524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4B8C72BA"/>
    <w:multiLevelType w:val="hybridMultilevel"/>
    <w:tmpl w:val="48CC278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4C0825D8"/>
    <w:multiLevelType w:val="hybridMultilevel"/>
    <w:tmpl w:val="1ED2D52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4DD10DD3"/>
    <w:multiLevelType w:val="hybridMultilevel"/>
    <w:tmpl w:val="EE026576"/>
    <w:lvl w:ilvl="0" w:tplc="D2B6189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508E2842"/>
    <w:multiLevelType w:val="hybridMultilevel"/>
    <w:tmpl w:val="4E4AF75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51160C71"/>
    <w:multiLevelType w:val="hybridMultilevel"/>
    <w:tmpl w:val="FA22A95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529F59E5"/>
    <w:multiLevelType w:val="hybridMultilevel"/>
    <w:tmpl w:val="C1EC18E4"/>
    <w:lvl w:ilvl="0" w:tplc="041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50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6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82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37">
    <w:nsid w:val="54A333B9"/>
    <w:multiLevelType w:val="hybridMultilevel"/>
    <w:tmpl w:val="DF2AF14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573D1A30"/>
    <w:multiLevelType w:val="hybridMultilevel"/>
    <w:tmpl w:val="A2ECD9D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60166A57"/>
    <w:multiLevelType w:val="hybridMultilevel"/>
    <w:tmpl w:val="93BC3F6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>
    <w:nsid w:val="620244EC"/>
    <w:multiLevelType w:val="hybridMultilevel"/>
    <w:tmpl w:val="B90227A2"/>
    <w:lvl w:ilvl="0" w:tplc="D2B6189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>
    <w:nsid w:val="672E0C38"/>
    <w:multiLevelType w:val="hybridMultilevel"/>
    <w:tmpl w:val="087A8CC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>
    <w:nsid w:val="6AD4071B"/>
    <w:multiLevelType w:val="hybridMultilevel"/>
    <w:tmpl w:val="9E9EAB5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>
    <w:nsid w:val="6B2E1C64"/>
    <w:multiLevelType w:val="hybridMultilevel"/>
    <w:tmpl w:val="A6D2350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>
    <w:nsid w:val="6EB31E67"/>
    <w:multiLevelType w:val="hybridMultilevel"/>
    <w:tmpl w:val="BBD672D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>
    <w:nsid w:val="75865EFC"/>
    <w:multiLevelType w:val="hybridMultilevel"/>
    <w:tmpl w:val="ED68663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>
    <w:nsid w:val="761609DC"/>
    <w:multiLevelType w:val="hybridMultilevel"/>
    <w:tmpl w:val="6C7E9D86"/>
    <w:lvl w:ilvl="0" w:tplc="A9687BF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28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>
    <w:nsid w:val="79AB63EF"/>
    <w:multiLevelType w:val="hybridMultilevel"/>
    <w:tmpl w:val="0D086C7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>
    <w:nsid w:val="7E445B03"/>
    <w:multiLevelType w:val="hybridMultilevel"/>
    <w:tmpl w:val="901E776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>
    <w:nsid w:val="7E7B0FEE"/>
    <w:multiLevelType w:val="hybridMultilevel"/>
    <w:tmpl w:val="964EC5A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7"/>
  </w:num>
  <w:num w:numId="2">
    <w:abstractNumId w:val="31"/>
  </w:num>
  <w:num w:numId="3">
    <w:abstractNumId w:val="7"/>
  </w:num>
  <w:num w:numId="4">
    <w:abstractNumId w:val="19"/>
  </w:num>
  <w:num w:numId="5">
    <w:abstractNumId w:val="30"/>
  </w:num>
  <w:num w:numId="6">
    <w:abstractNumId w:val="27"/>
  </w:num>
  <w:num w:numId="7">
    <w:abstractNumId w:val="1"/>
  </w:num>
  <w:num w:numId="8">
    <w:abstractNumId w:val="37"/>
  </w:num>
  <w:num w:numId="9">
    <w:abstractNumId w:val="47"/>
  </w:num>
  <w:num w:numId="10">
    <w:abstractNumId w:val="12"/>
  </w:num>
  <w:num w:numId="11">
    <w:abstractNumId w:val="24"/>
  </w:num>
  <w:num w:numId="12">
    <w:abstractNumId w:val="8"/>
  </w:num>
  <w:num w:numId="13">
    <w:abstractNumId w:val="18"/>
  </w:num>
  <w:num w:numId="14">
    <w:abstractNumId w:val="6"/>
  </w:num>
  <w:num w:numId="15">
    <w:abstractNumId w:val="49"/>
  </w:num>
  <w:num w:numId="16">
    <w:abstractNumId w:val="23"/>
  </w:num>
  <w:num w:numId="17">
    <w:abstractNumId w:val="32"/>
  </w:num>
  <w:num w:numId="18">
    <w:abstractNumId w:val="43"/>
  </w:num>
  <w:num w:numId="19">
    <w:abstractNumId w:val="34"/>
  </w:num>
  <w:num w:numId="20">
    <w:abstractNumId w:val="15"/>
  </w:num>
  <w:num w:numId="21">
    <w:abstractNumId w:val="35"/>
  </w:num>
  <w:num w:numId="22">
    <w:abstractNumId w:val="25"/>
  </w:num>
  <w:num w:numId="23">
    <w:abstractNumId w:val="36"/>
  </w:num>
  <w:num w:numId="24">
    <w:abstractNumId w:val="46"/>
  </w:num>
  <w:num w:numId="25">
    <w:abstractNumId w:val="45"/>
  </w:num>
  <w:num w:numId="26">
    <w:abstractNumId w:val="22"/>
  </w:num>
  <w:num w:numId="27">
    <w:abstractNumId w:val="44"/>
  </w:num>
  <w:num w:numId="28">
    <w:abstractNumId w:val="39"/>
  </w:num>
  <w:num w:numId="29">
    <w:abstractNumId w:val="3"/>
  </w:num>
  <w:num w:numId="30">
    <w:abstractNumId w:val="13"/>
  </w:num>
  <w:num w:numId="31">
    <w:abstractNumId w:val="48"/>
  </w:num>
  <w:num w:numId="32">
    <w:abstractNumId w:val="9"/>
  </w:num>
  <w:num w:numId="33">
    <w:abstractNumId w:val="42"/>
  </w:num>
  <w:num w:numId="34">
    <w:abstractNumId w:val="14"/>
  </w:num>
  <w:num w:numId="35">
    <w:abstractNumId w:val="16"/>
  </w:num>
  <w:num w:numId="36">
    <w:abstractNumId w:val="41"/>
  </w:num>
  <w:num w:numId="37">
    <w:abstractNumId w:val="20"/>
  </w:num>
  <w:num w:numId="38">
    <w:abstractNumId w:val="10"/>
  </w:num>
  <w:num w:numId="39">
    <w:abstractNumId w:val="38"/>
  </w:num>
  <w:num w:numId="40">
    <w:abstractNumId w:val="29"/>
  </w:num>
  <w:num w:numId="41">
    <w:abstractNumId w:val="0"/>
  </w:num>
  <w:num w:numId="42">
    <w:abstractNumId w:val="33"/>
  </w:num>
  <w:num w:numId="43">
    <w:abstractNumId w:val="40"/>
  </w:num>
  <w:num w:numId="44">
    <w:abstractNumId w:val="5"/>
  </w:num>
  <w:num w:numId="45">
    <w:abstractNumId w:val="26"/>
  </w:num>
  <w:num w:numId="46">
    <w:abstractNumId w:val="4"/>
  </w:num>
  <w:num w:numId="47">
    <w:abstractNumId w:val="21"/>
  </w:num>
  <w:num w:numId="48">
    <w:abstractNumId w:val="2"/>
  </w:num>
  <w:num w:numId="49">
    <w:abstractNumId w:val="11"/>
  </w:num>
  <w:num w:numId="50">
    <w:abstractNumId w:val="28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5"/>
  <w:embedSystemFonts/>
  <w:defaultTabStop w:val="708"/>
  <w:doNotHyphenateCaps/>
  <w:characterSpacingControl w:val="doNotCompress"/>
  <w:doNotValidateAgainstSchema/>
  <w:doNotDemarcateInvalidXml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862E86"/>
    <w:rsid w:val="000437F6"/>
    <w:rsid w:val="00082689"/>
    <w:rsid w:val="00094389"/>
    <w:rsid w:val="000A3832"/>
    <w:rsid w:val="000E7B96"/>
    <w:rsid w:val="00102A60"/>
    <w:rsid w:val="001102E5"/>
    <w:rsid w:val="001247C9"/>
    <w:rsid w:val="0014046C"/>
    <w:rsid w:val="00144202"/>
    <w:rsid w:val="00150398"/>
    <w:rsid w:val="00150BEC"/>
    <w:rsid w:val="00152B74"/>
    <w:rsid w:val="00165EE6"/>
    <w:rsid w:val="00167178"/>
    <w:rsid w:val="001873A8"/>
    <w:rsid w:val="00194F96"/>
    <w:rsid w:val="001D6496"/>
    <w:rsid w:val="00212B64"/>
    <w:rsid w:val="002178EC"/>
    <w:rsid w:val="00236C91"/>
    <w:rsid w:val="00263752"/>
    <w:rsid w:val="00271529"/>
    <w:rsid w:val="00282CDB"/>
    <w:rsid w:val="0028412F"/>
    <w:rsid w:val="00285201"/>
    <w:rsid w:val="00291775"/>
    <w:rsid w:val="00295109"/>
    <w:rsid w:val="002A2EA9"/>
    <w:rsid w:val="002C311F"/>
    <w:rsid w:val="002D2A74"/>
    <w:rsid w:val="002D57D1"/>
    <w:rsid w:val="002E4816"/>
    <w:rsid w:val="002E72FF"/>
    <w:rsid w:val="002F5F6E"/>
    <w:rsid w:val="003150C8"/>
    <w:rsid w:val="003304C0"/>
    <w:rsid w:val="00330F45"/>
    <w:rsid w:val="00341979"/>
    <w:rsid w:val="00364FEE"/>
    <w:rsid w:val="00372BC3"/>
    <w:rsid w:val="003776CB"/>
    <w:rsid w:val="00396B1E"/>
    <w:rsid w:val="003C0D5C"/>
    <w:rsid w:val="003C669E"/>
    <w:rsid w:val="003E64A6"/>
    <w:rsid w:val="003E7168"/>
    <w:rsid w:val="004265E2"/>
    <w:rsid w:val="0043210E"/>
    <w:rsid w:val="00434C6C"/>
    <w:rsid w:val="00436336"/>
    <w:rsid w:val="00451973"/>
    <w:rsid w:val="00455C95"/>
    <w:rsid w:val="0045653A"/>
    <w:rsid w:val="00457EF8"/>
    <w:rsid w:val="00463142"/>
    <w:rsid w:val="00474D7F"/>
    <w:rsid w:val="004766C5"/>
    <w:rsid w:val="00492613"/>
    <w:rsid w:val="004A2DAD"/>
    <w:rsid w:val="004A6A9C"/>
    <w:rsid w:val="004B179F"/>
    <w:rsid w:val="004B1881"/>
    <w:rsid w:val="004B5C88"/>
    <w:rsid w:val="004B5EB1"/>
    <w:rsid w:val="004E4DC5"/>
    <w:rsid w:val="004F4261"/>
    <w:rsid w:val="004F5C8D"/>
    <w:rsid w:val="00500D52"/>
    <w:rsid w:val="005059F4"/>
    <w:rsid w:val="005157E4"/>
    <w:rsid w:val="00516DFD"/>
    <w:rsid w:val="0053215B"/>
    <w:rsid w:val="00532EC6"/>
    <w:rsid w:val="005527D5"/>
    <w:rsid w:val="00564363"/>
    <w:rsid w:val="005B0E86"/>
    <w:rsid w:val="005E56FB"/>
    <w:rsid w:val="005F16F6"/>
    <w:rsid w:val="00603B44"/>
    <w:rsid w:val="0062515C"/>
    <w:rsid w:val="006263A0"/>
    <w:rsid w:val="006549B2"/>
    <w:rsid w:val="00655A1B"/>
    <w:rsid w:val="0065617F"/>
    <w:rsid w:val="006A0472"/>
    <w:rsid w:val="006A74F6"/>
    <w:rsid w:val="006B176C"/>
    <w:rsid w:val="006B6D6F"/>
    <w:rsid w:val="006C1AA5"/>
    <w:rsid w:val="006C2945"/>
    <w:rsid w:val="006D47A5"/>
    <w:rsid w:val="00704944"/>
    <w:rsid w:val="00742322"/>
    <w:rsid w:val="007455E0"/>
    <w:rsid w:val="007527EC"/>
    <w:rsid w:val="007614C4"/>
    <w:rsid w:val="00767828"/>
    <w:rsid w:val="00793624"/>
    <w:rsid w:val="007A6BCB"/>
    <w:rsid w:val="007B5946"/>
    <w:rsid w:val="007D343E"/>
    <w:rsid w:val="007E2D24"/>
    <w:rsid w:val="0080146E"/>
    <w:rsid w:val="00806470"/>
    <w:rsid w:val="00812E5C"/>
    <w:rsid w:val="008141FF"/>
    <w:rsid w:val="0082512E"/>
    <w:rsid w:val="00835199"/>
    <w:rsid w:val="008361B8"/>
    <w:rsid w:val="008364DA"/>
    <w:rsid w:val="008415E1"/>
    <w:rsid w:val="00862E86"/>
    <w:rsid w:val="00865181"/>
    <w:rsid w:val="00866DE0"/>
    <w:rsid w:val="0086758C"/>
    <w:rsid w:val="00876A74"/>
    <w:rsid w:val="00890D7F"/>
    <w:rsid w:val="008A5CFB"/>
    <w:rsid w:val="008C703E"/>
    <w:rsid w:val="008E21E3"/>
    <w:rsid w:val="008F1EEF"/>
    <w:rsid w:val="00910652"/>
    <w:rsid w:val="00946BD3"/>
    <w:rsid w:val="0094793D"/>
    <w:rsid w:val="009607A8"/>
    <w:rsid w:val="009610FE"/>
    <w:rsid w:val="00962FAF"/>
    <w:rsid w:val="009761F5"/>
    <w:rsid w:val="00983CDE"/>
    <w:rsid w:val="00984495"/>
    <w:rsid w:val="0099053C"/>
    <w:rsid w:val="00990B2C"/>
    <w:rsid w:val="009B2941"/>
    <w:rsid w:val="009B5132"/>
    <w:rsid w:val="009D48D9"/>
    <w:rsid w:val="009E3243"/>
    <w:rsid w:val="009F12FA"/>
    <w:rsid w:val="009F3F87"/>
    <w:rsid w:val="00A020BD"/>
    <w:rsid w:val="00A22C53"/>
    <w:rsid w:val="00A2744E"/>
    <w:rsid w:val="00A40324"/>
    <w:rsid w:val="00A65155"/>
    <w:rsid w:val="00A8005A"/>
    <w:rsid w:val="00A822CE"/>
    <w:rsid w:val="00A95360"/>
    <w:rsid w:val="00A96222"/>
    <w:rsid w:val="00AD2E5F"/>
    <w:rsid w:val="00AF0934"/>
    <w:rsid w:val="00B00A24"/>
    <w:rsid w:val="00B0124A"/>
    <w:rsid w:val="00B46269"/>
    <w:rsid w:val="00B67799"/>
    <w:rsid w:val="00B80BA4"/>
    <w:rsid w:val="00B83058"/>
    <w:rsid w:val="00B976F5"/>
    <w:rsid w:val="00BB45D9"/>
    <w:rsid w:val="00BB7442"/>
    <w:rsid w:val="00BE61F6"/>
    <w:rsid w:val="00BF06A2"/>
    <w:rsid w:val="00C004B5"/>
    <w:rsid w:val="00C11B1B"/>
    <w:rsid w:val="00C25543"/>
    <w:rsid w:val="00C26CB7"/>
    <w:rsid w:val="00C61664"/>
    <w:rsid w:val="00C739D7"/>
    <w:rsid w:val="00C93FA8"/>
    <w:rsid w:val="00CB2975"/>
    <w:rsid w:val="00CB6183"/>
    <w:rsid w:val="00CD406B"/>
    <w:rsid w:val="00CD75A9"/>
    <w:rsid w:val="00CE3416"/>
    <w:rsid w:val="00D02AB4"/>
    <w:rsid w:val="00D14638"/>
    <w:rsid w:val="00D16217"/>
    <w:rsid w:val="00D172F4"/>
    <w:rsid w:val="00D177C7"/>
    <w:rsid w:val="00D20B22"/>
    <w:rsid w:val="00D40DD7"/>
    <w:rsid w:val="00D4797A"/>
    <w:rsid w:val="00D83DD6"/>
    <w:rsid w:val="00D902AF"/>
    <w:rsid w:val="00D922DB"/>
    <w:rsid w:val="00DC77E6"/>
    <w:rsid w:val="00DD017A"/>
    <w:rsid w:val="00DE0231"/>
    <w:rsid w:val="00DE584B"/>
    <w:rsid w:val="00DE63EB"/>
    <w:rsid w:val="00DF1090"/>
    <w:rsid w:val="00E23AE0"/>
    <w:rsid w:val="00E24102"/>
    <w:rsid w:val="00E368BF"/>
    <w:rsid w:val="00E651BE"/>
    <w:rsid w:val="00E67CC3"/>
    <w:rsid w:val="00E83BD1"/>
    <w:rsid w:val="00E90505"/>
    <w:rsid w:val="00EA189E"/>
    <w:rsid w:val="00ED1178"/>
    <w:rsid w:val="00EE0D2D"/>
    <w:rsid w:val="00EE29D1"/>
    <w:rsid w:val="00EE32F8"/>
    <w:rsid w:val="00F0448A"/>
    <w:rsid w:val="00F077FB"/>
    <w:rsid w:val="00F24D90"/>
    <w:rsid w:val="00F45174"/>
    <w:rsid w:val="00F7080E"/>
    <w:rsid w:val="00F74084"/>
    <w:rsid w:val="00F8012D"/>
    <w:rsid w:val="00F85F01"/>
    <w:rsid w:val="00F979E5"/>
    <w:rsid w:val="00FA363C"/>
    <w:rsid w:val="00FB1C93"/>
    <w:rsid w:val="00FB65A8"/>
    <w:rsid w:val="00FD1C9F"/>
    <w:rsid w:val="00FD47F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E4DC5"/>
    <w:pPr>
      <w:spacing w:after="200" w:line="276" w:lineRule="auto"/>
    </w:pPr>
    <w:rPr>
      <w:rFonts w:cs="Calibri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99"/>
    <w:qFormat/>
    <w:rsid w:val="00B0124A"/>
    <w:pPr>
      <w:ind w:left="720"/>
    </w:pPr>
  </w:style>
  <w:style w:type="table" w:styleId="TableGrid">
    <w:name w:val="Table Grid"/>
    <w:basedOn w:val="TableNormal"/>
    <w:uiPriority w:val="99"/>
    <w:rsid w:val="00BB45D9"/>
    <w:rPr>
      <w:rFonts w:cs="Calibri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MediumShading2-Accent11">
    <w:name w:val="Medium Shading 2 - Accent 11"/>
    <w:uiPriority w:val="99"/>
    <w:rsid w:val="00BB45D9"/>
    <w:rPr>
      <w:rFonts w:cs="Calibri"/>
      <w:sz w:val="20"/>
      <w:szCs w:val="20"/>
    </w:r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ghtGrid-Accent11">
    <w:name w:val="Light Grid - Accent 11"/>
    <w:uiPriority w:val="99"/>
    <w:rsid w:val="00BB45D9"/>
    <w:rPr>
      <w:rFonts w:cs="Calibri"/>
      <w:sz w:val="20"/>
      <w:szCs w:val="20"/>
    </w:rPr>
    <w:tblPr>
      <w:tblStyleRowBandSize w:val="1"/>
      <w:tblStyleColBandSize w:val="1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  <w:insideH w:val="single" w:sz="8" w:space="0" w:color="4F81BD"/>
        <w:insideV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onsPlusCell">
    <w:name w:val="ConsPlusCell"/>
    <w:uiPriority w:val="99"/>
    <w:rsid w:val="008E21E3"/>
    <w:pPr>
      <w:widowControl w:val="0"/>
      <w:autoSpaceDE w:val="0"/>
      <w:autoSpaceDN w:val="0"/>
      <w:adjustRightInd w:val="0"/>
    </w:pPr>
    <w:rPr>
      <w:rFonts w:ascii="Arial" w:hAnsi="Arial" w:cs="Arial"/>
      <w:sz w:val="20"/>
      <w:szCs w:val="20"/>
    </w:rPr>
  </w:style>
  <w:style w:type="character" w:customStyle="1" w:styleId="Bodytext">
    <w:name w:val="Body text_"/>
    <w:link w:val="Bodytext1"/>
    <w:uiPriority w:val="99"/>
    <w:locked/>
    <w:rsid w:val="008E21E3"/>
    <w:rPr>
      <w:shd w:val="clear" w:color="auto" w:fill="FFFFFF"/>
    </w:rPr>
  </w:style>
  <w:style w:type="paragraph" w:customStyle="1" w:styleId="Bodytext1">
    <w:name w:val="Body text1"/>
    <w:basedOn w:val="Normal"/>
    <w:link w:val="Bodytext"/>
    <w:uiPriority w:val="99"/>
    <w:rsid w:val="008E21E3"/>
    <w:pPr>
      <w:shd w:val="clear" w:color="auto" w:fill="FFFFFF"/>
      <w:spacing w:after="0" w:line="173" w:lineRule="exact"/>
    </w:pPr>
    <w:rPr>
      <w:rFonts w:cs="Times New Roman"/>
      <w:sz w:val="20"/>
      <w:szCs w:val="20"/>
      <w:shd w:val="clear" w:color="auto" w:fill="FFFFFF"/>
    </w:rPr>
  </w:style>
  <w:style w:type="paragraph" w:styleId="BalloonText">
    <w:name w:val="Balloon Text"/>
    <w:basedOn w:val="Normal"/>
    <w:link w:val="BalloonTextChar"/>
    <w:uiPriority w:val="99"/>
    <w:semiHidden/>
    <w:rsid w:val="008E21E3"/>
    <w:pPr>
      <w:spacing w:after="0" w:line="240" w:lineRule="auto"/>
    </w:pPr>
    <w:rPr>
      <w:rFonts w:ascii="Tahoma" w:hAnsi="Tahoma" w:cs="Times New Roman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8E21E3"/>
    <w:rPr>
      <w:rFonts w:ascii="Tahoma" w:hAnsi="Tahoma" w:cs="Times New Roman"/>
      <w:sz w:val="16"/>
    </w:rPr>
  </w:style>
  <w:style w:type="table" w:styleId="LightGrid-Accent5">
    <w:name w:val="Light Grid Accent 5"/>
    <w:basedOn w:val="TableNormal"/>
    <w:uiPriority w:val="99"/>
    <w:rsid w:val="00396B1E"/>
    <w:rPr>
      <w:rFonts w:cs="Calibri"/>
      <w:sz w:val="20"/>
      <w:szCs w:val="20"/>
    </w:rPr>
    <w:tblPr>
      <w:tblStyleRowBandSize w:val="1"/>
      <w:tblStyleColBandSize w:val="1"/>
      <w:tblInd w:w="0" w:type="dxa"/>
      <w:tblBorders>
        <w:top w:val="single" w:sz="8" w:space="0" w:color="4BACC6"/>
        <w:left w:val="single" w:sz="8" w:space="0" w:color="4BACC6"/>
        <w:bottom w:val="single" w:sz="8" w:space="0" w:color="4BACC6"/>
        <w:right w:val="single" w:sz="8" w:space="0" w:color="4BACC6"/>
        <w:insideH w:val="single" w:sz="8" w:space="0" w:color="4BACC6"/>
        <w:insideV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ascii="Times New Roman" w:eastAsia="Times New Roman" w:hAnsi="Times New Roman" w:cs="Times New Roman"/>
        <w:b/>
        <w:bCs/>
      </w:rPr>
      <w:tblPr/>
      <w:tcPr>
        <w:tcBorders>
          <w:top w:val="single" w:sz="8" w:space="0" w:color="4BACC6"/>
          <w:left w:val="single" w:sz="8" w:space="0" w:color="4BACC6"/>
          <w:bottom w:val="single" w:sz="18" w:space="0" w:color="4BACC6"/>
          <w:right w:val="single" w:sz="8" w:space="0" w:color="4BACC6"/>
          <w:insideH w:val="nil"/>
          <w:insideV w:val="single" w:sz="8" w:space="0" w:color="4BACC6"/>
        </w:tcBorders>
      </w:tcPr>
    </w:tblStylePr>
    <w:tblStylePr w:type="lastRow">
      <w:pPr>
        <w:spacing w:before="0" w:after="0"/>
      </w:pPr>
      <w:rPr>
        <w:rFonts w:ascii="Times New Roman" w:eastAsia="Times New Roman" w:hAnsi="Times New Roman" w:cs="Times New Roman"/>
        <w:b/>
        <w:bCs/>
      </w:rPr>
      <w:tblPr/>
      <w:tcPr>
        <w:tcBorders>
          <w:top w:val="double" w:sz="6" w:space="0" w:color="4BACC6"/>
          <w:left w:val="single" w:sz="8" w:space="0" w:color="4BACC6"/>
          <w:bottom w:val="single" w:sz="8" w:space="0" w:color="4BACC6"/>
          <w:right w:val="single" w:sz="8" w:space="0" w:color="4BACC6"/>
          <w:insideH w:val="nil"/>
          <w:insideV w:val="single" w:sz="8" w:space="0" w:color="4BACC6"/>
        </w:tcBorders>
      </w:tcPr>
    </w:tblStylePr>
    <w:tblStylePr w:type="firstCol">
      <w:rPr>
        <w:rFonts w:ascii="Times New Roman" w:eastAsia="Times New Roman" w:hAnsi="Times New Roman" w:cs="Times New Roman"/>
        <w:b/>
        <w:bCs/>
      </w:rPr>
    </w:tblStylePr>
    <w:tblStylePr w:type="lastCol">
      <w:rPr>
        <w:rFonts w:ascii="Times New Roman" w:eastAsia="Times New Roman" w:hAnsi="Times New Roman" w:cs="Times New Roman"/>
        <w:b/>
        <w:bCs/>
      </w:rPr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  <w:tblStylePr w:type="band1Vert">
      <w:rPr>
        <w:rFonts w:cs="Calibri"/>
      </w:rPr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  <w:shd w:val="clear" w:color="auto" w:fill="D2EAF1"/>
      </w:tcPr>
    </w:tblStylePr>
    <w:tblStylePr w:type="band1Horz">
      <w:rPr>
        <w:rFonts w:cs="Calibri"/>
      </w:rPr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  <w:insideV w:val="single" w:sz="8" w:space="0" w:color="4BACC6"/>
        </w:tcBorders>
        <w:shd w:val="clear" w:color="auto" w:fill="D2EAF1"/>
      </w:tcPr>
    </w:tblStylePr>
    <w:tblStylePr w:type="band2Horz">
      <w:rPr>
        <w:rFonts w:cs="Calibri"/>
      </w:rPr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  <w:insideV w:val="single" w:sz="8" w:space="0" w:color="4BACC6"/>
        </w:tcBorders>
      </w:tcPr>
    </w:tblStylePr>
  </w:style>
  <w:style w:type="table" w:customStyle="1" w:styleId="-11">
    <w:name w:val="Светлая сетка - Акцент 11"/>
    <w:uiPriority w:val="99"/>
    <w:rsid w:val="00835199"/>
    <w:rPr>
      <w:sz w:val="20"/>
      <w:szCs w:val="20"/>
    </w:rPr>
    <w:tblPr>
      <w:tblStyleRowBandSize w:val="1"/>
      <w:tblStyleColBandSize w:val="1"/>
      <w:tblInd w:w="0" w:type="dxa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  <w:insideH w:val="single" w:sz="8" w:space="0" w:color="4F81BD"/>
        <w:insideV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pple-converted-space">
    <w:name w:val="apple-converted-space"/>
    <w:basedOn w:val="DefaultParagraphFont"/>
    <w:uiPriority w:val="99"/>
    <w:rsid w:val="0014046C"/>
    <w:rPr>
      <w:rFonts w:cs="Times New Roman"/>
    </w:rPr>
  </w:style>
  <w:style w:type="paragraph" w:styleId="NormalWeb">
    <w:name w:val="Normal (Web)"/>
    <w:basedOn w:val="Normal"/>
    <w:uiPriority w:val="99"/>
    <w:semiHidden/>
    <w:rsid w:val="0014046C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191982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76" Type="http://schemas.openxmlformats.org/officeDocument/2006/relationships/image" Target="media/image71.jpeg"/><Relationship Id="rId84" Type="http://schemas.openxmlformats.org/officeDocument/2006/relationships/image" Target="media/image79.jpeg"/><Relationship Id="rId89" Type="http://schemas.openxmlformats.org/officeDocument/2006/relationships/image" Target="media/image84.jpeg"/><Relationship Id="rId97" Type="http://schemas.openxmlformats.org/officeDocument/2006/relationships/image" Target="media/image92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92" Type="http://schemas.openxmlformats.org/officeDocument/2006/relationships/image" Target="media/image87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87" Type="http://schemas.openxmlformats.org/officeDocument/2006/relationships/image" Target="media/image82.jpeg"/><Relationship Id="rId5" Type="http://schemas.openxmlformats.org/officeDocument/2006/relationships/image" Target="media/image1.emf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90" Type="http://schemas.openxmlformats.org/officeDocument/2006/relationships/image" Target="media/image85.png"/><Relationship Id="rId95" Type="http://schemas.openxmlformats.org/officeDocument/2006/relationships/image" Target="media/image90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image" Target="media/image72.jpeg"/><Relationship Id="rId100" Type="http://schemas.openxmlformats.org/officeDocument/2006/relationships/fontTable" Target="fontTable.xml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93" Type="http://schemas.openxmlformats.org/officeDocument/2006/relationships/image" Target="media/image88.jpeg"/><Relationship Id="rId98" Type="http://schemas.openxmlformats.org/officeDocument/2006/relationships/image" Target="media/image93.jpeg"/><Relationship Id="rId3" Type="http://schemas.openxmlformats.org/officeDocument/2006/relationships/settings" Target="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pn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emf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91" Type="http://schemas.openxmlformats.org/officeDocument/2006/relationships/image" Target="media/image86.png"/><Relationship Id="rId96" Type="http://schemas.openxmlformats.org/officeDocument/2006/relationships/image" Target="media/image91.jpeg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pn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94" Type="http://schemas.openxmlformats.org/officeDocument/2006/relationships/image" Target="media/image89.jpeg"/><Relationship Id="rId99" Type="http://schemas.openxmlformats.org/officeDocument/2006/relationships/image" Target="media/image94.jpeg"/><Relationship Id="rId10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282</TotalTime>
  <Pages>60</Pages>
  <Words>11327</Words>
  <Characters>-32766</Characters>
  <Application>Microsoft Office Outlook</Application>
  <DocSecurity>0</DocSecurity>
  <Lines>0</Lines>
  <Paragraphs>0</Paragraphs>
  <ScaleCrop>false</ScaleCrop>
  <Company>СВПУ СОиС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Вера</dc:creator>
  <cp:keywords/>
  <dc:description/>
  <cp:lastModifiedBy>lamer</cp:lastModifiedBy>
  <cp:revision>52</cp:revision>
  <cp:lastPrinted>2016-07-09T07:23:00Z</cp:lastPrinted>
  <dcterms:created xsi:type="dcterms:W3CDTF">2016-06-28T12:12:00Z</dcterms:created>
  <dcterms:modified xsi:type="dcterms:W3CDTF">2016-07-09T08:37:00Z</dcterms:modified>
</cp:coreProperties>
</file>