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EC0" w:rsidRPr="007C672A" w:rsidRDefault="00733EC0" w:rsidP="007C672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C672A">
        <w:rPr>
          <w:rFonts w:ascii="Times New Roman" w:hAnsi="Times New Roman"/>
          <w:b/>
          <w:sz w:val="28"/>
          <w:szCs w:val="28"/>
        </w:rPr>
        <w:t xml:space="preserve">Государственное бюджетное  профессиональное                                                   Образовательное учреждение Республики Крым                                       «Симферопольский колледж </w:t>
      </w:r>
      <w:r w:rsidRPr="007C672A">
        <w:rPr>
          <w:rFonts w:ascii="Times New Roman" w:hAnsi="Times New Roman"/>
          <w:b/>
          <w:sz w:val="28"/>
          <w:szCs w:val="28"/>
          <w:lang w:val="en-US"/>
        </w:rPr>
        <w:t>c</w:t>
      </w:r>
      <w:r w:rsidRPr="007C672A">
        <w:rPr>
          <w:rFonts w:ascii="Times New Roman" w:hAnsi="Times New Roman"/>
          <w:b/>
          <w:sz w:val="28"/>
          <w:szCs w:val="28"/>
        </w:rPr>
        <w:t>феры обслуживания и дизайна»</w:t>
      </w:r>
    </w:p>
    <w:p w:rsidR="00733EC0" w:rsidRDefault="00733EC0" w:rsidP="007C672A">
      <w:pPr>
        <w:jc w:val="center"/>
        <w:rPr>
          <w:rFonts w:ascii="Times New Roman" w:hAnsi="Times New Roman"/>
          <w:noProof/>
          <w:sz w:val="24"/>
          <w:szCs w:val="24"/>
        </w:rPr>
      </w:pPr>
    </w:p>
    <w:p w:rsidR="00733EC0" w:rsidRDefault="00733EC0" w:rsidP="007C672A">
      <w:pPr>
        <w:jc w:val="center"/>
        <w:rPr>
          <w:noProof/>
        </w:rPr>
      </w:pPr>
    </w:p>
    <w:p w:rsidR="00733EC0" w:rsidRDefault="00733EC0" w:rsidP="007C672A">
      <w:pPr>
        <w:jc w:val="center"/>
        <w:rPr>
          <w:noProof/>
        </w:rPr>
      </w:pPr>
    </w:p>
    <w:p w:rsidR="00733EC0" w:rsidRDefault="00733EC0" w:rsidP="007C672A">
      <w:pPr>
        <w:jc w:val="center"/>
        <w:rPr>
          <w:rStyle w:val="a"/>
        </w:rPr>
      </w:pPr>
    </w:p>
    <w:p w:rsidR="00733EC0" w:rsidRPr="007C672A" w:rsidRDefault="00733EC0" w:rsidP="007C672A">
      <w:pPr>
        <w:jc w:val="center"/>
        <w:rPr>
          <w:b/>
          <w:sz w:val="28"/>
          <w:szCs w:val="28"/>
        </w:rPr>
      </w:pPr>
      <w:r w:rsidRPr="00E67BDB">
        <w:rPr>
          <w:b/>
          <w:i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9.75pt;height:63pt" fillcolor="#369" stroked="f">
            <v:shadow on="t" color="#b2b2b2" opacity="52429f" offset="3pt"/>
            <v:textpath style="font-family:&quot;Times New Roman&quot;;font-size:28pt;v-text-kern:t" trim="t" fitpath="t" string="Методическое обеспечение  урока&#10;"/>
          </v:shape>
        </w:pict>
      </w:r>
    </w:p>
    <w:p w:rsidR="00733EC0" w:rsidRDefault="00733EC0" w:rsidP="00661634">
      <w:pPr>
        <w:jc w:val="center"/>
        <w:rPr>
          <w:b/>
          <w:sz w:val="36"/>
          <w:szCs w:val="36"/>
        </w:rPr>
      </w:pPr>
    </w:p>
    <w:p w:rsidR="00733EC0" w:rsidRPr="00661634" w:rsidRDefault="00733EC0" w:rsidP="00661634">
      <w:pPr>
        <w:jc w:val="center"/>
        <w:rPr>
          <w:rFonts w:ascii="Times New Roman" w:hAnsi="Times New Roman"/>
          <w:b/>
          <w:sz w:val="36"/>
          <w:szCs w:val="36"/>
        </w:rPr>
      </w:pPr>
      <w:r w:rsidRPr="007C672A">
        <w:rPr>
          <w:rFonts w:ascii="Times New Roman" w:hAnsi="Times New Roman"/>
          <w:b/>
          <w:sz w:val="36"/>
          <w:szCs w:val="36"/>
        </w:rPr>
        <w:t>ПЛАН – КОНСПЕКТ</w:t>
      </w:r>
      <w:r w:rsidRPr="00C31FD3">
        <w:rPr>
          <w:rFonts w:ascii="Times New Roman" w:hAnsi="Times New Roman"/>
          <w:b/>
          <w:sz w:val="36"/>
          <w:szCs w:val="36"/>
        </w:rPr>
        <w:t xml:space="preserve"> ЗАНЯТИЯ</w:t>
      </w:r>
    </w:p>
    <w:p w:rsidR="00733EC0" w:rsidRPr="007C672A" w:rsidRDefault="00733EC0" w:rsidP="007C672A">
      <w:pPr>
        <w:ind w:left="-426"/>
        <w:jc w:val="center"/>
        <w:outlineLvl w:val="0"/>
        <w:rPr>
          <w:rFonts w:ascii="Times New Roman" w:hAnsi="Times New Roman"/>
          <w:sz w:val="32"/>
          <w:szCs w:val="32"/>
          <w:lang w:eastAsia="en-US"/>
        </w:rPr>
      </w:pPr>
      <w:r w:rsidRPr="007C672A">
        <w:rPr>
          <w:rFonts w:ascii="Times New Roman" w:hAnsi="Times New Roman"/>
          <w:sz w:val="32"/>
          <w:szCs w:val="32"/>
          <w:lang w:eastAsia="en-US"/>
        </w:rPr>
        <w:t xml:space="preserve">по </w:t>
      </w:r>
      <w:r>
        <w:rPr>
          <w:rFonts w:ascii="Times New Roman" w:hAnsi="Times New Roman"/>
          <w:sz w:val="32"/>
          <w:szCs w:val="32"/>
          <w:lang w:eastAsia="en-US"/>
        </w:rPr>
        <w:t xml:space="preserve">учебной практике  </w:t>
      </w:r>
      <w:r w:rsidRPr="00026C8D">
        <w:rPr>
          <w:rFonts w:ascii="Times New Roman" w:hAnsi="Times New Roman"/>
          <w:b/>
          <w:sz w:val="32"/>
          <w:szCs w:val="32"/>
        </w:rPr>
        <w:t>ПМ 03.  Ремонт и обновлени</w:t>
      </w:r>
      <w:r>
        <w:rPr>
          <w:rFonts w:ascii="Times New Roman" w:hAnsi="Times New Roman"/>
          <w:b/>
          <w:sz w:val="32"/>
          <w:szCs w:val="32"/>
        </w:rPr>
        <w:t>е</w:t>
      </w:r>
      <w:r w:rsidRPr="00661634">
        <w:rPr>
          <w:rFonts w:ascii="Times New Roman" w:hAnsi="Times New Roman"/>
          <w:b/>
          <w:sz w:val="32"/>
          <w:szCs w:val="32"/>
        </w:rPr>
        <w:t xml:space="preserve"> </w:t>
      </w:r>
      <w:r w:rsidRPr="00026C8D">
        <w:rPr>
          <w:rFonts w:ascii="Times New Roman" w:hAnsi="Times New Roman"/>
          <w:b/>
          <w:sz w:val="32"/>
          <w:szCs w:val="32"/>
        </w:rPr>
        <w:t xml:space="preserve"> швейных изделий</w:t>
      </w:r>
      <w:r w:rsidRPr="00026C8D">
        <w:rPr>
          <w:rFonts w:ascii="Times New Roman" w:hAnsi="Times New Roman"/>
          <w:sz w:val="32"/>
          <w:szCs w:val="32"/>
          <w:lang w:eastAsia="en-US"/>
        </w:rPr>
        <w:t xml:space="preserve">                                                                                                         </w:t>
      </w:r>
      <w:r>
        <w:rPr>
          <w:rFonts w:ascii="Times New Roman" w:hAnsi="Times New Roman"/>
          <w:sz w:val="32"/>
          <w:szCs w:val="32"/>
          <w:lang w:eastAsia="en-US"/>
        </w:rPr>
        <w:t>профессия</w:t>
      </w:r>
      <w:r w:rsidRPr="007C672A">
        <w:rPr>
          <w:rFonts w:ascii="Times New Roman" w:hAnsi="Times New Roman"/>
          <w:sz w:val="32"/>
          <w:szCs w:val="32"/>
          <w:lang w:eastAsia="en-US"/>
        </w:rPr>
        <w:t xml:space="preserve"> «Портной»</w:t>
      </w:r>
    </w:p>
    <w:p w:rsidR="00733EC0" w:rsidRPr="007C672A" w:rsidRDefault="00733EC0" w:rsidP="007C672A">
      <w:pPr>
        <w:spacing w:after="120" w:line="240" w:lineRule="auto"/>
        <w:ind w:right="176"/>
        <w:jc w:val="center"/>
        <w:rPr>
          <w:rFonts w:ascii="Times New Roman" w:hAnsi="Times New Roman"/>
          <w:b/>
          <w:sz w:val="32"/>
          <w:szCs w:val="32"/>
        </w:rPr>
      </w:pPr>
      <w:r w:rsidRPr="007C672A">
        <w:rPr>
          <w:rFonts w:ascii="Times New Roman" w:hAnsi="Times New Roman"/>
          <w:b/>
          <w:sz w:val="36"/>
          <w:szCs w:val="36"/>
          <w:lang w:eastAsia="en-US"/>
        </w:rPr>
        <w:t>Тема: «</w:t>
      </w:r>
      <w:r>
        <w:rPr>
          <w:rFonts w:ascii="Times New Roman" w:hAnsi="Times New Roman"/>
          <w:b/>
          <w:color w:val="000000"/>
          <w:sz w:val="32"/>
          <w:szCs w:val="32"/>
        </w:rPr>
        <w:t>Выполн</w:t>
      </w:r>
      <w:r w:rsidRPr="007C672A">
        <w:rPr>
          <w:rFonts w:ascii="Times New Roman" w:hAnsi="Times New Roman"/>
          <w:b/>
          <w:color w:val="000000"/>
          <w:sz w:val="32"/>
          <w:szCs w:val="32"/>
        </w:rPr>
        <w:t>ение мелкого ремонта: выполнение штопки, наложение заплаты</w:t>
      </w:r>
      <w:r w:rsidRPr="007C672A">
        <w:rPr>
          <w:rFonts w:ascii="Times New Roman" w:hAnsi="Times New Roman"/>
          <w:b/>
          <w:sz w:val="36"/>
          <w:szCs w:val="36"/>
          <w:lang w:eastAsia="en-US"/>
        </w:rPr>
        <w:t xml:space="preserve">»                                                   </w:t>
      </w:r>
    </w:p>
    <w:p w:rsidR="00733EC0" w:rsidRDefault="00733EC0" w:rsidP="007C672A">
      <w:pPr>
        <w:jc w:val="both"/>
        <w:rPr>
          <w:b/>
          <w:sz w:val="28"/>
          <w:szCs w:val="28"/>
          <w:lang w:eastAsia="en-US"/>
        </w:rPr>
      </w:pPr>
    </w:p>
    <w:p w:rsidR="00733EC0" w:rsidRDefault="00733EC0" w:rsidP="007C672A">
      <w:pPr>
        <w:rPr>
          <w:b/>
          <w:i/>
          <w:color w:val="000000"/>
          <w:sz w:val="32"/>
          <w:szCs w:val="32"/>
        </w:rPr>
      </w:pPr>
    </w:p>
    <w:p w:rsidR="00733EC0" w:rsidRDefault="00733EC0" w:rsidP="007C672A">
      <w:pPr>
        <w:rPr>
          <w:b/>
          <w:i/>
          <w:color w:val="000000"/>
          <w:sz w:val="32"/>
          <w:szCs w:val="32"/>
        </w:rPr>
      </w:pPr>
    </w:p>
    <w:p w:rsidR="00733EC0" w:rsidRDefault="00733EC0" w:rsidP="007C672A">
      <w:pPr>
        <w:rPr>
          <w:b/>
          <w:i/>
          <w:color w:val="000000"/>
          <w:sz w:val="32"/>
          <w:szCs w:val="32"/>
        </w:rPr>
      </w:pPr>
    </w:p>
    <w:p w:rsidR="00733EC0" w:rsidRDefault="00733EC0" w:rsidP="00026C8D">
      <w:pPr>
        <w:jc w:val="right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733EC0" w:rsidRPr="00026C8D" w:rsidRDefault="00733EC0" w:rsidP="00026C8D">
      <w:pPr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7C672A">
        <w:rPr>
          <w:rFonts w:ascii="Times New Roman" w:hAnsi="Times New Roman"/>
          <w:b/>
          <w:i/>
          <w:color w:val="000000"/>
          <w:sz w:val="28"/>
          <w:szCs w:val="28"/>
        </w:rPr>
        <w:t>Разработал</w:t>
      </w:r>
      <w:r w:rsidRPr="007C672A">
        <w:rPr>
          <w:rFonts w:ascii="Times New Roman" w:hAnsi="Times New Roman"/>
          <w:b/>
          <w:color w:val="000000"/>
          <w:sz w:val="28"/>
          <w:szCs w:val="28"/>
        </w:rPr>
        <w:t>:    мастер производственного  обучения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        </w:t>
      </w:r>
      <w:r w:rsidRPr="007C672A">
        <w:rPr>
          <w:rFonts w:ascii="Times New Roman" w:hAnsi="Times New Roman"/>
          <w:b/>
          <w:color w:val="000000"/>
          <w:sz w:val="28"/>
          <w:szCs w:val="28"/>
        </w:rPr>
        <w:t xml:space="preserve"> первой категории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   </w:t>
      </w:r>
      <w:r w:rsidRPr="007C672A">
        <w:rPr>
          <w:rFonts w:ascii="Times New Roman" w:hAnsi="Times New Roman"/>
          <w:b/>
          <w:color w:val="000000"/>
          <w:sz w:val="28"/>
          <w:szCs w:val="28"/>
        </w:rPr>
        <w:t xml:space="preserve">   Романенко Людмила Владимировна</w:t>
      </w:r>
    </w:p>
    <w:p w:rsidR="00733EC0" w:rsidRDefault="00733EC0" w:rsidP="00EE5075">
      <w:pPr>
        <w:outlineLvl w:val="0"/>
        <w:rPr>
          <w:rFonts w:ascii="Times New Roman" w:hAnsi="Times New Roman"/>
          <w:b/>
          <w:color w:val="000000"/>
          <w:sz w:val="28"/>
          <w:szCs w:val="28"/>
        </w:rPr>
      </w:pPr>
    </w:p>
    <w:p w:rsidR="00733EC0" w:rsidRDefault="00733EC0" w:rsidP="00EE5075">
      <w:pPr>
        <w:outlineLvl w:val="0"/>
        <w:rPr>
          <w:rFonts w:ascii="Times New Roman" w:hAnsi="Times New Roman"/>
          <w:b/>
          <w:color w:val="000000"/>
          <w:sz w:val="28"/>
          <w:szCs w:val="28"/>
        </w:rPr>
      </w:pPr>
    </w:p>
    <w:p w:rsidR="00733EC0" w:rsidRDefault="00733EC0" w:rsidP="00EE5075">
      <w:pPr>
        <w:outlineLvl w:val="0"/>
        <w:rPr>
          <w:rFonts w:ascii="Times New Roman" w:hAnsi="Times New Roman"/>
          <w:b/>
          <w:color w:val="000000"/>
          <w:sz w:val="28"/>
          <w:szCs w:val="28"/>
        </w:rPr>
      </w:pPr>
    </w:p>
    <w:p w:rsidR="00733EC0" w:rsidRPr="007C672A" w:rsidRDefault="00733EC0" w:rsidP="00026C8D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26C8D">
        <w:rPr>
          <w:rFonts w:ascii="Times New Roman" w:hAnsi="Times New Roman"/>
          <w:b/>
          <w:color w:val="000000"/>
          <w:sz w:val="28"/>
          <w:szCs w:val="28"/>
        </w:rPr>
        <w:t>Симферополь 2018г</w:t>
      </w:r>
    </w:p>
    <w:p w:rsidR="00733EC0" w:rsidRPr="004A6AB3" w:rsidRDefault="00733EC0" w:rsidP="004951B4">
      <w:pPr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4A6AB3">
        <w:rPr>
          <w:rFonts w:ascii="Times New Roman" w:hAnsi="Times New Roman"/>
          <w:b/>
          <w:color w:val="000000"/>
          <w:sz w:val="28"/>
          <w:szCs w:val="28"/>
        </w:rPr>
        <w:t>ПЛАН ЗАНЯТИЯ</w:t>
      </w:r>
    </w:p>
    <w:p w:rsidR="00733EC0" w:rsidRPr="004A6AB3" w:rsidRDefault="00733EC0" w:rsidP="004951B4">
      <w:pPr>
        <w:rPr>
          <w:rFonts w:ascii="Times New Roman" w:hAnsi="Times New Roman"/>
          <w:sz w:val="28"/>
          <w:szCs w:val="28"/>
          <w:u w:val="single"/>
          <w:lang w:eastAsia="en-US"/>
        </w:rPr>
      </w:pPr>
      <w:r w:rsidRPr="004A6AB3">
        <w:rPr>
          <w:rFonts w:ascii="Times New Roman" w:hAnsi="Times New Roman"/>
          <w:sz w:val="28"/>
          <w:szCs w:val="28"/>
        </w:rPr>
        <w:t xml:space="preserve">Группа </w:t>
      </w:r>
      <w:r w:rsidRPr="004A6AB3">
        <w:rPr>
          <w:rFonts w:ascii="Times New Roman" w:hAnsi="Times New Roman"/>
          <w:sz w:val="28"/>
          <w:szCs w:val="28"/>
          <w:u w:val="single"/>
        </w:rPr>
        <w:tab/>
        <w:t>213</w:t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</w:rPr>
        <w:t xml:space="preserve"> занятие №: 3                     «_____»_______________2019г.</w:t>
      </w:r>
    </w:p>
    <w:p w:rsidR="00733EC0" w:rsidRPr="004A6AB3" w:rsidRDefault="00733EC0" w:rsidP="004951B4">
      <w:pPr>
        <w:spacing w:after="120" w:line="240" w:lineRule="auto"/>
        <w:outlineLvl w:val="0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Профессия</w:t>
      </w:r>
      <w:r w:rsidRPr="004A6AB3">
        <w:rPr>
          <w:rFonts w:ascii="Times New Roman" w:hAnsi="Times New Roman"/>
          <w:b/>
          <w:sz w:val="28"/>
          <w:szCs w:val="28"/>
          <w:lang w:val="uk-UA"/>
        </w:rPr>
        <w:t xml:space="preserve">: </w:t>
      </w:r>
      <w:r w:rsidRPr="004A6AB3">
        <w:rPr>
          <w:rFonts w:ascii="Times New Roman" w:hAnsi="Times New Roman"/>
          <w:sz w:val="28"/>
          <w:szCs w:val="28"/>
          <w:lang w:val="uk-UA"/>
        </w:rPr>
        <w:t xml:space="preserve">16909  </w:t>
      </w:r>
      <w:r w:rsidRPr="004A6AB3">
        <w:rPr>
          <w:rFonts w:ascii="Times New Roman" w:hAnsi="Times New Roman"/>
          <w:sz w:val="28"/>
          <w:szCs w:val="28"/>
        </w:rPr>
        <w:t>Портной  ОВЗ</w:t>
      </w:r>
    </w:p>
    <w:p w:rsidR="00733EC0" w:rsidRPr="004A6AB3" w:rsidRDefault="00733EC0" w:rsidP="00EE5075">
      <w:pPr>
        <w:spacing w:after="120" w:line="240" w:lineRule="auto"/>
        <w:rPr>
          <w:rFonts w:ascii="Times New Roman" w:hAnsi="Times New Roman"/>
          <w:b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Учебная практика</w:t>
      </w:r>
      <w:r w:rsidRPr="004A6AB3">
        <w:rPr>
          <w:rFonts w:ascii="Times New Roman" w:hAnsi="Times New Roman"/>
          <w:sz w:val="28"/>
          <w:szCs w:val="28"/>
        </w:rPr>
        <w:t>:</w:t>
      </w:r>
      <w:r w:rsidRPr="004A6AB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A6AB3">
        <w:rPr>
          <w:rFonts w:ascii="Times New Roman" w:hAnsi="Times New Roman"/>
          <w:b/>
          <w:sz w:val="28"/>
          <w:szCs w:val="28"/>
        </w:rPr>
        <w:t>ПМ 03.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4A6AB3">
        <w:rPr>
          <w:rFonts w:ascii="Times New Roman" w:hAnsi="Times New Roman"/>
          <w:b/>
          <w:sz w:val="28"/>
          <w:szCs w:val="28"/>
        </w:rPr>
        <w:t>Ремонт и обновление швейных изделий</w:t>
      </w:r>
    </w:p>
    <w:p w:rsidR="00733EC0" w:rsidRPr="004A6AB3" w:rsidRDefault="00733EC0" w:rsidP="004951B4">
      <w:pPr>
        <w:spacing w:after="120" w:line="240" w:lineRule="auto"/>
        <w:ind w:right="176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Тема программы:</w:t>
      </w:r>
      <w:r>
        <w:rPr>
          <w:rFonts w:ascii="Times New Roman" w:hAnsi="Times New Roman"/>
          <w:color w:val="000000"/>
          <w:sz w:val="28"/>
          <w:szCs w:val="28"/>
        </w:rPr>
        <w:t xml:space="preserve"> Выполн</w:t>
      </w:r>
      <w:r w:rsidRPr="004A6AB3">
        <w:rPr>
          <w:rFonts w:ascii="Times New Roman" w:hAnsi="Times New Roman"/>
          <w:color w:val="000000"/>
          <w:sz w:val="28"/>
          <w:szCs w:val="28"/>
        </w:rPr>
        <w:t>ение мелкого ремонта</w:t>
      </w:r>
      <w:r w:rsidRPr="004A6AB3">
        <w:rPr>
          <w:rFonts w:ascii="Times New Roman" w:hAnsi="Times New Roman"/>
          <w:sz w:val="28"/>
          <w:szCs w:val="28"/>
        </w:rPr>
        <w:t xml:space="preserve">. </w:t>
      </w:r>
    </w:p>
    <w:p w:rsidR="00733EC0" w:rsidRPr="004A6AB3" w:rsidRDefault="00733EC0" w:rsidP="004951B4">
      <w:pPr>
        <w:spacing w:after="120" w:line="240" w:lineRule="auto"/>
        <w:ind w:right="176"/>
        <w:rPr>
          <w:rFonts w:ascii="Times New Roman" w:hAnsi="Times New Roman"/>
          <w:b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 xml:space="preserve">Тема занятия: </w:t>
      </w:r>
      <w:r>
        <w:rPr>
          <w:rFonts w:ascii="Times New Roman" w:hAnsi="Times New Roman"/>
          <w:color w:val="000000"/>
          <w:sz w:val="28"/>
          <w:szCs w:val="28"/>
        </w:rPr>
        <w:t>Выполн</w:t>
      </w:r>
      <w:r w:rsidRPr="004A6AB3">
        <w:rPr>
          <w:rFonts w:ascii="Times New Roman" w:hAnsi="Times New Roman"/>
          <w:color w:val="000000"/>
          <w:sz w:val="28"/>
          <w:szCs w:val="28"/>
        </w:rPr>
        <w:t>ение мелкого ремонта: выполнение штопки, наложение заплаты.</w:t>
      </w:r>
    </w:p>
    <w:p w:rsidR="00733EC0" w:rsidRPr="004A6AB3" w:rsidRDefault="00733EC0" w:rsidP="004951B4">
      <w:pPr>
        <w:ind w:right="176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Цели занятия:</w:t>
      </w:r>
    </w:p>
    <w:p w:rsidR="00733EC0" w:rsidRPr="004A6AB3" w:rsidRDefault="00733EC0" w:rsidP="004951B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 xml:space="preserve">Образовательная: </w:t>
      </w:r>
      <w:r w:rsidRPr="004A6AB3">
        <w:rPr>
          <w:rFonts w:ascii="Times New Roman" w:hAnsi="Times New Roman"/>
          <w:sz w:val="28"/>
          <w:szCs w:val="28"/>
        </w:rPr>
        <w:t xml:space="preserve">научить обучающихся правильно выполнять мелкий ремонт изделий, ВТО, </w:t>
      </w:r>
      <w:r w:rsidRPr="004A6AB3">
        <w:rPr>
          <w:rFonts w:ascii="Times New Roman" w:hAnsi="Times New Roman"/>
          <w:sz w:val="28"/>
          <w:szCs w:val="28"/>
          <w:lang w:val="uk-UA"/>
        </w:rPr>
        <w:t xml:space="preserve">обеспечить </w:t>
      </w:r>
      <w:r w:rsidRPr="004A6AB3">
        <w:rPr>
          <w:rFonts w:ascii="Times New Roman" w:hAnsi="Times New Roman"/>
          <w:sz w:val="28"/>
          <w:szCs w:val="28"/>
        </w:rPr>
        <w:t>практическое закрепление полученных знаний и умений.</w:t>
      </w:r>
    </w:p>
    <w:p w:rsidR="00733EC0" w:rsidRPr="004A6AB3" w:rsidRDefault="00733EC0" w:rsidP="004951B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развивающая:</w:t>
      </w:r>
      <w:r w:rsidRPr="004A6AB3">
        <w:rPr>
          <w:rFonts w:ascii="Times New Roman" w:hAnsi="Times New Roman"/>
          <w:sz w:val="28"/>
          <w:szCs w:val="28"/>
        </w:rPr>
        <w:t xml:space="preserve"> развивать глазомер</w:t>
      </w:r>
      <w:r w:rsidRPr="004A6AB3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4A6AB3">
        <w:rPr>
          <w:rFonts w:ascii="Times New Roman" w:hAnsi="Times New Roman"/>
          <w:sz w:val="28"/>
          <w:szCs w:val="28"/>
        </w:rPr>
        <w:t>способствовать развитию самостоятельного мышления обучающихся, развивать познавательный интерес, прививать обучающимся ответственность и аккуратность в работе, усидчивость, терпение.</w:t>
      </w:r>
    </w:p>
    <w:p w:rsidR="00733EC0" w:rsidRPr="004A6AB3" w:rsidRDefault="00733EC0" w:rsidP="004951B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воспитательная:</w:t>
      </w:r>
      <w:r w:rsidRPr="004A6AB3">
        <w:rPr>
          <w:rFonts w:ascii="Times New Roman" w:hAnsi="Times New Roman"/>
          <w:i/>
          <w:sz w:val="28"/>
          <w:szCs w:val="28"/>
        </w:rPr>
        <w:tab/>
      </w:r>
      <w:r w:rsidRPr="004A6AB3">
        <w:rPr>
          <w:rFonts w:ascii="Times New Roman" w:hAnsi="Times New Roman"/>
          <w:sz w:val="28"/>
          <w:szCs w:val="28"/>
        </w:rPr>
        <w:t xml:space="preserve">воспитать </w:t>
      </w:r>
      <w:r w:rsidRPr="004A6AB3">
        <w:rPr>
          <w:rFonts w:ascii="Times New Roman" w:hAnsi="Times New Roman"/>
          <w:sz w:val="28"/>
          <w:szCs w:val="28"/>
          <w:shd w:val="clear" w:color="auto" w:fill="FFFFFF"/>
        </w:rPr>
        <w:t xml:space="preserve">организованность и дисциплинированность труда, </w:t>
      </w:r>
      <w:r w:rsidRPr="004A6AB3">
        <w:rPr>
          <w:rFonts w:ascii="Times New Roman" w:hAnsi="Times New Roman"/>
          <w:sz w:val="28"/>
          <w:szCs w:val="28"/>
        </w:rPr>
        <w:t>инициативность и самостоятельность в трудовой деятельности; прививать обучающимся ответственность и аккуратность в работе</w:t>
      </w:r>
      <w:r w:rsidRPr="004A6AB3">
        <w:rPr>
          <w:rFonts w:ascii="Times New Roman" w:hAnsi="Times New Roman"/>
          <w:sz w:val="28"/>
          <w:szCs w:val="28"/>
          <w:lang w:val="uk-UA"/>
        </w:rPr>
        <w:t>,</w:t>
      </w:r>
      <w:r w:rsidRPr="004A6AB3">
        <w:rPr>
          <w:rFonts w:ascii="Times New Roman" w:hAnsi="Times New Roman"/>
          <w:sz w:val="28"/>
          <w:szCs w:val="28"/>
        </w:rPr>
        <w:t xml:space="preserve"> способствовать развитию у обучающихся самоконтроля и взаимоконтроля при  выполнении работ.</w:t>
      </w:r>
    </w:p>
    <w:p w:rsidR="00733EC0" w:rsidRPr="004A6AB3" w:rsidRDefault="00733EC0" w:rsidP="004951B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методическая:</w:t>
      </w:r>
      <w:r w:rsidRPr="004A6AB3">
        <w:rPr>
          <w:rFonts w:ascii="Times New Roman" w:hAnsi="Times New Roman"/>
          <w:sz w:val="28"/>
          <w:szCs w:val="28"/>
        </w:rPr>
        <w:t xml:space="preserve"> активизировать учебно – познавательную деятельность обучающихся.</w:t>
      </w:r>
    </w:p>
    <w:p w:rsidR="00733EC0" w:rsidRDefault="00733EC0" w:rsidP="004951B4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33EC0" w:rsidRPr="004A6AB3" w:rsidRDefault="00733EC0" w:rsidP="004951B4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Методы обучения</w:t>
      </w:r>
      <w:r w:rsidRPr="004A6AB3">
        <w:rPr>
          <w:rFonts w:ascii="Times New Roman" w:hAnsi="Times New Roman"/>
          <w:sz w:val="28"/>
          <w:szCs w:val="28"/>
        </w:rPr>
        <w:t>: словесный-объяснение, наглядный-демонстрация, практический-показ.</w:t>
      </w:r>
    </w:p>
    <w:p w:rsidR="00733EC0" w:rsidRPr="004A6AB3" w:rsidRDefault="00733EC0" w:rsidP="004951B4">
      <w:pPr>
        <w:spacing w:after="12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Дидактическое оснащение занятия:</w:t>
      </w:r>
      <w:r w:rsidRPr="004A6AB3">
        <w:rPr>
          <w:rFonts w:ascii="Times New Roman" w:hAnsi="Times New Roman"/>
          <w:sz w:val="28"/>
          <w:szCs w:val="28"/>
        </w:rPr>
        <w:t xml:space="preserve"> план занятия, образцы в масштабе 1:1</w:t>
      </w:r>
      <w:r w:rsidRPr="004A6AB3">
        <w:rPr>
          <w:rFonts w:ascii="Times New Roman" w:hAnsi="Times New Roman"/>
          <w:b/>
          <w:i/>
          <w:sz w:val="28"/>
          <w:szCs w:val="28"/>
        </w:rPr>
        <w:t xml:space="preserve">; </w:t>
      </w:r>
      <w:r w:rsidRPr="004A6AB3">
        <w:rPr>
          <w:rFonts w:ascii="Times New Roman" w:hAnsi="Times New Roman"/>
          <w:sz w:val="28"/>
          <w:szCs w:val="28"/>
        </w:rPr>
        <w:t>плакаты, схемы, карточки-задания; инструкционно-технологические карты.</w:t>
      </w:r>
    </w:p>
    <w:p w:rsidR="00733EC0" w:rsidRPr="004A6AB3" w:rsidRDefault="00733EC0" w:rsidP="004951B4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Материально-техническое оснащение занятия:</w:t>
      </w:r>
      <w:r w:rsidRPr="004A6AB3">
        <w:rPr>
          <w:rFonts w:ascii="Times New Roman" w:hAnsi="Times New Roman"/>
          <w:sz w:val="28"/>
          <w:szCs w:val="28"/>
        </w:rPr>
        <w:t xml:space="preserve"> инструменты и приспособления для выполнения ручных работ, швейные машины универсальные,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6AB3">
        <w:rPr>
          <w:rFonts w:ascii="Times New Roman" w:hAnsi="Times New Roman"/>
          <w:sz w:val="28"/>
          <w:szCs w:val="28"/>
        </w:rPr>
        <w:t>бытовые;  краеобметочная машина Аврора., оборудование для выполнения ВТО- парогенератор; утюги.</w:t>
      </w:r>
    </w:p>
    <w:p w:rsidR="00733EC0" w:rsidRPr="004A6AB3" w:rsidRDefault="00733EC0" w:rsidP="004951B4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 xml:space="preserve">Метапредметная связь: ОП.03 Основы  материаловедения – </w:t>
      </w:r>
      <w:r w:rsidRPr="004A6AB3">
        <w:rPr>
          <w:rFonts w:ascii="Times New Roman" w:hAnsi="Times New Roman"/>
          <w:sz w:val="28"/>
          <w:szCs w:val="28"/>
        </w:rPr>
        <w:t>Тема: «Свойства костюмных тканей, льняных,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6AB3">
        <w:rPr>
          <w:rFonts w:ascii="Times New Roman" w:hAnsi="Times New Roman"/>
          <w:sz w:val="28"/>
          <w:szCs w:val="28"/>
        </w:rPr>
        <w:t xml:space="preserve">хлочато – бумажных тканей»;  </w:t>
      </w:r>
      <w:r w:rsidRPr="004A6AB3">
        <w:rPr>
          <w:rFonts w:ascii="Times New Roman" w:hAnsi="Times New Roman"/>
          <w:b/>
          <w:sz w:val="28"/>
          <w:szCs w:val="28"/>
        </w:rPr>
        <w:t xml:space="preserve">ОП.06 БЖД </w:t>
      </w:r>
      <w:r w:rsidRPr="004A6AB3">
        <w:rPr>
          <w:rFonts w:ascii="Times New Roman" w:hAnsi="Times New Roman"/>
          <w:sz w:val="28"/>
          <w:szCs w:val="28"/>
        </w:rPr>
        <w:t>– Тема: «Виды инструктажей по безопасности труда»;</w:t>
      </w:r>
      <w:r w:rsidRPr="004A6AB3">
        <w:rPr>
          <w:rFonts w:ascii="Times New Roman" w:hAnsi="Times New Roman"/>
          <w:b/>
          <w:sz w:val="28"/>
          <w:szCs w:val="28"/>
        </w:rPr>
        <w:t xml:space="preserve">  ОП.07 -     Оборудование швейного производства – </w:t>
      </w:r>
      <w:r w:rsidRPr="004A6AB3">
        <w:rPr>
          <w:rFonts w:ascii="Times New Roman" w:hAnsi="Times New Roman"/>
          <w:sz w:val="28"/>
          <w:szCs w:val="28"/>
        </w:rPr>
        <w:t>Тема: «Заправка и регулировка машин».</w:t>
      </w:r>
    </w:p>
    <w:p w:rsidR="00733EC0" w:rsidRPr="004A6AB3" w:rsidRDefault="00733EC0" w:rsidP="004951B4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 xml:space="preserve">Тип занятия: </w:t>
      </w:r>
      <w:r w:rsidRPr="004A6AB3">
        <w:rPr>
          <w:rFonts w:ascii="Times New Roman" w:hAnsi="Times New Roman"/>
          <w:sz w:val="28"/>
          <w:szCs w:val="28"/>
        </w:rPr>
        <w:t>занятие изучения трудовых (производственных) приемов и операций.</w:t>
      </w:r>
    </w:p>
    <w:p w:rsidR="00733EC0" w:rsidRPr="004A6AB3" w:rsidRDefault="00733EC0" w:rsidP="004A6AB3">
      <w:pPr>
        <w:ind w:firstLine="720"/>
        <w:rPr>
          <w:rFonts w:ascii="Times New Roman" w:hAnsi="Times New Roman"/>
          <w:sz w:val="28"/>
          <w:szCs w:val="28"/>
        </w:rPr>
      </w:pPr>
    </w:p>
    <w:p w:rsidR="00733EC0" w:rsidRDefault="00733EC0" w:rsidP="004951B4">
      <w:pPr>
        <w:jc w:val="center"/>
        <w:rPr>
          <w:rFonts w:ascii="Times New Roman" w:hAnsi="Times New Roman"/>
          <w:b/>
          <w:sz w:val="28"/>
          <w:szCs w:val="28"/>
        </w:rPr>
      </w:pPr>
    </w:p>
    <w:p w:rsidR="00733EC0" w:rsidRDefault="00733EC0" w:rsidP="004951B4">
      <w:pPr>
        <w:jc w:val="center"/>
        <w:rPr>
          <w:rFonts w:ascii="Times New Roman" w:hAnsi="Times New Roman"/>
          <w:b/>
          <w:sz w:val="28"/>
          <w:szCs w:val="28"/>
        </w:rPr>
      </w:pPr>
    </w:p>
    <w:p w:rsidR="00733EC0" w:rsidRPr="004A6AB3" w:rsidRDefault="00733EC0" w:rsidP="004951B4">
      <w:pPr>
        <w:jc w:val="center"/>
        <w:rPr>
          <w:rFonts w:ascii="Times New Roman" w:hAnsi="Times New Roman"/>
          <w:b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Структура занятия</w:t>
      </w:r>
    </w:p>
    <w:p w:rsidR="00733EC0" w:rsidRPr="004A6AB3" w:rsidRDefault="00733EC0" w:rsidP="004951B4">
      <w:pPr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Занятие начинается с организационного момента</w:t>
      </w:r>
    </w:p>
    <w:p w:rsidR="00733EC0" w:rsidRPr="004A6AB3" w:rsidRDefault="00733EC0" w:rsidP="004951B4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Организационный момент</w:t>
      </w:r>
    </w:p>
    <w:p w:rsidR="00733EC0" w:rsidRPr="004A6AB3" w:rsidRDefault="00733EC0" w:rsidP="004951B4">
      <w:pPr>
        <w:pStyle w:val="NoSpacing"/>
        <w:spacing w:line="20" w:lineRule="atLeast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1. Приветствие мастером группы.</w:t>
      </w:r>
    </w:p>
    <w:p w:rsidR="00733EC0" w:rsidRPr="004A6AB3" w:rsidRDefault="00733EC0" w:rsidP="004951B4">
      <w:pPr>
        <w:tabs>
          <w:tab w:val="left" w:pos="1134"/>
        </w:tabs>
        <w:spacing w:after="0" w:line="2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 xml:space="preserve">2. </w:t>
      </w:r>
      <w:r w:rsidRPr="004A6AB3">
        <w:rPr>
          <w:rFonts w:ascii="Times New Roman" w:hAnsi="Times New Roman"/>
          <w:color w:val="000000"/>
          <w:sz w:val="28"/>
          <w:szCs w:val="28"/>
        </w:rPr>
        <w:t>Проверка наличия спецодежды.</w:t>
      </w:r>
    </w:p>
    <w:p w:rsidR="00733EC0" w:rsidRPr="004A6AB3" w:rsidRDefault="00733EC0" w:rsidP="004951B4">
      <w:pPr>
        <w:pStyle w:val="NoSpacing"/>
        <w:spacing w:line="20" w:lineRule="atLeast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3. Рапорт дежурного об отсутствующих, о готовности группы к началу занятия.</w:t>
      </w:r>
    </w:p>
    <w:p w:rsidR="00733EC0" w:rsidRPr="004A6AB3" w:rsidRDefault="00733EC0" w:rsidP="004951B4">
      <w:pPr>
        <w:pStyle w:val="NoSpacing"/>
        <w:spacing w:line="20" w:lineRule="atLeast"/>
        <w:rPr>
          <w:rFonts w:ascii="Times New Roman" w:hAnsi="Times New Roman"/>
          <w:sz w:val="28"/>
          <w:szCs w:val="28"/>
        </w:rPr>
      </w:pPr>
    </w:p>
    <w:p w:rsidR="00733EC0" w:rsidRPr="004A6AB3" w:rsidRDefault="00733EC0" w:rsidP="004951B4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4A6AB3">
        <w:rPr>
          <w:rFonts w:ascii="Times New Roman" w:hAnsi="Times New Roman"/>
          <w:b/>
          <w:sz w:val="28"/>
          <w:szCs w:val="28"/>
        </w:rPr>
        <w:t>Вводный инструктаж</w:t>
      </w:r>
    </w:p>
    <w:p w:rsidR="00733EC0" w:rsidRPr="004A6AB3" w:rsidRDefault="00733EC0" w:rsidP="004951B4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1. Сообщение темы  занятия.</w:t>
      </w:r>
    </w:p>
    <w:p w:rsidR="00733EC0" w:rsidRPr="004A6AB3" w:rsidRDefault="00733EC0" w:rsidP="004951B4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2. Ознакомление обучающихся с целями и задачами занятия.</w:t>
      </w:r>
    </w:p>
    <w:p w:rsidR="00733EC0" w:rsidRPr="004A6AB3" w:rsidRDefault="00733EC0" w:rsidP="004951B4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3. Мотивация учебной деятельности</w:t>
      </w:r>
    </w:p>
    <w:p w:rsidR="00733EC0" w:rsidRPr="004A6AB3" w:rsidRDefault="00733EC0" w:rsidP="004951B4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3EC0" w:rsidRPr="004A6AB3" w:rsidRDefault="00733EC0" w:rsidP="004951B4">
      <w:pPr>
        <w:outlineLvl w:val="0"/>
        <w:rPr>
          <w:rFonts w:ascii="Times New Roman" w:hAnsi="Times New Roman"/>
          <w:b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 xml:space="preserve">1. </w:t>
      </w:r>
      <w:r w:rsidRPr="004A6AB3">
        <w:rPr>
          <w:rFonts w:ascii="Times New Roman" w:hAnsi="Times New Roman"/>
          <w:b/>
          <w:sz w:val="28"/>
          <w:szCs w:val="28"/>
        </w:rPr>
        <w:t>Актуализация опорных знаний обучающихся (опрос по пройденному материалу):</w:t>
      </w:r>
    </w:p>
    <w:p w:rsidR="00733EC0" w:rsidRPr="004A6AB3" w:rsidRDefault="00733EC0" w:rsidP="00214C94">
      <w:pPr>
        <w:tabs>
          <w:tab w:val="left" w:pos="709"/>
          <w:tab w:val="left" w:pos="1134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4A6AB3">
        <w:rPr>
          <w:rFonts w:ascii="Times New Roman" w:hAnsi="Times New Roman"/>
          <w:color w:val="000000"/>
          <w:sz w:val="28"/>
          <w:szCs w:val="28"/>
        </w:rPr>
        <w:t xml:space="preserve">      Проверка знаний обучающихся по материалу, изученному на занятиях теории, а также на предыдущих занятиях производственного обучения, связанному с материалом данного занятия.</w:t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A6AB3">
        <w:rPr>
          <w:rFonts w:ascii="Times New Roman" w:hAnsi="Times New Roman"/>
          <w:i/>
          <w:sz w:val="28"/>
          <w:szCs w:val="28"/>
        </w:rPr>
        <w:t xml:space="preserve">         </w:t>
      </w:r>
    </w:p>
    <w:p w:rsidR="00733EC0" w:rsidRPr="004A6AB3" w:rsidRDefault="00733EC0" w:rsidP="00D11376">
      <w:pPr>
        <w:spacing w:after="0" w:line="240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D11376">
        <w:rPr>
          <w:rFonts w:ascii="Times New Roman" w:hAnsi="Times New Roman"/>
          <w:sz w:val="28"/>
          <w:szCs w:val="28"/>
        </w:rPr>
        <w:t xml:space="preserve"> </w:t>
      </w:r>
      <w:r w:rsidRPr="00D11376">
        <w:rPr>
          <w:rFonts w:ascii="Times New Roman" w:hAnsi="Times New Roman"/>
          <w:b/>
          <w:sz w:val="28"/>
          <w:szCs w:val="28"/>
        </w:rPr>
        <w:t>Вопрос 1.</w:t>
      </w:r>
      <w:r w:rsidRPr="004A6AB3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A6AB3">
        <w:rPr>
          <w:rFonts w:ascii="Times New Roman" w:hAnsi="Times New Roman"/>
          <w:i/>
          <w:sz w:val="28"/>
          <w:szCs w:val="28"/>
        </w:rPr>
        <w:t>Почему возникает необходимость ремонта одежды?</w:t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4A6AB3">
        <w:rPr>
          <w:rFonts w:ascii="Times New Roman" w:hAnsi="Times New Roman"/>
          <w:b/>
          <w:i/>
          <w:sz w:val="28"/>
          <w:szCs w:val="28"/>
        </w:rPr>
        <w:t xml:space="preserve">           </w:t>
      </w:r>
      <w:r w:rsidRPr="00D11376">
        <w:rPr>
          <w:rFonts w:ascii="Times New Roman" w:hAnsi="Times New Roman"/>
          <w:b/>
          <w:sz w:val="28"/>
          <w:szCs w:val="28"/>
        </w:rPr>
        <w:t>Вопрос 2.</w:t>
      </w:r>
      <w:r w:rsidRPr="004A6AB3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A6AB3">
        <w:rPr>
          <w:rFonts w:ascii="Times New Roman" w:hAnsi="Times New Roman"/>
          <w:i/>
          <w:sz w:val="28"/>
          <w:szCs w:val="28"/>
        </w:rPr>
        <w:t>Какие виды износа вы знаете?</w:t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A6AB3">
        <w:rPr>
          <w:rFonts w:ascii="Times New Roman" w:hAnsi="Times New Roman"/>
          <w:b/>
          <w:i/>
          <w:sz w:val="28"/>
          <w:szCs w:val="28"/>
        </w:rPr>
        <w:t xml:space="preserve">           </w:t>
      </w:r>
      <w:r w:rsidRPr="00D11376">
        <w:rPr>
          <w:rFonts w:ascii="Times New Roman" w:hAnsi="Times New Roman"/>
          <w:b/>
          <w:sz w:val="28"/>
          <w:szCs w:val="28"/>
        </w:rPr>
        <w:t>Вопрос 3.</w:t>
      </w:r>
      <w:r w:rsidRPr="004A6AB3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A6AB3">
        <w:rPr>
          <w:rFonts w:ascii="Times New Roman" w:hAnsi="Times New Roman"/>
          <w:i/>
          <w:sz w:val="28"/>
          <w:szCs w:val="28"/>
        </w:rPr>
        <w:t>Как нужно следить за одеждой, чтобы предохранить одежду от преждевременного износа?</w:t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4A6AB3">
        <w:rPr>
          <w:rFonts w:ascii="Times New Roman" w:hAnsi="Times New Roman"/>
          <w:b/>
          <w:i/>
          <w:sz w:val="28"/>
          <w:szCs w:val="28"/>
        </w:rPr>
        <w:t xml:space="preserve">           </w:t>
      </w:r>
      <w:r w:rsidRPr="00D11376">
        <w:rPr>
          <w:rFonts w:ascii="Times New Roman" w:hAnsi="Times New Roman"/>
          <w:b/>
          <w:sz w:val="28"/>
          <w:szCs w:val="28"/>
        </w:rPr>
        <w:t>Вопрос 4</w:t>
      </w:r>
      <w:r w:rsidRPr="00D11376">
        <w:rPr>
          <w:rFonts w:ascii="Times New Roman" w:hAnsi="Times New Roman"/>
          <w:b/>
          <w:sz w:val="28"/>
          <w:szCs w:val="28"/>
          <w:lang w:val="uk-UA"/>
        </w:rPr>
        <w:t>.</w:t>
      </w:r>
      <w:r w:rsidRPr="004A6AB3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4A6AB3">
        <w:rPr>
          <w:rFonts w:ascii="Times New Roman" w:hAnsi="Times New Roman"/>
          <w:i/>
          <w:sz w:val="28"/>
          <w:szCs w:val="28"/>
          <w:lang w:val="uk-UA"/>
        </w:rPr>
        <w:t>Какие виды ремонта вы знаете?.</w:t>
      </w:r>
      <w:r w:rsidRPr="004A6AB3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4A6AB3">
        <w:rPr>
          <w:rFonts w:ascii="Times New Roman" w:hAnsi="Times New Roman"/>
          <w:b/>
          <w:i/>
          <w:sz w:val="28"/>
          <w:szCs w:val="28"/>
          <w:lang w:val="uk-UA"/>
        </w:rPr>
        <w:t xml:space="preserve">           </w:t>
      </w:r>
      <w:r w:rsidRPr="00D11376">
        <w:rPr>
          <w:rFonts w:ascii="Times New Roman" w:hAnsi="Times New Roman"/>
          <w:b/>
          <w:sz w:val="28"/>
          <w:szCs w:val="28"/>
          <w:lang w:val="uk-UA"/>
        </w:rPr>
        <w:t xml:space="preserve">Вопрос 5. </w:t>
      </w:r>
      <w:r w:rsidRPr="004A6AB3">
        <w:rPr>
          <w:rFonts w:ascii="Times New Roman" w:hAnsi="Times New Roman"/>
          <w:i/>
          <w:sz w:val="28"/>
          <w:szCs w:val="28"/>
          <w:lang w:val="uk-UA"/>
        </w:rPr>
        <w:t>Каким способом можно отремонтировать распоровшийся шов?</w:t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D11376">
        <w:rPr>
          <w:rFonts w:ascii="Times New Roman" w:hAnsi="Times New Roman"/>
          <w:b/>
          <w:sz w:val="28"/>
          <w:szCs w:val="28"/>
          <w:lang w:val="uk-UA"/>
        </w:rPr>
        <w:t xml:space="preserve">        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D11376">
        <w:rPr>
          <w:rFonts w:ascii="Times New Roman" w:hAnsi="Times New Roman"/>
          <w:b/>
          <w:sz w:val="28"/>
          <w:szCs w:val="28"/>
          <w:lang w:val="uk-UA"/>
        </w:rPr>
        <w:t xml:space="preserve"> Вопрос 6.</w:t>
      </w:r>
      <w:r w:rsidRPr="004A6AB3">
        <w:rPr>
          <w:rFonts w:ascii="Times New Roman" w:hAnsi="Times New Roman"/>
          <w:b/>
          <w:i/>
          <w:sz w:val="28"/>
          <w:szCs w:val="28"/>
          <w:lang w:val="uk-UA"/>
        </w:rPr>
        <w:t xml:space="preserve">  </w:t>
      </w:r>
      <w:r w:rsidRPr="004A6AB3">
        <w:rPr>
          <w:rFonts w:ascii="Times New Roman" w:hAnsi="Times New Roman"/>
          <w:i/>
          <w:sz w:val="28"/>
          <w:szCs w:val="28"/>
          <w:lang w:val="uk-UA"/>
        </w:rPr>
        <w:t>Как правильно подобрать инструменты и материалы для ремонта</w:t>
      </w:r>
      <w:r w:rsidRPr="004A6AB3">
        <w:rPr>
          <w:rFonts w:ascii="Times New Roman" w:hAnsi="Times New Roman"/>
          <w:b/>
          <w:i/>
          <w:sz w:val="28"/>
          <w:szCs w:val="28"/>
          <w:lang w:val="uk-UA"/>
        </w:rPr>
        <w:t>?</w:t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A6AB3">
        <w:rPr>
          <w:rFonts w:ascii="Times New Roman" w:hAnsi="Times New Roman"/>
          <w:b/>
          <w:i/>
          <w:sz w:val="28"/>
          <w:szCs w:val="28"/>
          <w:lang w:val="uk-UA"/>
        </w:rPr>
        <w:t xml:space="preserve">           </w:t>
      </w:r>
      <w:r w:rsidRPr="004A6AB3">
        <w:rPr>
          <w:rFonts w:ascii="Times New Roman" w:hAnsi="Times New Roman"/>
          <w:i/>
          <w:sz w:val="28"/>
          <w:szCs w:val="28"/>
          <w:lang w:val="uk-UA"/>
        </w:rPr>
        <w:t xml:space="preserve">.                                                                                                </w:t>
      </w:r>
    </w:p>
    <w:p w:rsidR="00733EC0" w:rsidRPr="004A6AB3" w:rsidRDefault="00733EC0" w:rsidP="004951B4">
      <w:pPr>
        <w:rPr>
          <w:rFonts w:ascii="Times New Roman" w:hAnsi="Times New Roman"/>
          <w:b/>
          <w:i/>
          <w:sz w:val="28"/>
          <w:szCs w:val="28"/>
        </w:rPr>
      </w:pPr>
      <w:r w:rsidRPr="004A6AB3">
        <w:rPr>
          <w:rFonts w:ascii="Times New Roman" w:hAnsi="Times New Roman"/>
          <w:i/>
          <w:sz w:val="28"/>
          <w:szCs w:val="28"/>
        </w:rPr>
        <w:t xml:space="preserve">           </w:t>
      </w:r>
    </w:p>
    <w:p w:rsidR="00733EC0" w:rsidRPr="004A6AB3" w:rsidRDefault="00733EC0" w:rsidP="00693074">
      <w:pPr>
        <w:tabs>
          <w:tab w:val="left" w:pos="1134"/>
        </w:tabs>
        <w:spacing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A6AB3">
        <w:rPr>
          <w:rFonts w:ascii="Times New Roman" w:hAnsi="Times New Roman"/>
          <w:b/>
          <w:i/>
          <w:sz w:val="28"/>
          <w:szCs w:val="28"/>
        </w:rPr>
        <w:t>2.</w:t>
      </w:r>
      <w:r w:rsidRPr="004A6AB3">
        <w:rPr>
          <w:rFonts w:ascii="Times New Roman" w:hAnsi="Times New Roman"/>
          <w:b/>
          <w:color w:val="000000"/>
          <w:sz w:val="28"/>
          <w:szCs w:val="28"/>
        </w:rPr>
        <w:t>Объяснение и показ трудовых приёмов, способов выполнения учебно-производственных работ, организации рабочих мест</w:t>
      </w:r>
    </w:p>
    <w:p w:rsidR="00733EC0" w:rsidRPr="004A6AB3" w:rsidRDefault="00733EC0" w:rsidP="00693074">
      <w:pPr>
        <w:tabs>
          <w:tab w:val="left" w:pos="0"/>
        </w:tabs>
        <w:spacing w:after="120" w:line="240" w:lineRule="auto"/>
        <w:ind w:left="680" w:hanging="680"/>
        <w:rPr>
          <w:rFonts w:ascii="Times New Roman" w:hAnsi="Times New Roman"/>
          <w:i/>
          <w:sz w:val="28"/>
          <w:szCs w:val="28"/>
          <w:lang w:eastAsia="en-US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</w:t>
      </w:r>
      <w:r w:rsidRPr="004A6AB3">
        <w:rPr>
          <w:rFonts w:ascii="Times New Roman" w:hAnsi="Times New Roman"/>
          <w:b/>
          <w:i/>
          <w:sz w:val="28"/>
          <w:szCs w:val="28"/>
        </w:rPr>
        <w:t>1</w:t>
      </w:r>
      <w:r w:rsidRPr="004A6AB3">
        <w:rPr>
          <w:rFonts w:ascii="Times New Roman" w:hAnsi="Times New Roman"/>
          <w:i/>
          <w:sz w:val="28"/>
          <w:szCs w:val="28"/>
        </w:rPr>
        <w:t>. Виды мелкого ремонта.</w:t>
      </w:r>
      <w:r>
        <w:rPr>
          <w:rFonts w:ascii="Times New Roman" w:hAnsi="Times New Roman"/>
          <w:i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</w:t>
      </w:r>
      <w:r w:rsidRPr="004A6AB3">
        <w:rPr>
          <w:rFonts w:ascii="Times New Roman" w:hAnsi="Times New Roman"/>
          <w:b/>
          <w:i/>
          <w:sz w:val="28"/>
          <w:szCs w:val="28"/>
          <w:lang w:val="uk-UA"/>
        </w:rPr>
        <w:t>2</w:t>
      </w:r>
      <w:r w:rsidRPr="004A6AB3">
        <w:rPr>
          <w:rFonts w:ascii="Times New Roman" w:hAnsi="Times New Roman"/>
          <w:i/>
          <w:sz w:val="28"/>
          <w:szCs w:val="28"/>
          <w:lang w:val="uk-UA"/>
        </w:rPr>
        <w:t>. Виды и способы  выполнения накладной заплаты.</w:t>
      </w:r>
      <w:r>
        <w:rPr>
          <w:rFonts w:ascii="Times New Roman" w:hAnsi="Times New Roman"/>
          <w:i/>
          <w:sz w:val="28"/>
          <w:szCs w:val="28"/>
          <w:lang w:eastAsia="en-US"/>
        </w:rPr>
        <w:t xml:space="preserve">                                                                           </w:t>
      </w:r>
      <w:r w:rsidRPr="004A6AB3">
        <w:rPr>
          <w:rFonts w:ascii="Times New Roman" w:hAnsi="Times New Roman"/>
          <w:b/>
          <w:i/>
          <w:sz w:val="28"/>
          <w:szCs w:val="28"/>
        </w:rPr>
        <w:t>3</w:t>
      </w:r>
      <w:r w:rsidRPr="004A6AB3">
        <w:rPr>
          <w:rFonts w:ascii="Times New Roman" w:hAnsi="Times New Roman"/>
          <w:i/>
          <w:sz w:val="28"/>
          <w:szCs w:val="28"/>
        </w:rPr>
        <w:t>.Выполнение подкладной заплаты.</w:t>
      </w:r>
      <w:r>
        <w:rPr>
          <w:rFonts w:ascii="Times New Roman" w:hAnsi="Times New Roman"/>
          <w:i/>
          <w:sz w:val="28"/>
          <w:szCs w:val="28"/>
          <w:lang w:eastAsia="en-US"/>
        </w:rPr>
        <w:t xml:space="preserve">                                                                                                   </w:t>
      </w:r>
      <w:r w:rsidRPr="004A6AB3">
        <w:rPr>
          <w:rFonts w:ascii="Times New Roman" w:hAnsi="Times New Roman"/>
          <w:b/>
          <w:i/>
          <w:sz w:val="28"/>
          <w:szCs w:val="28"/>
        </w:rPr>
        <w:t>4.</w:t>
      </w:r>
      <w:r w:rsidRPr="004A6AB3">
        <w:rPr>
          <w:rFonts w:ascii="Times New Roman" w:hAnsi="Times New Roman"/>
          <w:i/>
          <w:sz w:val="28"/>
          <w:szCs w:val="28"/>
        </w:rPr>
        <w:t xml:space="preserve"> Проверка качества выполненной работы</w:t>
      </w:r>
      <w:r>
        <w:rPr>
          <w:rFonts w:ascii="Times New Roman" w:hAnsi="Times New Roman"/>
          <w:i/>
          <w:sz w:val="28"/>
          <w:szCs w:val="28"/>
          <w:lang w:eastAsia="en-US"/>
        </w:rPr>
        <w:t xml:space="preserve">                                                                                                   </w:t>
      </w:r>
      <w:r>
        <w:rPr>
          <w:rFonts w:ascii="Times New Roman" w:hAnsi="Times New Roman"/>
          <w:b/>
          <w:i/>
          <w:sz w:val="28"/>
          <w:szCs w:val="28"/>
        </w:rPr>
        <w:t>5</w:t>
      </w:r>
      <w:r w:rsidRPr="004A6AB3">
        <w:rPr>
          <w:rFonts w:ascii="Times New Roman" w:hAnsi="Times New Roman"/>
          <w:i/>
          <w:sz w:val="28"/>
          <w:szCs w:val="28"/>
        </w:rPr>
        <w:t xml:space="preserve">. Выполнение машинной штопки.  </w:t>
      </w:r>
      <w:r>
        <w:rPr>
          <w:rFonts w:ascii="Times New Roman" w:hAnsi="Times New Roman"/>
          <w:i/>
          <w:sz w:val="28"/>
          <w:szCs w:val="28"/>
          <w:lang w:eastAsia="en-US"/>
        </w:rPr>
        <w:t xml:space="preserve">                                                                                                      </w:t>
      </w:r>
      <w:r w:rsidRPr="004A6AB3">
        <w:rPr>
          <w:rFonts w:ascii="Times New Roman" w:hAnsi="Times New Roman"/>
          <w:b/>
          <w:i/>
          <w:sz w:val="28"/>
          <w:szCs w:val="28"/>
        </w:rPr>
        <w:t>6</w:t>
      </w:r>
      <w:r w:rsidRPr="004A6AB3">
        <w:rPr>
          <w:rFonts w:ascii="Times New Roman" w:hAnsi="Times New Roman"/>
          <w:i/>
          <w:sz w:val="28"/>
          <w:szCs w:val="28"/>
        </w:rPr>
        <w:t>. Дефекты, которые могут возникнуть при выполнении машинной штопки  и как   их устранить.</w:t>
      </w:r>
    </w:p>
    <w:p w:rsidR="00733EC0" w:rsidRPr="004A6AB3" w:rsidRDefault="00733EC0" w:rsidP="00693074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3.Закрепление пройденного  материала</w:t>
      </w:r>
    </w:p>
    <w:p w:rsidR="00733EC0" w:rsidRPr="004A6AB3" w:rsidRDefault="00733EC0" w:rsidP="0069307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A6AB3">
        <w:rPr>
          <w:rFonts w:ascii="Times New Roman" w:hAnsi="Times New Roman"/>
          <w:i/>
          <w:sz w:val="28"/>
          <w:szCs w:val="28"/>
        </w:rPr>
        <w:t xml:space="preserve">           </w:t>
      </w:r>
      <w:r w:rsidRPr="00D11376">
        <w:rPr>
          <w:rFonts w:ascii="Times New Roman" w:hAnsi="Times New Roman"/>
          <w:b/>
          <w:sz w:val="28"/>
          <w:szCs w:val="28"/>
        </w:rPr>
        <w:t>Вопрос</w:t>
      </w:r>
      <w:r>
        <w:rPr>
          <w:rFonts w:ascii="Times New Roman" w:hAnsi="Times New Roman"/>
          <w:sz w:val="28"/>
          <w:szCs w:val="28"/>
        </w:rPr>
        <w:t xml:space="preserve"> 1. </w:t>
      </w:r>
      <w:r w:rsidRPr="004A6AB3">
        <w:rPr>
          <w:rFonts w:ascii="Times New Roman" w:hAnsi="Times New Roman"/>
          <w:i/>
          <w:sz w:val="28"/>
          <w:szCs w:val="28"/>
        </w:rPr>
        <w:t xml:space="preserve"> Какие виды мелкого ремонта вы знаете?</w:t>
      </w:r>
    </w:p>
    <w:p w:rsidR="00733EC0" w:rsidRPr="004A6AB3" w:rsidRDefault="00733EC0" w:rsidP="004951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A6AB3">
        <w:rPr>
          <w:rFonts w:ascii="Times New Roman" w:hAnsi="Times New Roman"/>
          <w:i/>
          <w:sz w:val="28"/>
          <w:szCs w:val="28"/>
        </w:rPr>
        <w:t xml:space="preserve">           </w:t>
      </w:r>
      <w:r w:rsidRPr="00D11376">
        <w:rPr>
          <w:rFonts w:ascii="Times New Roman" w:hAnsi="Times New Roman"/>
          <w:b/>
          <w:sz w:val="28"/>
          <w:szCs w:val="28"/>
        </w:rPr>
        <w:t>Вопрос</w:t>
      </w:r>
      <w:r>
        <w:rPr>
          <w:rFonts w:ascii="Times New Roman" w:hAnsi="Times New Roman"/>
          <w:b/>
          <w:sz w:val="28"/>
          <w:szCs w:val="28"/>
        </w:rPr>
        <w:t xml:space="preserve"> 2.</w:t>
      </w:r>
      <w:r w:rsidRPr="004A6AB3">
        <w:rPr>
          <w:rFonts w:ascii="Times New Roman" w:hAnsi="Times New Roman"/>
          <w:i/>
          <w:sz w:val="28"/>
          <w:szCs w:val="28"/>
        </w:rPr>
        <w:t xml:space="preserve"> Каким способом можно выполнить накладную заплату?</w:t>
      </w:r>
    </w:p>
    <w:p w:rsidR="00733EC0" w:rsidRPr="004A6AB3" w:rsidRDefault="00733EC0" w:rsidP="004951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1137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11376">
        <w:rPr>
          <w:rFonts w:ascii="Times New Roman" w:hAnsi="Times New Roman"/>
          <w:sz w:val="28"/>
          <w:szCs w:val="28"/>
        </w:rPr>
        <w:t xml:space="preserve">          </w:t>
      </w:r>
      <w:r w:rsidRPr="00D11376">
        <w:rPr>
          <w:rFonts w:ascii="Times New Roman" w:hAnsi="Times New Roman"/>
          <w:b/>
          <w:sz w:val="28"/>
          <w:szCs w:val="28"/>
        </w:rPr>
        <w:t>Вопрос</w:t>
      </w:r>
      <w:r>
        <w:rPr>
          <w:rFonts w:ascii="Times New Roman" w:hAnsi="Times New Roman"/>
          <w:sz w:val="28"/>
          <w:szCs w:val="28"/>
        </w:rPr>
        <w:t xml:space="preserve"> 3.</w:t>
      </w:r>
      <w:r w:rsidRPr="004A6AB3">
        <w:rPr>
          <w:rFonts w:ascii="Times New Roman" w:hAnsi="Times New Roman"/>
          <w:i/>
          <w:sz w:val="28"/>
          <w:szCs w:val="28"/>
        </w:rPr>
        <w:t xml:space="preserve"> В какой последовательности выполняют подкладную заплату?</w:t>
      </w:r>
    </w:p>
    <w:p w:rsidR="00733EC0" w:rsidRPr="004A6AB3" w:rsidRDefault="00733EC0" w:rsidP="004951B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4A6AB3">
        <w:rPr>
          <w:rFonts w:ascii="Times New Roman" w:hAnsi="Times New Roman"/>
          <w:i/>
          <w:sz w:val="28"/>
          <w:szCs w:val="28"/>
        </w:rPr>
        <w:t xml:space="preserve">           </w:t>
      </w:r>
      <w:r w:rsidRPr="00D11376">
        <w:rPr>
          <w:rFonts w:ascii="Times New Roman" w:hAnsi="Times New Roman"/>
          <w:b/>
          <w:sz w:val="28"/>
          <w:szCs w:val="28"/>
        </w:rPr>
        <w:t>Вопрос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4.</w:t>
      </w:r>
      <w:r w:rsidRPr="004A6AB3">
        <w:rPr>
          <w:rFonts w:ascii="Times New Roman" w:hAnsi="Times New Roman"/>
          <w:i/>
          <w:sz w:val="28"/>
          <w:szCs w:val="28"/>
          <w:lang w:val="uk-UA"/>
        </w:rPr>
        <w:t xml:space="preserve"> Какие дефекты могут возникнуть при наложении заплаты?</w:t>
      </w:r>
    </w:p>
    <w:p w:rsidR="00733EC0" w:rsidRPr="004A6AB3" w:rsidRDefault="00733EC0" w:rsidP="00214C9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4A6AB3">
        <w:rPr>
          <w:rFonts w:ascii="Times New Roman" w:hAnsi="Times New Roman"/>
          <w:i/>
          <w:sz w:val="28"/>
          <w:szCs w:val="28"/>
          <w:lang w:val="uk-UA"/>
        </w:rPr>
        <w:t xml:space="preserve">           </w:t>
      </w:r>
      <w:r w:rsidRPr="00D11376">
        <w:rPr>
          <w:rFonts w:ascii="Times New Roman" w:hAnsi="Times New Roman"/>
          <w:b/>
          <w:sz w:val="28"/>
          <w:szCs w:val="28"/>
          <w:lang w:val="uk-UA"/>
        </w:rPr>
        <w:t>Вопрос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11376">
        <w:rPr>
          <w:rFonts w:ascii="Times New Roman" w:hAnsi="Times New Roman"/>
          <w:sz w:val="28"/>
          <w:szCs w:val="28"/>
          <w:lang w:val="uk-UA"/>
        </w:rPr>
        <w:t>5</w:t>
      </w:r>
      <w:r w:rsidRPr="004A6AB3">
        <w:rPr>
          <w:rFonts w:ascii="Times New Roman" w:hAnsi="Times New Roman"/>
          <w:i/>
          <w:sz w:val="28"/>
          <w:szCs w:val="28"/>
          <w:lang w:val="uk-UA"/>
        </w:rPr>
        <w:t>.В какой последовательности выполняют машинную штопку?</w:t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A6AB3">
        <w:rPr>
          <w:rFonts w:ascii="Times New Roman" w:hAnsi="Times New Roman"/>
          <w:i/>
          <w:sz w:val="28"/>
          <w:szCs w:val="28"/>
          <w:lang w:val="uk-UA"/>
        </w:rPr>
        <w:t xml:space="preserve">           </w:t>
      </w:r>
      <w:r w:rsidRPr="00D11376">
        <w:rPr>
          <w:rFonts w:ascii="Times New Roman" w:hAnsi="Times New Roman"/>
          <w:b/>
          <w:sz w:val="28"/>
          <w:szCs w:val="28"/>
          <w:lang w:val="uk-UA"/>
        </w:rPr>
        <w:t>Вопрос</w:t>
      </w:r>
      <w:r>
        <w:rPr>
          <w:rFonts w:ascii="Times New Roman" w:hAnsi="Times New Roman"/>
          <w:sz w:val="28"/>
          <w:szCs w:val="28"/>
          <w:lang w:val="uk-UA"/>
        </w:rPr>
        <w:t xml:space="preserve"> 6.</w:t>
      </w:r>
      <w:r w:rsidRPr="004A6AB3">
        <w:rPr>
          <w:rFonts w:ascii="Times New Roman" w:hAnsi="Times New Roman"/>
          <w:i/>
          <w:sz w:val="28"/>
          <w:szCs w:val="28"/>
          <w:lang w:val="uk-UA"/>
        </w:rPr>
        <w:t xml:space="preserve"> Какие дефекты  могут  </w:t>
      </w:r>
      <w:r w:rsidRPr="004A6AB3">
        <w:rPr>
          <w:rFonts w:ascii="Times New Roman" w:hAnsi="Times New Roman"/>
          <w:i/>
          <w:sz w:val="28"/>
          <w:szCs w:val="28"/>
        </w:rPr>
        <w:t>возникнуть при выполнении машинной штопки  и как   их устранить?</w:t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4A6AB3">
        <w:rPr>
          <w:rFonts w:ascii="Times New Roman" w:hAnsi="Times New Roman"/>
          <w:i/>
          <w:sz w:val="28"/>
          <w:szCs w:val="28"/>
          <w:lang w:val="uk-UA"/>
        </w:rPr>
        <w:t xml:space="preserve">          </w:t>
      </w:r>
    </w:p>
    <w:p w:rsidR="00733EC0" w:rsidRPr="004A6AB3" w:rsidRDefault="00733EC0" w:rsidP="004951B4">
      <w:pPr>
        <w:rPr>
          <w:rFonts w:ascii="Times New Roman" w:hAnsi="Times New Roman"/>
          <w:b/>
          <w:sz w:val="28"/>
          <w:szCs w:val="28"/>
          <w:lang w:val="uk-UA"/>
        </w:rPr>
      </w:pPr>
      <w:r w:rsidRPr="004A6AB3">
        <w:rPr>
          <w:rFonts w:ascii="Times New Roman" w:hAnsi="Times New Roman"/>
          <w:b/>
          <w:sz w:val="28"/>
          <w:szCs w:val="28"/>
          <w:lang w:val="uk-UA"/>
        </w:rPr>
        <w:t>Выдача дневного задания. Запись его в дневниках.</w:t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33EC0" w:rsidRPr="004A6AB3" w:rsidRDefault="00733EC0" w:rsidP="004951B4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4A6AB3">
        <w:rPr>
          <w:rFonts w:ascii="Times New Roman" w:hAnsi="Times New Roman"/>
          <w:b/>
          <w:sz w:val="28"/>
          <w:szCs w:val="28"/>
        </w:rPr>
        <w:t>. Текущий инструктаж</w:t>
      </w:r>
    </w:p>
    <w:p w:rsidR="00733EC0" w:rsidRPr="004A6AB3" w:rsidRDefault="00733EC0" w:rsidP="004951B4">
      <w:pPr>
        <w:tabs>
          <w:tab w:val="left" w:pos="0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1.</w:t>
      </w:r>
      <w:r w:rsidRPr="004A6AB3">
        <w:rPr>
          <w:rFonts w:ascii="Times New Roman" w:hAnsi="Times New Roman"/>
          <w:b/>
          <w:sz w:val="28"/>
          <w:szCs w:val="28"/>
        </w:rPr>
        <w:t>Первый обход.</w:t>
      </w:r>
      <w:r w:rsidRPr="004A6AB3">
        <w:rPr>
          <w:rFonts w:ascii="Times New Roman" w:hAnsi="Times New Roman"/>
          <w:sz w:val="28"/>
          <w:szCs w:val="28"/>
        </w:rPr>
        <w:t xml:space="preserve"> Соблюдение техники безопасности, организации рабочего места, правильность обработки деталей. Замечания, рекомендации по организации рабочего места</w:t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  <w:t xml:space="preserve">       </w:t>
      </w:r>
      <w:r w:rsidRPr="004A6AB3">
        <w:rPr>
          <w:rFonts w:ascii="Times New Roman" w:hAnsi="Times New Roman"/>
          <w:b/>
          <w:sz w:val="28"/>
          <w:szCs w:val="28"/>
        </w:rPr>
        <w:t>Второй обход.</w:t>
      </w:r>
      <w:r w:rsidRPr="004A6AB3">
        <w:rPr>
          <w:rFonts w:ascii="Times New Roman" w:hAnsi="Times New Roman"/>
          <w:sz w:val="28"/>
          <w:szCs w:val="28"/>
        </w:rPr>
        <w:t xml:space="preserve"> Проверка качества, соблюдение последовательности технологических операций. Проверка правильности выполнения трудовых приемов. Выполнения обучающимися самоконтроля.</w:t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3.</w:t>
      </w:r>
      <w:r w:rsidRPr="004A6AB3">
        <w:rPr>
          <w:rFonts w:ascii="Times New Roman" w:hAnsi="Times New Roman"/>
          <w:b/>
          <w:sz w:val="28"/>
          <w:szCs w:val="28"/>
        </w:rPr>
        <w:t>Третий обход</w:t>
      </w:r>
      <w:r w:rsidRPr="004A6AB3">
        <w:rPr>
          <w:rFonts w:ascii="Times New Roman" w:hAnsi="Times New Roman"/>
          <w:sz w:val="28"/>
          <w:szCs w:val="28"/>
        </w:rPr>
        <w:t>. Освоение приёмов и навыков, помощь отстающим обучающимся.</w:t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________________________________________________________________________________</w:t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4.</w:t>
      </w:r>
      <w:r w:rsidRPr="004A6AB3">
        <w:rPr>
          <w:rFonts w:ascii="Times New Roman" w:hAnsi="Times New Roman"/>
          <w:b/>
          <w:sz w:val="28"/>
          <w:szCs w:val="28"/>
        </w:rPr>
        <w:t>Четвертый обход</w:t>
      </w:r>
      <w:r w:rsidRPr="004A6AB3">
        <w:rPr>
          <w:rFonts w:ascii="Times New Roman" w:hAnsi="Times New Roman"/>
          <w:sz w:val="28"/>
          <w:szCs w:val="28"/>
        </w:rPr>
        <w:t>. Предварительное подведение итогов выполнения работ.</w:t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________________________________________________________________________________</w:t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4A6AB3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4A6AB3">
        <w:rPr>
          <w:rFonts w:ascii="Times New Roman" w:hAnsi="Times New Roman"/>
          <w:b/>
          <w:sz w:val="28"/>
          <w:szCs w:val="28"/>
        </w:rPr>
        <w:t>. Заключительный инструктаж</w:t>
      </w:r>
    </w:p>
    <w:p w:rsidR="00733EC0" w:rsidRPr="004A6AB3" w:rsidRDefault="00733EC0" w:rsidP="004951B4">
      <w:pPr>
        <w:rPr>
          <w:rFonts w:ascii="Times New Roman" w:hAnsi="Times New Roman"/>
          <w:b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1.</w:t>
      </w:r>
      <w:r w:rsidRPr="004A6AB3">
        <w:rPr>
          <w:rFonts w:ascii="Times New Roman" w:hAnsi="Times New Roman"/>
          <w:b/>
          <w:sz w:val="28"/>
          <w:szCs w:val="28"/>
        </w:rPr>
        <w:t>Подведение итогов рабочего дня:</w:t>
      </w:r>
    </w:p>
    <w:p w:rsidR="00733EC0" w:rsidRPr="004A6AB3" w:rsidRDefault="00733EC0" w:rsidP="004951B4">
      <w:pPr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1.1. Анализ выполненных учебно-производственных работ.</w:t>
      </w:r>
    </w:p>
    <w:p w:rsidR="00733EC0" w:rsidRPr="004A6AB3" w:rsidRDefault="00733EC0" w:rsidP="004951B4">
      <w:pPr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1.2.Разбор характерных ошибок, допускаемых обучающимися.</w:t>
      </w:r>
    </w:p>
    <w:p w:rsidR="00733EC0" w:rsidRPr="004A6AB3" w:rsidRDefault="00733EC0" w:rsidP="004951B4">
      <w:pPr>
        <w:rPr>
          <w:rFonts w:ascii="Times New Roman" w:hAnsi="Times New Roman"/>
          <w:sz w:val="28"/>
          <w:szCs w:val="28"/>
          <w:u w:val="single"/>
        </w:rPr>
      </w:pP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</w:p>
    <w:p w:rsidR="00733EC0" w:rsidRPr="004A6AB3" w:rsidRDefault="00733EC0" w:rsidP="004951B4">
      <w:pPr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1.3.Выставление оценок.</w:t>
      </w:r>
    </w:p>
    <w:p w:rsidR="00733EC0" w:rsidRPr="004A6AB3" w:rsidRDefault="00733EC0" w:rsidP="004951B4">
      <w:pPr>
        <w:rPr>
          <w:rFonts w:ascii="Times New Roman" w:hAnsi="Times New Roman"/>
          <w:b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  <w:lang w:val="en-US"/>
        </w:rPr>
        <w:t>V</w:t>
      </w:r>
      <w:r w:rsidRPr="004A6AB3">
        <w:rPr>
          <w:rFonts w:ascii="Times New Roman" w:hAnsi="Times New Roman"/>
          <w:b/>
          <w:sz w:val="28"/>
          <w:szCs w:val="28"/>
        </w:rPr>
        <w:t>.Задание на дом</w:t>
      </w:r>
    </w:p>
    <w:p w:rsidR="00733EC0" w:rsidRPr="004A6AB3" w:rsidRDefault="00733EC0" w:rsidP="00214C94">
      <w:pPr>
        <w:spacing w:after="120" w:line="240" w:lineRule="auto"/>
        <w:ind w:right="176"/>
        <w:rPr>
          <w:rFonts w:ascii="Times New Roman" w:hAnsi="Times New Roman"/>
          <w:b/>
          <w:i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  <w:u w:val="single"/>
        </w:rPr>
        <w:t>Повторить тему занятия</w:t>
      </w:r>
      <w:r w:rsidRPr="004A6AB3">
        <w:rPr>
          <w:rFonts w:ascii="Times New Roman" w:hAnsi="Times New Roman"/>
          <w:i/>
          <w:sz w:val="28"/>
          <w:szCs w:val="28"/>
          <w:u w:val="single"/>
        </w:rPr>
        <w:t xml:space="preserve">:  </w:t>
      </w:r>
      <w:r w:rsidRPr="004A6AB3">
        <w:rPr>
          <w:rFonts w:ascii="Times New Roman" w:hAnsi="Times New Roman"/>
          <w:i/>
          <w:color w:val="000000"/>
          <w:sz w:val="28"/>
          <w:szCs w:val="28"/>
        </w:rPr>
        <w:t>Выполление мелкого ремонта: выполнение штопки, наложение заплаты</w:t>
      </w:r>
      <w:r w:rsidRPr="004A6AB3">
        <w:rPr>
          <w:rFonts w:ascii="Times New Roman" w:hAnsi="Times New Roman"/>
          <w:b/>
          <w:i/>
          <w:color w:val="000000"/>
          <w:sz w:val="28"/>
          <w:szCs w:val="28"/>
        </w:rPr>
        <w:t>.</w:t>
      </w:r>
    </w:p>
    <w:p w:rsidR="00733EC0" w:rsidRPr="004A6AB3" w:rsidRDefault="00733EC0" w:rsidP="004951B4">
      <w:pPr>
        <w:outlineLvl w:val="0"/>
        <w:rPr>
          <w:rFonts w:ascii="Times New Roman" w:hAnsi="Times New Roman"/>
          <w:i/>
          <w:sz w:val="28"/>
          <w:szCs w:val="28"/>
          <w:u w:val="single"/>
        </w:rPr>
      </w:pPr>
      <w:r w:rsidRPr="004A6AB3">
        <w:rPr>
          <w:rFonts w:ascii="Times New Roman" w:hAnsi="Times New Roman"/>
          <w:i/>
          <w:sz w:val="28"/>
          <w:szCs w:val="28"/>
          <w:u w:val="single"/>
        </w:rPr>
        <w:t>.</w:t>
      </w:r>
      <w:r w:rsidRPr="004A6AB3">
        <w:rPr>
          <w:rFonts w:ascii="Times New Roman" w:hAnsi="Times New Roman"/>
          <w:i/>
          <w:sz w:val="28"/>
          <w:szCs w:val="28"/>
          <w:u w:val="single"/>
        </w:rPr>
        <w:tab/>
      </w:r>
      <w:r w:rsidRPr="004A6AB3">
        <w:rPr>
          <w:rFonts w:ascii="Times New Roman" w:hAnsi="Times New Roman"/>
          <w:i/>
          <w:sz w:val="28"/>
          <w:szCs w:val="28"/>
          <w:u w:val="single"/>
        </w:rPr>
        <w:tab/>
      </w:r>
    </w:p>
    <w:p w:rsidR="00733EC0" w:rsidRPr="004A6AB3" w:rsidRDefault="00733EC0" w:rsidP="004951B4">
      <w:pPr>
        <w:outlineLvl w:val="0"/>
        <w:rPr>
          <w:rFonts w:ascii="Times New Roman" w:hAnsi="Times New Roman"/>
          <w:b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Приведение в порядок рабочих мест</w:t>
      </w:r>
    </w:p>
    <w:p w:rsidR="00733EC0" w:rsidRPr="004A6AB3" w:rsidRDefault="00733EC0" w:rsidP="004951B4">
      <w:pPr>
        <w:outlineLvl w:val="0"/>
        <w:rPr>
          <w:rFonts w:ascii="Times New Roman" w:hAnsi="Times New Roman"/>
          <w:sz w:val="28"/>
          <w:szCs w:val="28"/>
          <w:u w:val="single"/>
        </w:rPr>
      </w:pPr>
      <w:r w:rsidRPr="004A6AB3">
        <w:rPr>
          <w:rFonts w:ascii="Times New Roman" w:hAnsi="Times New Roman"/>
          <w:sz w:val="28"/>
          <w:szCs w:val="28"/>
        </w:rPr>
        <w:t>Мастер производственного обучения</w:t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  <w:t>/Романенко Л.В../</w:t>
      </w:r>
    </w:p>
    <w:p w:rsidR="00733EC0" w:rsidRPr="004A6AB3" w:rsidRDefault="00733EC0" w:rsidP="004951B4">
      <w:pPr>
        <w:rPr>
          <w:rFonts w:ascii="Times New Roman" w:hAnsi="Times New Roman"/>
          <w:sz w:val="28"/>
          <w:szCs w:val="28"/>
          <w:u w:val="single"/>
        </w:rPr>
      </w:pPr>
    </w:p>
    <w:p w:rsidR="00733EC0" w:rsidRPr="004A6AB3" w:rsidRDefault="00733EC0" w:rsidP="004951B4">
      <w:pPr>
        <w:rPr>
          <w:rFonts w:ascii="Times New Roman" w:hAnsi="Times New Roman"/>
          <w:sz w:val="28"/>
          <w:szCs w:val="28"/>
          <w:u w:val="single"/>
        </w:rPr>
      </w:pPr>
    </w:p>
    <w:p w:rsidR="00733EC0" w:rsidRPr="004A6AB3" w:rsidRDefault="00733EC0" w:rsidP="004951B4">
      <w:pPr>
        <w:rPr>
          <w:rFonts w:ascii="Times New Roman" w:hAnsi="Times New Roman"/>
          <w:sz w:val="28"/>
          <w:szCs w:val="28"/>
          <w:u w:val="single"/>
        </w:rPr>
      </w:pPr>
    </w:p>
    <w:p w:rsidR="00733EC0" w:rsidRPr="004A6AB3" w:rsidRDefault="00733EC0" w:rsidP="004951B4">
      <w:pPr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4A6AB3">
        <w:rPr>
          <w:rFonts w:ascii="Times New Roman" w:hAnsi="Times New Roman"/>
          <w:b/>
          <w:color w:val="000000"/>
          <w:sz w:val="28"/>
          <w:szCs w:val="28"/>
        </w:rPr>
        <w:t>ПЛАН- КОНСПЕКТ   ЗАНЯТИЯ</w:t>
      </w:r>
    </w:p>
    <w:p w:rsidR="00733EC0" w:rsidRDefault="00733EC0" w:rsidP="004951B4">
      <w:pPr>
        <w:rPr>
          <w:rFonts w:ascii="Times New Roman" w:hAnsi="Times New Roman"/>
          <w:sz w:val="28"/>
          <w:szCs w:val="28"/>
        </w:rPr>
      </w:pPr>
    </w:p>
    <w:p w:rsidR="00733EC0" w:rsidRPr="004A6AB3" w:rsidRDefault="00733EC0" w:rsidP="004951B4">
      <w:pPr>
        <w:rPr>
          <w:rFonts w:ascii="Times New Roman" w:hAnsi="Times New Roman"/>
          <w:sz w:val="28"/>
          <w:szCs w:val="28"/>
          <w:u w:val="single"/>
          <w:lang w:eastAsia="en-US"/>
        </w:rPr>
      </w:pPr>
      <w:r w:rsidRPr="004A6AB3">
        <w:rPr>
          <w:rFonts w:ascii="Times New Roman" w:hAnsi="Times New Roman"/>
          <w:sz w:val="28"/>
          <w:szCs w:val="28"/>
        </w:rPr>
        <w:t xml:space="preserve">Группа </w:t>
      </w:r>
      <w:r w:rsidRPr="004A6AB3">
        <w:rPr>
          <w:rFonts w:ascii="Times New Roman" w:hAnsi="Times New Roman"/>
          <w:sz w:val="28"/>
          <w:szCs w:val="28"/>
          <w:u w:val="single"/>
        </w:rPr>
        <w:tab/>
        <w:t>213</w:t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</w:rPr>
        <w:t xml:space="preserve"> занятие №: 3                     «_____»_______________2019г.</w:t>
      </w:r>
    </w:p>
    <w:p w:rsidR="00733EC0" w:rsidRPr="004A6AB3" w:rsidRDefault="00733EC0" w:rsidP="004951B4">
      <w:pPr>
        <w:spacing w:after="120" w:line="240" w:lineRule="auto"/>
        <w:outlineLvl w:val="0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Профессия</w:t>
      </w:r>
      <w:r w:rsidRPr="004A6AB3">
        <w:rPr>
          <w:rFonts w:ascii="Times New Roman" w:hAnsi="Times New Roman"/>
          <w:b/>
          <w:sz w:val="28"/>
          <w:szCs w:val="28"/>
          <w:lang w:val="uk-UA"/>
        </w:rPr>
        <w:t xml:space="preserve">: </w:t>
      </w:r>
      <w:r w:rsidRPr="004A6AB3">
        <w:rPr>
          <w:rFonts w:ascii="Times New Roman" w:hAnsi="Times New Roman"/>
          <w:sz w:val="28"/>
          <w:szCs w:val="28"/>
          <w:lang w:val="uk-UA"/>
        </w:rPr>
        <w:t xml:space="preserve">16909  </w:t>
      </w:r>
      <w:r w:rsidRPr="004A6AB3">
        <w:rPr>
          <w:rFonts w:ascii="Times New Roman" w:hAnsi="Times New Roman"/>
          <w:sz w:val="28"/>
          <w:szCs w:val="28"/>
        </w:rPr>
        <w:t>Портной  ОВЗ</w:t>
      </w:r>
    </w:p>
    <w:p w:rsidR="00733EC0" w:rsidRPr="004A6AB3" w:rsidRDefault="00733EC0" w:rsidP="00EE5075">
      <w:pPr>
        <w:spacing w:after="120" w:line="240" w:lineRule="auto"/>
        <w:rPr>
          <w:rFonts w:ascii="Times New Roman" w:hAnsi="Times New Roman"/>
          <w:b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Учебная практика</w:t>
      </w:r>
      <w:r w:rsidRPr="004A6AB3">
        <w:rPr>
          <w:rFonts w:ascii="Times New Roman" w:hAnsi="Times New Roman"/>
          <w:sz w:val="28"/>
          <w:szCs w:val="28"/>
        </w:rPr>
        <w:t>:</w:t>
      </w:r>
      <w:r w:rsidRPr="004A6AB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A6AB3">
        <w:rPr>
          <w:rFonts w:ascii="Times New Roman" w:hAnsi="Times New Roman"/>
          <w:b/>
          <w:sz w:val="28"/>
          <w:szCs w:val="28"/>
        </w:rPr>
        <w:t>ПМ 03.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4A6AB3">
        <w:rPr>
          <w:rFonts w:ascii="Times New Roman" w:hAnsi="Times New Roman"/>
          <w:b/>
          <w:sz w:val="28"/>
          <w:szCs w:val="28"/>
        </w:rPr>
        <w:t>Ремонт и обновление швейных изделий</w:t>
      </w:r>
    </w:p>
    <w:p w:rsidR="00733EC0" w:rsidRPr="004A6AB3" w:rsidRDefault="00733EC0" w:rsidP="004951B4">
      <w:pPr>
        <w:spacing w:after="120" w:line="240" w:lineRule="auto"/>
        <w:ind w:right="176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Тема программы:</w:t>
      </w:r>
      <w:r>
        <w:rPr>
          <w:rFonts w:ascii="Times New Roman" w:hAnsi="Times New Roman"/>
          <w:color w:val="000000"/>
          <w:sz w:val="28"/>
          <w:szCs w:val="28"/>
        </w:rPr>
        <w:t xml:space="preserve"> Выполн</w:t>
      </w:r>
      <w:r w:rsidRPr="004A6AB3">
        <w:rPr>
          <w:rFonts w:ascii="Times New Roman" w:hAnsi="Times New Roman"/>
          <w:color w:val="000000"/>
          <w:sz w:val="28"/>
          <w:szCs w:val="28"/>
        </w:rPr>
        <w:t>ение мелкого ремонта</w:t>
      </w:r>
      <w:r w:rsidRPr="004A6AB3">
        <w:rPr>
          <w:rFonts w:ascii="Times New Roman" w:hAnsi="Times New Roman"/>
          <w:sz w:val="28"/>
          <w:szCs w:val="28"/>
        </w:rPr>
        <w:t xml:space="preserve">. </w:t>
      </w:r>
    </w:p>
    <w:p w:rsidR="00733EC0" w:rsidRPr="004A6AB3" w:rsidRDefault="00733EC0" w:rsidP="004951B4">
      <w:pPr>
        <w:spacing w:after="120" w:line="240" w:lineRule="auto"/>
        <w:ind w:right="176"/>
        <w:rPr>
          <w:rFonts w:ascii="Times New Roman" w:hAnsi="Times New Roman"/>
          <w:b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 xml:space="preserve">Тема занятия: </w:t>
      </w:r>
      <w:r>
        <w:rPr>
          <w:rFonts w:ascii="Times New Roman" w:hAnsi="Times New Roman"/>
          <w:color w:val="000000"/>
          <w:sz w:val="28"/>
          <w:szCs w:val="28"/>
        </w:rPr>
        <w:t>Выполн</w:t>
      </w:r>
      <w:r w:rsidRPr="004A6AB3">
        <w:rPr>
          <w:rFonts w:ascii="Times New Roman" w:hAnsi="Times New Roman"/>
          <w:color w:val="000000"/>
          <w:sz w:val="28"/>
          <w:szCs w:val="28"/>
        </w:rPr>
        <w:t>ение мелкого ремонта: выполнение штопки, наложение заплаты.</w:t>
      </w:r>
    </w:p>
    <w:p w:rsidR="00733EC0" w:rsidRPr="004A6AB3" w:rsidRDefault="00733EC0" w:rsidP="004951B4">
      <w:pPr>
        <w:ind w:right="176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Цели занятия:</w:t>
      </w:r>
    </w:p>
    <w:p w:rsidR="00733EC0" w:rsidRPr="004A6AB3" w:rsidRDefault="00733EC0" w:rsidP="004951B4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 xml:space="preserve">Образовательная: </w:t>
      </w:r>
      <w:r w:rsidRPr="004A6AB3">
        <w:rPr>
          <w:rFonts w:ascii="Times New Roman" w:hAnsi="Times New Roman"/>
          <w:sz w:val="28"/>
          <w:szCs w:val="28"/>
        </w:rPr>
        <w:t xml:space="preserve">научить обучающихся правильно выполнять мелкий ремонт изделий, ВТО, </w:t>
      </w:r>
      <w:r w:rsidRPr="004A6AB3">
        <w:rPr>
          <w:rFonts w:ascii="Times New Roman" w:hAnsi="Times New Roman"/>
          <w:sz w:val="28"/>
          <w:szCs w:val="28"/>
          <w:lang w:val="uk-UA"/>
        </w:rPr>
        <w:t xml:space="preserve">обеспечить </w:t>
      </w:r>
      <w:r w:rsidRPr="004A6AB3">
        <w:rPr>
          <w:rFonts w:ascii="Times New Roman" w:hAnsi="Times New Roman"/>
          <w:sz w:val="28"/>
          <w:szCs w:val="28"/>
        </w:rPr>
        <w:t>практическое закрепление полученных знаний и умений.</w:t>
      </w:r>
    </w:p>
    <w:p w:rsidR="00733EC0" w:rsidRPr="004A6AB3" w:rsidRDefault="00733EC0" w:rsidP="004951B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развивающая:</w:t>
      </w:r>
      <w:r w:rsidRPr="004A6AB3">
        <w:rPr>
          <w:rFonts w:ascii="Times New Roman" w:hAnsi="Times New Roman"/>
          <w:sz w:val="28"/>
          <w:szCs w:val="28"/>
        </w:rPr>
        <w:t xml:space="preserve"> развивать глазомер</w:t>
      </w:r>
      <w:r w:rsidRPr="004A6AB3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4A6AB3">
        <w:rPr>
          <w:rFonts w:ascii="Times New Roman" w:hAnsi="Times New Roman"/>
          <w:sz w:val="28"/>
          <w:szCs w:val="28"/>
        </w:rPr>
        <w:t>способствовать развитию самостоятельного мышления обучающихся, развивать познавательный интерес, прививать обучающимся ответственность и аккуратность в работе, усидчивость, терпение.</w:t>
      </w:r>
    </w:p>
    <w:p w:rsidR="00733EC0" w:rsidRPr="004A6AB3" w:rsidRDefault="00733EC0" w:rsidP="004951B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воспитательная:</w:t>
      </w:r>
      <w:r w:rsidRPr="004A6AB3">
        <w:rPr>
          <w:rFonts w:ascii="Times New Roman" w:hAnsi="Times New Roman"/>
          <w:i/>
          <w:sz w:val="28"/>
          <w:szCs w:val="28"/>
        </w:rPr>
        <w:tab/>
      </w:r>
      <w:r w:rsidRPr="004A6AB3">
        <w:rPr>
          <w:rFonts w:ascii="Times New Roman" w:hAnsi="Times New Roman"/>
          <w:sz w:val="28"/>
          <w:szCs w:val="28"/>
        </w:rPr>
        <w:t xml:space="preserve">воспитать </w:t>
      </w:r>
      <w:r w:rsidRPr="004A6AB3">
        <w:rPr>
          <w:rFonts w:ascii="Times New Roman" w:hAnsi="Times New Roman"/>
          <w:sz w:val="28"/>
          <w:szCs w:val="28"/>
          <w:shd w:val="clear" w:color="auto" w:fill="FFFFFF"/>
        </w:rPr>
        <w:t xml:space="preserve">организованность и дисциплинированность труда, </w:t>
      </w:r>
      <w:r w:rsidRPr="004A6AB3">
        <w:rPr>
          <w:rFonts w:ascii="Times New Roman" w:hAnsi="Times New Roman"/>
          <w:sz w:val="28"/>
          <w:szCs w:val="28"/>
        </w:rPr>
        <w:t>инициативность и самостоятельность в трудовой деятельности; прививать обучающимся ответственность и аккуратность в работе</w:t>
      </w:r>
      <w:r w:rsidRPr="004A6AB3">
        <w:rPr>
          <w:rFonts w:ascii="Times New Roman" w:hAnsi="Times New Roman"/>
          <w:sz w:val="28"/>
          <w:szCs w:val="28"/>
          <w:lang w:val="uk-UA"/>
        </w:rPr>
        <w:t>,</w:t>
      </w:r>
      <w:r w:rsidRPr="004A6AB3">
        <w:rPr>
          <w:rFonts w:ascii="Times New Roman" w:hAnsi="Times New Roman"/>
          <w:sz w:val="28"/>
          <w:szCs w:val="28"/>
        </w:rPr>
        <w:t xml:space="preserve"> способствовать развитию у обучающихся самоконтроля и взаимоконтроля при  выполнении работ.</w:t>
      </w:r>
    </w:p>
    <w:p w:rsidR="00733EC0" w:rsidRPr="004A6AB3" w:rsidRDefault="00733EC0" w:rsidP="004951B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методическая:</w:t>
      </w:r>
      <w:r w:rsidRPr="004A6AB3">
        <w:rPr>
          <w:rFonts w:ascii="Times New Roman" w:hAnsi="Times New Roman"/>
          <w:sz w:val="28"/>
          <w:szCs w:val="28"/>
        </w:rPr>
        <w:t xml:space="preserve"> активизировать учебно – познавательную деятельность обучающихся.</w:t>
      </w:r>
    </w:p>
    <w:p w:rsidR="00733EC0" w:rsidRDefault="00733EC0" w:rsidP="004951B4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33EC0" w:rsidRPr="004A6AB3" w:rsidRDefault="00733EC0" w:rsidP="004951B4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Методы обучения</w:t>
      </w:r>
      <w:r w:rsidRPr="004A6AB3">
        <w:rPr>
          <w:rFonts w:ascii="Times New Roman" w:hAnsi="Times New Roman"/>
          <w:sz w:val="28"/>
          <w:szCs w:val="28"/>
        </w:rPr>
        <w:t>: словесный-объяснение, наглядный-демонстрация, практический-показ.</w:t>
      </w:r>
    </w:p>
    <w:p w:rsidR="00733EC0" w:rsidRPr="004A6AB3" w:rsidRDefault="00733EC0" w:rsidP="004951B4">
      <w:pPr>
        <w:spacing w:after="12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Дидактическое оснащение занятия:</w:t>
      </w:r>
      <w:r w:rsidRPr="004A6AB3">
        <w:rPr>
          <w:rFonts w:ascii="Times New Roman" w:hAnsi="Times New Roman"/>
          <w:sz w:val="28"/>
          <w:szCs w:val="28"/>
        </w:rPr>
        <w:t xml:space="preserve"> план занятия, образцы в масштабе 1:1</w:t>
      </w:r>
      <w:r w:rsidRPr="004A6AB3">
        <w:rPr>
          <w:rFonts w:ascii="Times New Roman" w:hAnsi="Times New Roman"/>
          <w:b/>
          <w:i/>
          <w:sz w:val="28"/>
          <w:szCs w:val="28"/>
        </w:rPr>
        <w:t xml:space="preserve">; </w:t>
      </w:r>
      <w:r w:rsidRPr="004A6AB3">
        <w:rPr>
          <w:rFonts w:ascii="Times New Roman" w:hAnsi="Times New Roman"/>
          <w:sz w:val="28"/>
          <w:szCs w:val="28"/>
        </w:rPr>
        <w:t>плакаты, схемы, карточки-задания; инструкционно-технологические карты.</w:t>
      </w:r>
    </w:p>
    <w:p w:rsidR="00733EC0" w:rsidRPr="004A6AB3" w:rsidRDefault="00733EC0" w:rsidP="004951B4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Материально-техническое оснащение занятия:</w:t>
      </w:r>
      <w:r w:rsidRPr="004A6AB3">
        <w:rPr>
          <w:rFonts w:ascii="Times New Roman" w:hAnsi="Times New Roman"/>
          <w:sz w:val="28"/>
          <w:szCs w:val="28"/>
        </w:rPr>
        <w:t xml:space="preserve"> инструменты и приспособления для выполнения ручных работ, швейные машины универсальные,бытовые;  краеобметочная машина Аврора., оборудование для выполнения ВТО- парогенератор; утюги.</w:t>
      </w:r>
    </w:p>
    <w:p w:rsidR="00733EC0" w:rsidRPr="004A6AB3" w:rsidRDefault="00733EC0" w:rsidP="004951B4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 xml:space="preserve">Метапредметная связь: ОП.03 Основы  материаловедения – </w:t>
      </w:r>
      <w:r w:rsidRPr="004A6AB3">
        <w:rPr>
          <w:rFonts w:ascii="Times New Roman" w:hAnsi="Times New Roman"/>
          <w:sz w:val="28"/>
          <w:szCs w:val="28"/>
        </w:rPr>
        <w:t xml:space="preserve">Тема: «Свойства костюмных тканей, льняных,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6AB3">
        <w:rPr>
          <w:rFonts w:ascii="Times New Roman" w:hAnsi="Times New Roman"/>
          <w:sz w:val="28"/>
          <w:szCs w:val="28"/>
        </w:rPr>
        <w:t xml:space="preserve">хлочато–бумажных тканей»;  </w:t>
      </w:r>
      <w:r w:rsidRPr="004A6AB3">
        <w:rPr>
          <w:rFonts w:ascii="Times New Roman" w:hAnsi="Times New Roman"/>
          <w:b/>
          <w:sz w:val="28"/>
          <w:szCs w:val="28"/>
        </w:rPr>
        <w:t xml:space="preserve">ОП.06 БЖД </w:t>
      </w:r>
      <w:r w:rsidRPr="004A6AB3">
        <w:rPr>
          <w:rFonts w:ascii="Times New Roman" w:hAnsi="Times New Roman"/>
          <w:sz w:val="28"/>
          <w:szCs w:val="28"/>
        </w:rPr>
        <w:t>– Тема: «Виды инструктажей по безопасности труда»;</w:t>
      </w:r>
      <w:r w:rsidRPr="004A6AB3">
        <w:rPr>
          <w:rFonts w:ascii="Times New Roman" w:hAnsi="Times New Roman"/>
          <w:b/>
          <w:sz w:val="28"/>
          <w:szCs w:val="28"/>
        </w:rPr>
        <w:t xml:space="preserve">  ОП.07 -     Оборудование швейного производства – </w:t>
      </w:r>
      <w:r w:rsidRPr="004A6AB3">
        <w:rPr>
          <w:rFonts w:ascii="Times New Roman" w:hAnsi="Times New Roman"/>
          <w:sz w:val="28"/>
          <w:szCs w:val="28"/>
        </w:rPr>
        <w:t>Тема: «Заправка и регулировка машин».</w:t>
      </w:r>
    </w:p>
    <w:p w:rsidR="00733EC0" w:rsidRPr="004A6AB3" w:rsidRDefault="00733EC0" w:rsidP="004951B4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 xml:space="preserve">Тип занятия: </w:t>
      </w:r>
      <w:r w:rsidRPr="004A6AB3">
        <w:rPr>
          <w:rFonts w:ascii="Times New Roman" w:hAnsi="Times New Roman"/>
          <w:sz w:val="28"/>
          <w:szCs w:val="28"/>
        </w:rPr>
        <w:t>занятие изучения трудовых (производственных) приемов и операций.</w:t>
      </w:r>
    </w:p>
    <w:p w:rsidR="00733EC0" w:rsidRDefault="00733EC0" w:rsidP="007468D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</w:p>
    <w:p w:rsidR="00733EC0" w:rsidRDefault="00733EC0" w:rsidP="007468D7">
      <w:pPr>
        <w:rPr>
          <w:rFonts w:ascii="Times New Roman" w:hAnsi="Times New Roman"/>
          <w:sz w:val="28"/>
          <w:szCs w:val="28"/>
        </w:rPr>
      </w:pPr>
    </w:p>
    <w:p w:rsidR="00733EC0" w:rsidRPr="004A6AB3" w:rsidRDefault="00733EC0" w:rsidP="007468D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4A6AB3">
        <w:rPr>
          <w:rFonts w:ascii="Times New Roman" w:hAnsi="Times New Roman"/>
          <w:b/>
          <w:sz w:val="28"/>
          <w:szCs w:val="28"/>
        </w:rPr>
        <w:t>Структура занятия</w:t>
      </w:r>
    </w:p>
    <w:p w:rsidR="00733EC0" w:rsidRPr="004A6AB3" w:rsidRDefault="00733EC0" w:rsidP="004951B4">
      <w:pPr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Занятие начинается с организационного момента</w:t>
      </w:r>
    </w:p>
    <w:p w:rsidR="00733EC0" w:rsidRPr="004A6AB3" w:rsidRDefault="00733EC0" w:rsidP="004951B4">
      <w:pPr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Организационный момент</w:t>
      </w:r>
    </w:p>
    <w:p w:rsidR="00733EC0" w:rsidRPr="004A6AB3" w:rsidRDefault="00733EC0" w:rsidP="004951B4">
      <w:pPr>
        <w:pStyle w:val="NoSpacing"/>
        <w:spacing w:line="20" w:lineRule="atLeast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1. Приветствие мастером группы.</w:t>
      </w:r>
    </w:p>
    <w:p w:rsidR="00733EC0" w:rsidRPr="004A6AB3" w:rsidRDefault="00733EC0" w:rsidP="004951B4">
      <w:pPr>
        <w:tabs>
          <w:tab w:val="left" w:pos="1134"/>
        </w:tabs>
        <w:spacing w:after="0" w:line="2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 xml:space="preserve">2. </w:t>
      </w:r>
      <w:r w:rsidRPr="004A6AB3">
        <w:rPr>
          <w:rFonts w:ascii="Times New Roman" w:hAnsi="Times New Roman"/>
          <w:color w:val="000000"/>
          <w:sz w:val="28"/>
          <w:szCs w:val="28"/>
        </w:rPr>
        <w:t>Проверка наличия спецодежды.</w:t>
      </w:r>
    </w:p>
    <w:p w:rsidR="00733EC0" w:rsidRPr="004A6AB3" w:rsidRDefault="00733EC0" w:rsidP="004951B4">
      <w:pPr>
        <w:pStyle w:val="NoSpacing"/>
        <w:spacing w:line="20" w:lineRule="atLeast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3. Рапорт дежурного об отсутствующих, о готовности группы к началу занятия.</w:t>
      </w:r>
    </w:p>
    <w:p w:rsidR="00733EC0" w:rsidRPr="004A6AB3" w:rsidRDefault="00733EC0" w:rsidP="004951B4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4A6AB3">
        <w:rPr>
          <w:rFonts w:ascii="Times New Roman" w:hAnsi="Times New Roman"/>
          <w:b/>
          <w:sz w:val="28"/>
          <w:szCs w:val="28"/>
        </w:rPr>
        <w:t>Вводный инструктаж</w:t>
      </w:r>
    </w:p>
    <w:p w:rsidR="00733EC0" w:rsidRPr="004A6AB3" w:rsidRDefault="00733EC0" w:rsidP="004951B4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1. Сообщение темы  занятия.</w:t>
      </w:r>
    </w:p>
    <w:p w:rsidR="00733EC0" w:rsidRPr="004A6AB3" w:rsidRDefault="00733EC0" w:rsidP="004951B4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2. Ознакомление обучающихся с целями и задачами занятия.</w:t>
      </w:r>
    </w:p>
    <w:p w:rsidR="00733EC0" w:rsidRPr="004A6AB3" w:rsidRDefault="00733EC0" w:rsidP="004951B4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3. Мотивация учебной деятельности</w:t>
      </w:r>
    </w:p>
    <w:p w:rsidR="00733EC0" w:rsidRPr="007468D7" w:rsidRDefault="00733EC0" w:rsidP="007468D7">
      <w:pPr>
        <w:outlineLvl w:val="0"/>
        <w:rPr>
          <w:rFonts w:ascii="Times New Roman" w:hAnsi="Times New Roman"/>
          <w:b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 xml:space="preserve">1. </w:t>
      </w:r>
      <w:r w:rsidRPr="004A6AB3">
        <w:rPr>
          <w:rFonts w:ascii="Times New Roman" w:hAnsi="Times New Roman"/>
          <w:b/>
          <w:sz w:val="28"/>
          <w:szCs w:val="28"/>
        </w:rPr>
        <w:t>Актуализация опорных знаний обучающихся (опрос по пройденному материалу):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4A6AB3">
        <w:rPr>
          <w:rFonts w:ascii="Times New Roman" w:hAnsi="Times New Roman"/>
          <w:color w:val="000000"/>
          <w:sz w:val="28"/>
          <w:szCs w:val="28"/>
        </w:rPr>
        <w:t>Проверка знаний обучающихся по материалу, изученному на занятиях теории, а также на предыдущих занятиях производственного обучения, связанному с материалом данного занятия.</w:t>
      </w:r>
    </w:p>
    <w:p w:rsidR="00733EC0" w:rsidRPr="004A6AB3" w:rsidRDefault="00733EC0" w:rsidP="00281409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A6AB3">
        <w:rPr>
          <w:rFonts w:ascii="Times New Roman" w:hAnsi="Times New Roman"/>
          <w:i/>
          <w:sz w:val="28"/>
          <w:szCs w:val="28"/>
        </w:rPr>
        <w:t xml:space="preserve">           </w:t>
      </w:r>
      <w:r w:rsidRPr="00D11376">
        <w:rPr>
          <w:rFonts w:ascii="Times New Roman" w:hAnsi="Times New Roman"/>
          <w:b/>
          <w:sz w:val="28"/>
          <w:szCs w:val="28"/>
        </w:rPr>
        <w:t>Вопрос 1.</w:t>
      </w:r>
      <w:r w:rsidRPr="004A6AB3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A6AB3">
        <w:rPr>
          <w:rFonts w:ascii="Times New Roman" w:hAnsi="Times New Roman"/>
          <w:i/>
          <w:sz w:val="28"/>
          <w:szCs w:val="28"/>
        </w:rPr>
        <w:t>Почему возникает необходимость ремонта одежды?</w:t>
      </w:r>
    </w:p>
    <w:p w:rsidR="00733EC0" w:rsidRPr="004A6AB3" w:rsidRDefault="00733EC0" w:rsidP="00281409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11376">
        <w:rPr>
          <w:rFonts w:ascii="Times New Roman" w:hAnsi="Times New Roman"/>
          <w:i/>
          <w:sz w:val="28"/>
          <w:szCs w:val="28"/>
        </w:rPr>
        <w:t>Ответ:</w:t>
      </w:r>
      <w:r w:rsidRPr="004A6AB3">
        <w:rPr>
          <w:rFonts w:ascii="Times New Roman" w:hAnsi="Times New Roman"/>
          <w:sz w:val="28"/>
          <w:szCs w:val="28"/>
        </w:rPr>
        <w:t xml:space="preserve">  </w:t>
      </w:r>
      <w:r w:rsidRPr="004A6AB3">
        <w:rPr>
          <w:rFonts w:ascii="Times New Roman" w:hAnsi="Times New Roman"/>
          <w:i/>
          <w:sz w:val="28"/>
          <w:szCs w:val="28"/>
        </w:rPr>
        <w:t>Потому что в процессе носки швейные изделия теряют первоначальный внешний вид, морально   устаревают, выходят из моды.</w:t>
      </w:r>
    </w:p>
    <w:p w:rsidR="00733EC0" w:rsidRDefault="00733EC0" w:rsidP="0028140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4A6AB3">
        <w:rPr>
          <w:rFonts w:ascii="Times New Roman" w:hAnsi="Times New Roman"/>
          <w:b/>
          <w:i/>
          <w:sz w:val="28"/>
          <w:szCs w:val="28"/>
        </w:rPr>
        <w:t xml:space="preserve">         </w:t>
      </w:r>
    </w:p>
    <w:p w:rsidR="00733EC0" w:rsidRPr="004A6AB3" w:rsidRDefault="00733EC0" w:rsidP="00281409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</w:t>
      </w:r>
      <w:r w:rsidRPr="00D11376">
        <w:rPr>
          <w:rFonts w:ascii="Times New Roman" w:hAnsi="Times New Roman"/>
          <w:b/>
          <w:sz w:val="28"/>
          <w:szCs w:val="28"/>
        </w:rPr>
        <w:t>Вопрос 2.</w:t>
      </w:r>
      <w:r w:rsidRPr="004A6AB3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A6AB3">
        <w:rPr>
          <w:rFonts w:ascii="Times New Roman" w:hAnsi="Times New Roman"/>
          <w:i/>
          <w:sz w:val="28"/>
          <w:szCs w:val="28"/>
        </w:rPr>
        <w:t>Какие виды износа вы знаете?</w:t>
      </w:r>
    </w:p>
    <w:p w:rsidR="00733EC0" w:rsidRPr="004A6AB3" w:rsidRDefault="00733EC0" w:rsidP="00281409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D11376">
        <w:rPr>
          <w:rFonts w:ascii="Times New Roman" w:hAnsi="Times New Roman"/>
          <w:b/>
          <w:sz w:val="28"/>
          <w:szCs w:val="28"/>
        </w:rPr>
        <w:t>Ответ:</w:t>
      </w:r>
      <w:r w:rsidRPr="004A6AB3">
        <w:rPr>
          <w:rFonts w:ascii="Times New Roman" w:hAnsi="Times New Roman"/>
          <w:sz w:val="28"/>
          <w:szCs w:val="28"/>
        </w:rPr>
        <w:t xml:space="preserve">   </w:t>
      </w:r>
      <w:r w:rsidRPr="004A6AB3">
        <w:rPr>
          <w:rFonts w:ascii="Times New Roman" w:hAnsi="Times New Roman"/>
          <w:i/>
          <w:sz w:val="28"/>
          <w:szCs w:val="28"/>
        </w:rPr>
        <w:t>Износ бывает моральный и физический.</w:t>
      </w:r>
    </w:p>
    <w:p w:rsidR="00733EC0" w:rsidRDefault="00733EC0" w:rsidP="0028140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733EC0" w:rsidRPr="004A6AB3" w:rsidRDefault="00733EC0" w:rsidP="00D11376">
      <w:pPr>
        <w:spacing w:after="0" w:line="240" w:lineRule="auto"/>
        <w:ind w:firstLine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11376">
        <w:rPr>
          <w:rFonts w:ascii="Times New Roman" w:hAnsi="Times New Roman"/>
          <w:b/>
          <w:sz w:val="28"/>
          <w:szCs w:val="28"/>
        </w:rPr>
        <w:t>Вопрос 3.</w:t>
      </w:r>
      <w:r w:rsidRPr="004A6AB3">
        <w:rPr>
          <w:rFonts w:ascii="Times New Roman" w:hAnsi="Times New Roman"/>
          <w:b/>
          <w:sz w:val="28"/>
          <w:szCs w:val="28"/>
        </w:rPr>
        <w:t xml:space="preserve"> </w:t>
      </w:r>
      <w:r w:rsidRPr="004A6AB3">
        <w:rPr>
          <w:rFonts w:ascii="Times New Roman" w:hAnsi="Times New Roman"/>
          <w:i/>
          <w:sz w:val="28"/>
          <w:szCs w:val="28"/>
        </w:rPr>
        <w:t>Как нужно следить за одеждой, чтобы предохранить одежду от преждевременного износа?</w:t>
      </w:r>
    </w:p>
    <w:p w:rsidR="00733EC0" w:rsidRDefault="00733EC0" w:rsidP="00260201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D11376">
        <w:rPr>
          <w:rFonts w:ascii="Times New Roman" w:hAnsi="Times New Roman"/>
          <w:b/>
          <w:sz w:val="28"/>
          <w:szCs w:val="28"/>
        </w:rPr>
        <w:t>Ответ:</w:t>
      </w:r>
      <w:r w:rsidRPr="004A6AB3">
        <w:rPr>
          <w:rFonts w:ascii="Times New Roman" w:hAnsi="Times New Roman"/>
          <w:sz w:val="28"/>
          <w:szCs w:val="28"/>
        </w:rPr>
        <w:t xml:space="preserve"> </w:t>
      </w:r>
      <w:r w:rsidRPr="004A6AB3">
        <w:rPr>
          <w:rFonts w:ascii="Times New Roman" w:hAnsi="Times New Roman"/>
          <w:i/>
          <w:sz w:val="28"/>
          <w:szCs w:val="28"/>
        </w:rPr>
        <w:t>Для предохранения одежды от преждевременного износа, увеличения срока ее эксплуатации,    приведения изделия в соответствие с требованиями моды необходим регулярный профилактический     осмотр, ремонт и обновление.</w:t>
      </w:r>
      <w:r>
        <w:rPr>
          <w:rFonts w:ascii="Times New Roman" w:hAnsi="Times New Roman"/>
          <w:b/>
          <w:i/>
          <w:sz w:val="28"/>
          <w:szCs w:val="28"/>
        </w:rPr>
        <w:t xml:space="preserve">         </w:t>
      </w:r>
      <w:r w:rsidRPr="004A6AB3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733EC0" w:rsidRPr="00260201" w:rsidRDefault="00733EC0" w:rsidP="00260201">
      <w:pPr>
        <w:spacing w:line="240" w:lineRule="auto"/>
        <w:ind w:firstLine="900"/>
        <w:rPr>
          <w:rFonts w:ascii="Times New Roman" w:hAnsi="Times New Roman"/>
          <w:b/>
          <w:i/>
          <w:sz w:val="28"/>
          <w:szCs w:val="28"/>
        </w:rPr>
      </w:pPr>
      <w:r w:rsidRPr="00D11376">
        <w:rPr>
          <w:rFonts w:ascii="Times New Roman" w:hAnsi="Times New Roman"/>
          <w:b/>
          <w:sz w:val="28"/>
          <w:szCs w:val="28"/>
        </w:rPr>
        <w:t>Вопрос 4</w:t>
      </w:r>
      <w:r w:rsidRPr="00D11376">
        <w:rPr>
          <w:rFonts w:ascii="Times New Roman" w:hAnsi="Times New Roman"/>
          <w:b/>
          <w:sz w:val="28"/>
          <w:szCs w:val="28"/>
          <w:lang w:val="uk-UA"/>
        </w:rPr>
        <w:t>.</w:t>
      </w:r>
      <w:r w:rsidRPr="004A6AB3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4A6AB3">
        <w:rPr>
          <w:rFonts w:ascii="Times New Roman" w:hAnsi="Times New Roman"/>
          <w:i/>
          <w:sz w:val="28"/>
          <w:szCs w:val="28"/>
          <w:lang w:val="uk-UA"/>
        </w:rPr>
        <w:t>Какие виды ремонта вы знаете?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</w:t>
      </w:r>
      <w:r w:rsidRPr="00D11376">
        <w:rPr>
          <w:rFonts w:ascii="Times New Roman" w:hAnsi="Times New Roman"/>
          <w:b/>
          <w:sz w:val="28"/>
          <w:szCs w:val="28"/>
        </w:rPr>
        <w:t>Ответ:</w:t>
      </w:r>
      <w:r w:rsidRPr="004A6AB3">
        <w:rPr>
          <w:rFonts w:ascii="Times New Roman" w:hAnsi="Times New Roman"/>
          <w:sz w:val="28"/>
          <w:szCs w:val="28"/>
        </w:rPr>
        <w:t xml:space="preserve"> </w:t>
      </w:r>
      <w:r w:rsidRPr="004A6AB3">
        <w:rPr>
          <w:rFonts w:ascii="Times New Roman" w:hAnsi="Times New Roman"/>
          <w:i/>
          <w:sz w:val="28"/>
          <w:szCs w:val="28"/>
        </w:rPr>
        <w:t>В зависимости от степени износа выделяют виды ремонта: мелкий ремонт и средний ремонт</w:t>
      </w:r>
      <w:r w:rsidRPr="004A6AB3">
        <w:rPr>
          <w:rFonts w:ascii="Times New Roman" w:hAnsi="Times New Roman"/>
          <w:sz w:val="28"/>
          <w:szCs w:val="28"/>
        </w:rPr>
        <w:t>.</w:t>
      </w:r>
      <w:r w:rsidRPr="004A6AB3">
        <w:rPr>
          <w:rFonts w:ascii="Times New Roman" w:hAnsi="Times New Roman"/>
          <w:b/>
          <w:i/>
          <w:sz w:val="28"/>
          <w:szCs w:val="28"/>
          <w:lang w:val="uk-UA"/>
        </w:rPr>
        <w:t xml:space="preserve">           </w:t>
      </w:r>
    </w:p>
    <w:p w:rsidR="00733EC0" w:rsidRPr="00260201" w:rsidRDefault="00733EC0" w:rsidP="0026020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        </w:t>
      </w:r>
      <w:r w:rsidRPr="00D11376">
        <w:rPr>
          <w:rFonts w:ascii="Times New Roman" w:hAnsi="Times New Roman"/>
          <w:b/>
          <w:sz w:val="28"/>
          <w:szCs w:val="28"/>
          <w:lang w:val="uk-UA"/>
        </w:rPr>
        <w:t>Вопрос 5.</w:t>
      </w:r>
      <w:r w:rsidRPr="004A6AB3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4A6AB3">
        <w:rPr>
          <w:rFonts w:ascii="Times New Roman" w:hAnsi="Times New Roman"/>
          <w:i/>
          <w:sz w:val="28"/>
          <w:szCs w:val="28"/>
          <w:lang w:val="uk-UA"/>
        </w:rPr>
        <w:t>Каким способом можн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о отремонтировать распоровшийся </w:t>
      </w:r>
      <w:r w:rsidRPr="004A6AB3">
        <w:rPr>
          <w:rFonts w:ascii="Times New Roman" w:hAnsi="Times New Roman"/>
          <w:i/>
          <w:sz w:val="28"/>
          <w:szCs w:val="28"/>
          <w:lang w:val="uk-UA"/>
        </w:rPr>
        <w:t>шов?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D11376">
        <w:rPr>
          <w:rFonts w:ascii="Times New Roman" w:hAnsi="Times New Roman"/>
          <w:b/>
          <w:sz w:val="28"/>
          <w:szCs w:val="28"/>
        </w:rPr>
        <w:t>Ответ:</w:t>
      </w:r>
      <w:r w:rsidRPr="004A6AB3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A6AB3">
        <w:rPr>
          <w:rFonts w:ascii="Times New Roman" w:hAnsi="Times New Roman"/>
          <w:i/>
          <w:sz w:val="28"/>
          <w:szCs w:val="28"/>
        </w:rPr>
        <w:t>Отремонтировать распоровшийся шов можно с изнанки машинным способом или с лицевой стороны ручными стежками.</w:t>
      </w:r>
    </w:p>
    <w:p w:rsidR="00733EC0" w:rsidRPr="004A6AB3" w:rsidRDefault="00733EC0" w:rsidP="00281409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val="uk-UA"/>
        </w:rPr>
      </w:pPr>
      <w:r w:rsidRPr="00D11376">
        <w:rPr>
          <w:rFonts w:ascii="Times New Roman" w:hAnsi="Times New Roman"/>
          <w:b/>
          <w:sz w:val="28"/>
          <w:szCs w:val="28"/>
          <w:lang w:val="uk-UA"/>
        </w:rPr>
        <w:t xml:space="preserve">          Вопрос 6.</w:t>
      </w:r>
      <w:r w:rsidRPr="004A6AB3">
        <w:rPr>
          <w:rFonts w:ascii="Times New Roman" w:hAnsi="Times New Roman"/>
          <w:b/>
          <w:i/>
          <w:sz w:val="28"/>
          <w:szCs w:val="28"/>
          <w:lang w:val="uk-UA"/>
        </w:rPr>
        <w:t xml:space="preserve">  </w:t>
      </w:r>
      <w:r w:rsidRPr="004A6AB3">
        <w:rPr>
          <w:rFonts w:ascii="Times New Roman" w:hAnsi="Times New Roman"/>
          <w:i/>
          <w:sz w:val="28"/>
          <w:szCs w:val="28"/>
          <w:lang w:val="uk-UA"/>
        </w:rPr>
        <w:t>Как правильно подобрать инструменты и материалы для ремонта</w:t>
      </w:r>
      <w:r w:rsidRPr="004A6AB3">
        <w:rPr>
          <w:rFonts w:ascii="Times New Roman" w:hAnsi="Times New Roman"/>
          <w:b/>
          <w:i/>
          <w:sz w:val="28"/>
          <w:szCs w:val="28"/>
          <w:lang w:val="uk-UA"/>
        </w:rPr>
        <w:t>?</w:t>
      </w:r>
    </w:p>
    <w:p w:rsidR="00733EC0" w:rsidRPr="004A6AB3" w:rsidRDefault="00733EC0" w:rsidP="00281409">
      <w:pPr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D11376">
        <w:rPr>
          <w:rFonts w:ascii="Times New Roman" w:hAnsi="Times New Roman"/>
          <w:b/>
          <w:sz w:val="28"/>
          <w:szCs w:val="28"/>
        </w:rPr>
        <w:t>Ответ:</w:t>
      </w:r>
      <w:r w:rsidRPr="004A6AB3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A6AB3">
        <w:rPr>
          <w:rFonts w:ascii="Times New Roman" w:hAnsi="Times New Roman"/>
          <w:i/>
          <w:sz w:val="28"/>
          <w:szCs w:val="28"/>
        </w:rPr>
        <w:t>Нитки нужно подбирать как можно ближе по цвету к изделию, игла должна быть тонкая и острая, чтобы не повредить ткань.</w:t>
      </w:r>
    </w:p>
    <w:p w:rsidR="00733EC0" w:rsidRPr="007468D7" w:rsidRDefault="00733EC0" w:rsidP="007468D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A6AB3">
        <w:rPr>
          <w:rFonts w:ascii="Times New Roman" w:hAnsi="Times New Roman"/>
          <w:b/>
          <w:i/>
          <w:sz w:val="28"/>
          <w:szCs w:val="28"/>
          <w:lang w:val="uk-UA"/>
        </w:rPr>
        <w:t xml:space="preserve">           </w:t>
      </w:r>
      <w:r w:rsidRPr="004A6AB3">
        <w:rPr>
          <w:rFonts w:ascii="Times New Roman" w:hAnsi="Times New Roman"/>
          <w:i/>
          <w:sz w:val="28"/>
          <w:szCs w:val="28"/>
          <w:lang w:val="uk-UA"/>
        </w:rPr>
        <w:t xml:space="preserve">.                                                                                                </w:t>
      </w:r>
    </w:p>
    <w:p w:rsidR="00733EC0" w:rsidRPr="004A6AB3" w:rsidRDefault="00733EC0" w:rsidP="004951B4">
      <w:pPr>
        <w:tabs>
          <w:tab w:val="left" w:pos="1134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A6AB3">
        <w:rPr>
          <w:rFonts w:ascii="Times New Roman" w:hAnsi="Times New Roman"/>
          <w:b/>
          <w:i/>
          <w:sz w:val="28"/>
          <w:szCs w:val="28"/>
        </w:rPr>
        <w:t>2.</w:t>
      </w:r>
      <w:r w:rsidRPr="004A6AB3">
        <w:rPr>
          <w:rFonts w:ascii="Times New Roman" w:hAnsi="Times New Roman"/>
          <w:b/>
          <w:color w:val="000000"/>
          <w:sz w:val="28"/>
          <w:szCs w:val="28"/>
        </w:rPr>
        <w:t>Объяснение и показ трудовых приёмов, способов выполнения учебно-производственных работ, организации рабочих мест</w:t>
      </w:r>
    </w:p>
    <w:p w:rsidR="00733EC0" w:rsidRPr="004A6AB3" w:rsidRDefault="00733EC0" w:rsidP="00260201">
      <w:pPr>
        <w:tabs>
          <w:tab w:val="left" w:pos="0"/>
        </w:tabs>
        <w:spacing w:after="120" w:line="240" w:lineRule="auto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</w:t>
      </w:r>
      <w:r w:rsidRPr="004A6AB3">
        <w:rPr>
          <w:rFonts w:ascii="Times New Roman" w:hAnsi="Times New Roman"/>
          <w:b/>
          <w:i/>
          <w:sz w:val="28"/>
          <w:szCs w:val="28"/>
        </w:rPr>
        <w:t>1</w:t>
      </w:r>
      <w:r w:rsidRPr="004A6AB3">
        <w:rPr>
          <w:rFonts w:ascii="Times New Roman" w:hAnsi="Times New Roman"/>
          <w:i/>
          <w:sz w:val="28"/>
          <w:szCs w:val="28"/>
        </w:rPr>
        <w:t xml:space="preserve">. К мелкому ремонту относится </w:t>
      </w:r>
      <w:r w:rsidRPr="004A6AB3">
        <w:rPr>
          <w:rFonts w:ascii="Times New Roman" w:hAnsi="Times New Roman"/>
          <w:i/>
          <w:color w:val="000000"/>
          <w:sz w:val="28"/>
          <w:szCs w:val="28"/>
        </w:rPr>
        <w:t>стачивание распоровшихся швов, закрепление концов карманов, пришивание оторванных пуговиц, выполнение штопки, наложение заплаты,</w:t>
      </w:r>
      <w:r w:rsidRPr="004A6AB3">
        <w:rPr>
          <w:rFonts w:ascii="Times New Roman" w:hAnsi="Times New Roman"/>
          <w:i/>
          <w:sz w:val="28"/>
          <w:szCs w:val="28"/>
        </w:rPr>
        <w:t xml:space="preserve"> Замена застёжки «молния» в юбке, брюках.</w:t>
      </w:r>
    </w:p>
    <w:p w:rsidR="00733EC0" w:rsidRPr="004A6AB3" w:rsidRDefault="00733EC0" w:rsidP="00556B99">
      <w:pPr>
        <w:pStyle w:val="NormalWeb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4A6AB3">
        <w:rPr>
          <w:color w:val="000000"/>
          <w:sz w:val="28"/>
          <w:szCs w:val="28"/>
        </w:rPr>
        <w:t xml:space="preserve"> </w:t>
      </w:r>
      <w:r w:rsidRPr="004A6AB3">
        <w:rPr>
          <w:b/>
          <w:i/>
          <w:sz w:val="28"/>
          <w:szCs w:val="28"/>
          <w:lang w:val="uk-UA"/>
        </w:rPr>
        <w:t>2</w:t>
      </w:r>
      <w:r w:rsidRPr="004A6AB3">
        <w:rPr>
          <w:i/>
          <w:sz w:val="28"/>
          <w:szCs w:val="28"/>
          <w:lang w:val="uk-UA"/>
        </w:rPr>
        <w:t xml:space="preserve">. </w:t>
      </w:r>
      <w:r w:rsidRPr="004A6AB3">
        <w:rPr>
          <w:i/>
          <w:color w:val="000000"/>
          <w:sz w:val="28"/>
          <w:szCs w:val="28"/>
        </w:rPr>
        <w:t>Заплаты накладывают чаще всего в тех случаях, когда уже нет возможности сделать штопку, так как изношенное место велико по размеру или появилась дыра. Заплаты могут быть накладными и подкладными. Пришивать их можно на машине или вручную. Заплату лучше делать из той же ткани, из которой сшито изделие, или надо подобрать ткань, подходящую по цвету и фактуре.</w:t>
      </w:r>
    </w:p>
    <w:p w:rsidR="00733EC0" w:rsidRPr="004A6AB3" w:rsidRDefault="00733EC0" w:rsidP="00556B99">
      <w:pPr>
        <w:pStyle w:val="NormalWeb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A6AB3">
        <w:rPr>
          <w:i/>
          <w:color w:val="000000"/>
          <w:sz w:val="28"/>
          <w:szCs w:val="28"/>
        </w:rPr>
        <w:t xml:space="preserve">          Накладная заплата может быть декоративной, как аппликация. В этом случае цвет и рисунок ткани; а также форма заплаты подбираются по желанию. Декоративные заплаты пришивают чаще всего на коленях брюк, на локтях рукавов.</w:t>
      </w:r>
    </w:p>
    <w:p w:rsidR="00733EC0" w:rsidRPr="004A6AB3" w:rsidRDefault="00733EC0" w:rsidP="007468D7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A6AB3">
        <w:rPr>
          <w:color w:val="000000"/>
          <w:sz w:val="28"/>
          <w:szCs w:val="28"/>
        </w:rPr>
        <w:t> </w:t>
      </w:r>
      <w:r w:rsidRPr="004A6AB3">
        <w:rPr>
          <w:i/>
          <w:color w:val="000000"/>
          <w:sz w:val="28"/>
          <w:szCs w:val="28"/>
        </w:rPr>
        <w:t>Перед началом работы ткань изделия и заплаты обязательно подвергают влажно-тепловой обработке, чтобы заплата лежала, ровно и не стягивала ткань.</w:t>
      </w:r>
    </w:p>
    <w:p w:rsidR="00733EC0" w:rsidRPr="004A6AB3" w:rsidRDefault="00733EC0" w:rsidP="007468D7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A6AB3">
        <w:rPr>
          <w:i/>
          <w:color w:val="000000"/>
          <w:sz w:val="28"/>
          <w:szCs w:val="28"/>
        </w:rPr>
        <w:t> Поврежденное место имеет неровные края, поэтому его надо подрезать в виде прямоугольника или овала.(показ приёмов)</w:t>
      </w:r>
    </w:p>
    <w:p w:rsidR="00733EC0" w:rsidRPr="004A6AB3" w:rsidRDefault="00733EC0" w:rsidP="007468D7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A6AB3">
        <w:rPr>
          <w:i/>
          <w:color w:val="000000"/>
          <w:sz w:val="28"/>
          <w:szCs w:val="28"/>
        </w:rPr>
        <w:t xml:space="preserve"> Делаем в уголках надсечки на </w:t>
      </w:r>
      <w:smartTag w:uri="urn:schemas-microsoft-com:office:smarttags" w:element="metricconverter">
        <w:smartTagPr>
          <w:attr w:name="ProductID" w:val="1 см"/>
        </w:smartTagPr>
        <w:r w:rsidRPr="004A6AB3">
          <w:rPr>
            <w:i/>
            <w:color w:val="000000"/>
            <w:sz w:val="28"/>
            <w:szCs w:val="28"/>
          </w:rPr>
          <w:t>1 см</w:t>
        </w:r>
      </w:smartTag>
      <w:r w:rsidRPr="004A6AB3">
        <w:rPr>
          <w:i/>
          <w:color w:val="000000"/>
          <w:sz w:val="28"/>
          <w:szCs w:val="28"/>
        </w:rPr>
        <w:t>. (показ приёмов)</w:t>
      </w:r>
    </w:p>
    <w:p w:rsidR="00733EC0" w:rsidRPr="004A6AB3" w:rsidRDefault="00733EC0" w:rsidP="007468D7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A6AB3">
        <w:rPr>
          <w:i/>
          <w:color w:val="000000"/>
          <w:sz w:val="28"/>
          <w:szCs w:val="28"/>
        </w:rPr>
        <w:t> Срезы отгибаем на лицевую сторону. (показ приёмов)</w:t>
      </w:r>
    </w:p>
    <w:p w:rsidR="00733EC0" w:rsidRPr="004A6AB3" w:rsidRDefault="00733EC0" w:rsidP="007468D7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A6AB3">
        <w:rPr>
          <w:i/>
          <w:color w:val="000000"/>
          <w:sz w:val="28"/>
          <w:szCs w:val="28"/>
        </w:rPr>
        <w:t> Отогнутые срезы заметываем и хорошо проутюживаем, чтобы они не топорщились.(показ приёмов)</w:t>
      </w:r>
    </w:p>
    <w:p w:rsidR="00733EC0" w:rsidRPr="004A6AB3" w:rsidRDefault="00733EC0" w:rsidP="007468D7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A6AB3">
        <w:rPr>
          <w:i/>
          <w:color w:val="000000"/>
          <w:sz w:val="28"/>
          <w:szCs w:val="28"/>
        </w:rPr>
        <w:t xml:space="preserve"> Выкраиваем заплату в два раза больше, чем отверстие, соблюдаем рисунок ткани.(показ приёмов)                                                                                                                               </w:t>
      </w:r>
      <w:r>
        <w:rPr>
          <w:i/>
          <w:color w:val="000000"/>
          <w:sz w:val="28"/>
          <w:szCs w:val="28"/>
        </w:rPr>
        <w:t xml:space="preserve">       </w:t>
      </w:r>
      <w:r w:rsidRPr="004A6AB3">
        <w:rPr>
          <w:i/>
          <w:color w:val="000000"/>
          <w:sz w:val="28"/>
          <w:szCs w:val="28"/>
        </w:rPr>
        <w:t xml:space="preserve"> Срезы заплаты подгибаем на изнаночную сторону, заметываем. Ширина шва </w:t>
      </w:r>
      <w:smartTag w:uri="urn:schemas-microsoft-com:office:smarttags" w:element="metricconverter">
        <w:smartTagPr>
          <w:attr w:name="ProductID" w:val="1 см"/>
        </w:smartTagPr>
        <w:r w:rsidRPr="004A6AB3">
          <w:rPr>
            <w:i/>
            <w:color w:val="000000"/>
            <w:sz w:val="28"/>
            <w:szCs w:val="28"/>
          </w:rPr>
          <w:t>1 см</w:t>
        </w:r>
      </w:smartTag>
      <w:r w:rsidRPr="004A6AB3">
        <w:rPr>
          <w:i/>
          <w:color w:val="000000"/>
          <w:sz w:val="28"/>
          <w:szCs w:val="28"/>
        </w:rPr>
        <w:t>. Обращаем внимание на обработку уголков и хорошо проутюживаем. (показ приёмов)</w:t>
      </w:r>
    </w:p>
    <w:p w:rsidR="00733EC0" w:rsidRPr="004A6AB3" w:rsidRDefault="00733EC0" w:rsidP="007468D7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A6AB3">
        <w:rPr>
          <w:i/>
          <w:color w:val="000000"/>
          <w:sz w:val="28"/>
          <w:szCs w:val="28"/>
        </w:rPr>
        <w:t>Накладываем заплату на лицевую сторону, прикалываем и наметываем ее.</w:t>
      </w:r>
    </w:p>
    <w:p w:rsidR="00733EC0" w:rsidRPr="004A6AB3" w:rsidRDefault="00733EC0" w:rsidP="007468D7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A6AB3">
        <w:rPr>
          <w:i/>
          <w:color w:val="000000"/>
          <w:sz w:val="28"/>
          <w:szCs w:val="28"/>
        </w:rPr>
        <w:t> Пришиваем заплату на швейной машине, прокладывая строчку с лицевой стороны на 0,1–0,2 см от подогнутого края заплаты и с изнаночной стороны на 0,1–0,2 см от подогнутого края отверстия.( показ приёмов)</w:t>
      </w:r>
    </w:p>
    <w:p w:rsidR="00733EC0" w:rsidRPr="004A6AB3" w:rsidRDefault="00733EC0" w:rsidP="007468D7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A6AB3">
        <w:rPr>
          <w:i/>
          <w:color w:val="000000"/>
          <w:sz w:val="28"/>
          <w:szCs w:val="28"/>
        </w:rPr>
        <w:t>Наложенную заплату проутюживаем.(показ приёмов)</w:t>
      </w:r>
    </w:p>
    <w:p w:rsidR="00733EC0" w:rsidRPr="004A6AB3" w:rsidRDefault="00733EC0" w:rsidP="00556B99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A6AB3">
        <w:rPr>
          <w:i/>
          <w:color w:val="000000"/>
          <w:sz w:val="28"/>
          <w:szCs w:val="28"/>
        </w:rPr>
        <w:t> Проверяем качество выполненной работы.</w:t>
      </w:r>
    </w:p>
    <w:p w:rsidR="00733EC0" w:rsidRPr="004A6AB3" w:rsidRDefault="00733EC0" w:rsidP="007468D7">
      <w:pPr>
        <w:pStyle w:val="NormalWeb"/>
        <w:shd w:val="clear" w:color="auto" w:fill="FFFFFF"/>
        <w:spacing w:before="0" w:beforeAutospacing="0" w:after="0" w:afterAutospacing="0"/>
        <w:ind w:left="360"/>
        <w:rPr>
          <w:i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r w:rsidRPr="004A6AB3">
        <w:rPr>
          <w:b/>
          <w:i/>
          <w:sz w:val="28"/>
          <w:szCs w:val="28"/>
        </w:rPr>
        <w:t>3</w:t>
      </w:r>
      <w:r w:rsidRPr="004A6AB3">
        <w:rPr>
          <w:i/>
          <w:sz w:val="28"/>
          <w:szCs w:val="28"/>
        </w:rPr>
        <w:t>.</w:t>
      </w:r>
      <w:r w:rsidRPr="004A6AB3">
        <w:rPr>
          <w:color w:val="000000"/>
          <w:sz w:val="28"/>
          <w:szCs w:val="28"/>
        </w:rPr>
        <w:t xml:space="preserve"> </w:t>
      </w:r>
      <w:r w:rsidRPr="004A6AB3">
        <w:rPr>
          <w:i/>
          <w:color w:val="000000"/>
          <w:sz w:val="28"/>
          <w:szCs w:val="28"/>
        </w:rPr>
        <w:t>Подкладная заплата отличается от накладной тем, что располагается с изнаночной стороны изделия. При выполнении подкладной заплаты поврежденное место можно подрезать в виде овала и работа выполняется в следующей технологической последовательности:</w:t>
      </w:r>
    </w:p>
    <w:p w:rsidR="00733EC0" w:rsidRPr="004A6AB3" w:rsidRDefault="00733EC0" w:rsidP="007468D7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A6AB3">
        <w:rPr>
          <w:i/>
          <w:color w:val="000000"/>
          <w:sz w:val="28"/>
          <w:szCs w:val="28"/>
        </w:rPr>
        <w:t>Подрезаем поврежденное место. Определяем долевую нить. (показ приёмов)</w:t>
      </w:r>
    </w:p>
    <w:p w:rsidR="00733EC0" w:rsidRPr="004A6AB3" w:rsidRDefault="00733EC0" w:rsidP="007468D7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A6AB3">
        <w:rPr>
          <w:i/>
          <w:color w:val="000000"/>
          <w:sz w:val="28"/>
          <w:szCs w:val="28"/>
        </w:rPr>
        <w:t> Подгибаем срезы отверстия на изнаночную сторону изделия, заметываем.</w:t>
      </w:r>
    </w:p>
    <w:p w:rsidR="00733EC0" w:rsidRPr="004A6AB3" w:rsidRDefault="00733EC0" w:rsidP="007468D7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A6AB3">
        <w:rPr>
          <w:i/>
          <w:color w:val="000000"/>
          <w:sz w:val="28"/>
          <w:szCs w:val="28"/>
        </w:rPr>
        <w:t> Определяем долевую нить на ткани, которая предназначена для заплаты. Выкраиваем заплату. (показ приёмов)</w:t>
      </w:r>
    </w:p>
    <w:p w:rsidR="00733EC0" w:rsidRPr="004A6AB3" w:rsidRDefault="00733EC0" w:rsidP="007468D7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A6AB3">
        <w:rPr>
          <w:i/>
          <w:color w:val="000000"/>
          <w:sz w:val="28"/>
          <w:szCs w:val="28"/>
        </w:rPr>
        <w:t>Подгибаем и заметываем срезы заплаты на лицевую сторону. (показ приёмов)</w:t>
      </w:r>
    </w:p>
    <w:p w:rsidR="00733EC0" w:rsidRPr="004A6AB3" w:rsidRDefault="00733EC0" w:rsidP="007468D7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A6AB3">
        <w:rPr>
          <w:i/>
          <w:color w:val="000000"/>
          <w:sz w:val="28"/>
          <w:szCs w:val="28"/>
        </w:rPr>
        <w:t> Накладываем заплату на изнаночную сторону изделия лицевой стороной, наметываем. (показ приёмов)</w:t>
      </w:r>
    </w:p>
    <w:p w:rsidR="00733EC0" w:rsidRPr="004A6AB3" w:rsidRDefault="00733EC0" w:rsidP="007468D7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A6AB3">
        <w:rPr>
          <w:i/>
          <w:color w:val="000000"/>
          <w:sz w:val="28"/>
          <w:szCs w:val="28"/>
        </w:rPr>
        <w:t>Пришиваем заплату к изделию с изнаночной стороны мелкими косыми стежками. (показ приёмов)</w:t>
      </w:r>
    </w:p>
    <w:p w:rsidR="00733EC0" w:rsidRPr="004A6AB3" w:rsidRDefault="00733EC0" w:rsidP="007468D7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A6AB3">
        <w:rPr>
          <w:i/>
          <w:color w:val="000000"/>
          <w:sz w:val="28"/>
          <w:szCs w:val="28"/>
        </w:rPr>
        <w:t> Приметываем подогнутые края отверстия к заплате с лицевой стороны. Пришиваем мелкими косыми стежками. (показ приёмов)</w:t>
      </w:r>
    </w:p>
    <w:p w:rsidR="00733EC0" w:rsidRPr="00EE5075" w:rsidRDefault="00733EC0" w:rsidP="00556B99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4A6AB3">
        <w:rPr>
          <w:i/>
          <w:color w:val="000000"/>
          <w:sz w:val="28"/>
          <w:szCs w:val="28"/>
        </w:rPr>
        <w:t> Удаляем нитки наметывания и заметывания. (показ приёмов)</w:t>
      </w:r>
      <w:r w:rsidRPr="004A6AB3">
        <w:rPr>
          <w:noProof/>
          <w:sz w:val="28"/>
          <w:szCs w:val="28"/>
        </w:rPr>
        <w:t xml:space="preserve"> </w:t>
      </w:r>
    </w:p>
    <w:p w:rsidR="00733EC0" w:rsidRPr="007468D7" w:rsidRDefault="00733EC0" w:rsidP="00556B99">
      <w:pPr>
        <w:pStyle w:val="NormalWeb"/>
        <w:shd w:val="clear" w:color="auto" w:fill="FFFFFF"/>
        <w:spacing w:before="0" w:beforeAutospacing="0" w:after="0" w:afterAutospacing="0"/>
        <w:rPr>
          <w:b/>
          <w:i/>
          <w:noProof/>
          <w:sz w:val="28"/>
          <w:szCs w:val="28"/>
        </w:rPr>
      </w:pPr>
      <w:r w:rsidRPr="007468D7">
        <w:rPr>
          <w:b/>
          <w:i/>
          <w:noProof/>
          <w:sz w:val="28"/>
          <w:szCs w:val="28"/>
        </w:rPr>
        <w:t>Выполняя заплату во время текущего инструктажа можно пользоваться инструкионной картой</w:t>
      </w:r>
    </w:p>
    <w:p w:rsidR="00733EC0" w:rsidRPr="00EE5075" w:rsidRDefault="00733EC0" w:rsidP="00EE5075">
      <w:pPr>
        <w:pStyle w:val="NormalWeb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6" type="#_x0000_t75" style="width:484.5pt;height:636pt;visibility:visible">
            <v:imagedata r:id="rId5" o:title="" croptop="1189f" cropbottom="3506f"/>
          </v:shape>
        </w:pict>
      </w:r>
    </w:p>
    <w:p w:rsidR="00733EC0" w:rsidRPr="007468D7" w:rsidRDefault="00733EC0" w:rsidP="00260201">
      <w:pPr>
        <w:widowControl w:val="0"/>
        <w:tabs>
          <w:tab w:val="left" w:pos="9319"/>
        </w:tabs>
        <w:spacing w:after="300" w:line="240" w:lineRule="auto"/>
        <w:ind w:left="40" w:right="-604" w:firstLine="50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Pr="007468D7">
        <w:rPr>
          <w:rFonts w:ascii="Times New Roman" w:hAnsi="Times New Roman"/>
          <w:sz w:val="28"/>
          <w:szCs w:val="28"/>
        </w:rPr>
        <w:t xml:space="preserve">4. </w:t>
      </w:r>
      <w:r w:rsidRPr="007468D7">
        <w:rPr>
          <w:rFonts w:ascii="Times New Roman" w:hAnsi="Times New Roman"/>
          <w:b/>
          <w:sz w:val="28"/>
          <w:szCs w:val="28"/>
        </w:rPr>
        <w:t>Как проверить,правильно ли мы наложили заплату?</w:t>
      </w:r>
    </w:p>
    <w:p w:rsidR="00733EC0" w:rsidRPr="00260201" w:rsidRDefault="00733EC0" w:rsidP="00693074">
      <w:pPr>
        <w:widowControl w:val="0"/>
        <w:spacing w:line="240" w:lineRule="auto"/>
        <w:rPr>
          <w:rFonts w:ascii="Times New Roman" w:hAnsi="Times New Roman"/>
          <w:i/>
          <w:sz w:val="28"/>
          <w:szCs w:val="28"/>
        </w:rPr>
      </w:pPr>
      <w:r w:rsidRPr="004A6AB3">
        <w:rPr>
          <w:rFonts w:ascii="Times New Roman" w:hAnsi="Times New Roman"/>
          <w:color w:val="000000"/>
          <w:sz w:val="28"/>
          <w:szCs w:val="28"/>
        </w:rPr>
        <w:t xml:space="preserve"> 1</w:t>
      </w:r>
      <w:r w:rsidRPr="00260201">
        <w:rPr>
          <w:rFonts w:ascii="Times New Roman" w:hAnsi="Times New Roman"/>
          <w:i/>
          <w:color w:val="000000"/>
          <w:sz w:val="28"/>
          <w:szCs w:val="28"/>
        </w:rPr>
        <w:t>) Заплата не должна стягиваеть ткань.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</w:t>
      </w:r>
      <w:r w:rsidRPr="00260201">
        <w:rPr>
          <w:rFonts w:ascii="Times New Roman" w:hAnsi="Times New Roman"/>
          <w:i/>
          <w:color w:val="000000"/>
          <w:sz w:val="28"/>
          <w:szCs w:val="28"/>
        </w:rPr>
        <w:t>2) Долевые нити заплаты и изделия совпадают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</w:t>
      </w:r>
      <w:r w:rsidRPr="00260201">
        <w:rPr>
          <w:rFonts w:ascii="Times New Roman" w:hAnsi="Times New Roman"/>
          <w:i/>
          <w:color w:val="000000"/>
          <w:sz w:val="28"/>
          <w:szCs w:val="28"/>
        </w:rPr>
        <w:t>3) Машинная строчка ровная, выполнена по краю подгиба.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</w:t>
      </w:r>
      <w:r w:rsidRPr="00260201">
        <w:rPr>
          <w:rFonts w:ascii="Times New Roman" w:hAnsi="Times New Roman"/>
          <w:i/>
          <w:color w:val="000000"/>
          <w:sz w:val="28"/>
          <w:szCs w:val="28"/>
        </w:rPr>
        <w:t>4) Заплата хорошо приутюжена.</w:t>
      </w:r>
    </w:p>
    <w:p w:rsidR="00733EC0" w:rsidRPr="00260201" w:rsidRDefault="00733EC0" w:rsidP="00693074">
      <w:pPr>
        <w:widowControl w:val="0"/>
        <w:spacing w:line="240" w:lineRule="auto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260201">
        <w:rPr>
          <w:rFonts w:ascii="Times New Roman" w:hAnsi="Times New Roman"/>
          <w:b/>
          <w:i/>
          <w:color w:val="000000"/>
          <w:sz w:val="28"/>
          <w:szCs w:val="28"/>
        </w:rPr>
        <w:t>Если эти все условия соблюдены, значит мы заплату наложили правильно</w:t>
      </w:r>
    </w:p>
    <w:p w:rsidR="00733EC0" w:rsidRPr="00260201" w:rsidRDefault="00733EC0" w:rsidP="001373BC">
      <w:pPr>
        <w:pStyle w:val="NormalWeb"/>
        <w:shd w:val="clear" w:color="auto" w:fill="FFFFFF"/>
        <w:spacing w:before="0" w:beforeAutospacing="0" w:after="0" w:afterAutospacing="0"/>
        <w:rPr>
          <w:i/>
          <w:color w:val="222222"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 w:rsidRPr="007468D7">
        <w:rPr>
          <w:b/>
          <w:sz w:val="28"/>
          <w:szCs w:val="28"/>
        </w:rPr>
        <w:t>5</w:t>
      </w:r>
      <w:r w:rsidRPr="007468D7">
        <w:rPr>
          <w:sz w:val="28"/>
          <w:szCs w:val="28"/>
        </w:rPr>
        <w:t xml:space="preserve">. </w:t>
      </w:r>
      <w:r w:rsidRPr="007468D7">
        <w:rPr>
          <w:b/>
          <w:color w:val="222222"/>
          <w:sz w:val="28"/>
          <w:szCs w:val="28"/>
          <w:u w:val="single"/>
        </w:rPr>
        <w:t>Машинная штопка</w:t>
      </w:r>
      <w:r w:rsidRPr="007468D7">
        <w:rPr>
          <w:color w:val="222222"/>
          <w:sz w:val="28"/>
          <w:szCs w:val="28"/>
        </w:rPr>
        <w:t xml:space="preserve"> </w:t>
      </w:r>
      <w:r w:rsidRPr="004A6AB3">
        <w:rPr>
          <w:color w:val="222222"/>
          <w:sz w:val="28"/>
          <w:szCs w:val="28"/>
        </w:rPr>
        <w:t xml:space="preserve">– </w:t>
      </w:r>
      <w:r w:rsidRPr="00260201">
        <w:rPr>
          <w:i/>
          <w:color w:val="222222"/>
          <w:sz w:val="28"/>
          <w:szCs w:val="28"/>
        </w:rPr>
        <w:t>это отличный способ спасти любимые джинсы! Машинная штопка также поможет Вам починить порвавшуюся блузку или юбку, и Вы сможете продлить жизнь своим вещам.</w:t>
      </w:r>
    </w:p>
    <w:p w:rsidR="00733EC0" w:rsidRPr="00260201" w:rsidRDefault="00733EC0" w:rsidP="00D11376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60201">
        <w:rPr>
          <w:i/>
          <w:sz w:val="28"/>
          <w:szCs w:val="28"/>
        </w:rPr>
        <w:t>Подготовим лоскут подходящей ткани размером немногим больше протёртости.</w:t>
      </w:r>
      <w:r w:rsidRPr="00260201">
        <w:rPr>
          <w:i/>
          <w:color w:val="000000"/>
          <w:sz w:val="28"/>
          <w:szCs w:val="28"/>
        </w:rPr>
        <w:t xml:space="preserve"> (показ приёмов)</w:t>
      </w:r>
    </w:p>
    <w:p w:rsidR="00733EC0" w:rsidRPr="00260201" w:rsidRDefault="00733EC0" w:rsidP="00D11376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60201">
        <w:rPr>
          <w:i/>
          <w:sz w:val="28"/>
          <w:szCs w:val="28"/>
        </w:rPr>
        <w:t>Приметаем  лоскут к изнаночной стороне джинс.</w:t>
      </w:r>
      <w:r w:rsidRPr="00260201">
        <w:rPr>
          <w:i/>
          <w:color w:val="000000"/>
          <w:sz w:val="28"/>
          <w:szCs w:val="28"/>
        </w:rPr>
        <w:t xml:space="preserve"> (показ приёмов)</w:t>
      </w:r>
    </w:p>
    <w:p w:rsidR="00733EC0" w:rsidRPr="00260201" w:rsidRDefault="00733EC0" w:rsidP="00D11376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60201">
        <w:rPr>
          <w:i/>
          <w:sz w:val="28"/>
          <w:szCs w:val="28"/>
        </w:rPr>
        <w:t xml:space="preserve"> Срежем   ножницами лишние нитки, торчащие по краям протёртости.</w:t>
      </w:r>
      <w:r w:rsidRPr="00260201">
        <w:rPr>
          <w:i/>
          <w:color w:val="000000"/>
          <w:sz w:val="28"/>
          <w:szCs w:val="28"/>
        </w:rPr>
        <w:t xml:space="preserve"> (показ приёмов)</w:t>
      </w:r>
    </w:p>
    <w:p w:rsidR="00733EC0" w:rsidRPr="00260201" w:rsidRDefault="00733EC0" w:rsidP="00D11376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60201">
        <w:rPr>
          <w:i/>
          <w:sz w:val="28"/>
          <w:szCs w:val="28"/>
        </w:rPr>
        <w:t xml:space="preserve">Начинаем строчить с целой части ткани, отступив от протёртости минимум </w:t>
      </w:r>
      <w:smartTag w:uri="urn:schemas-microsoft-com:office:smarttags" w:element="metricconverter">
        <w:smartTagPr>
          <w:attr w:name="ProductID" w:val="5 мм"/>
        </w:smartTagPr>
        <w:r w:rsidRPr="00260201">
          <w:rPr>
            <w:i/>
            <w:sz w:val="28"/>
            <w:szCs w:val="28"/>
          </w:rPr>
          <w:t>5 мм</w:t>
        </w:r>
      </w:smartTag>
      <w:r w:rsidRPr="00260201">
        <w:rPr>
          <w:i/>
          <w:sz w:val="28"/>
          <w:szCs w:val="28"/>
        </w:rPr>
        <w:t>.  Мы используем  «реверс» (строчку в обратном направлении), сдвигая строчку чуть в сторону. Края строчек располагайте на разном уровне.</w:t>
      </w:r>
      <w:r w:rsidRPr="00260201">
        <w:rPr>
          <w:i/>
          <w:color w:val="000000"/>
          <w:sz w:val="28"/>
          <w:szCs w:val="28"/>
        </w:rPr>
        <w:t xml:space="preserve"> (показ приёмов)</w:t>
      </w:r>
    </w:p>
    <w:p w:rsidR="00733EC0" w:rsidRPr="00260201" w:rsidRDefault="00733EC0" w:rsidP="00D11376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60201">
        <w:rPr>
          <w:i/>
          <w:color w:val="222222"/>
          <w:sz w:val="28"/>
          <w:szCs w:val="28"/>
        </w:rPr>
        <w:t xml:space="preserve"> Обрезаем  лишнюю ткань с изнаночной стороны.</w:t>
      </w:r>
      <w:r w:rsidRPr="00260201">
        <w:rPr>
          <w:i/>
          <w:color w:val="000000"/>
          <w:sz w:val="28"/>
          <w:szCs w:val="28"/>
        </w:rPr>
        <w:t xml:space="preserve"> (показ приёмов)</w:t>
      </w:r>
    </w:p>
    <w:p w:rsidR="00733EC0" w:rsidRPr="00260201" w:rsidRDefault="00733EC0" w:rsidP="00D11376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</w:t>
      </w:r>
      <w:r w:rsidRPr="00260201">
        <w:rPr>
          <w:i/>
          <w:color w:val="000000"/>
          <w:sz w:val="28"/>
          <w:szCs w:val="28"/>
        </w:rPr>
        <w:t>риутюживаем с изнаночной стороны(показ приёмов)</w:t>
      </w:r>
    </w:p>
    <w:p w:rsidR="00733EC0" w:rsidRPr="00260201" w:rsidRDefault="00733EC0" w:rsidP="003D0D45">
      <w:pPr>
        <w:pStyle w:val="NormalWeb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733EC0" w:rsidRPr="004A6AB3" w:rsidRDefault="00733EC0" w:rsidP="003D0D45">
      <w:pPr>
        <w:pStyle w:val="NormalWeb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733EC0" w:rsidRPr="004A6AB3" w:rsidRDefault="00733EC0" w:rsidP="003D0D4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A6AB3">
        <w:rPr>
          <w:rFonts w:ascii="Times New Roman" w:hAnsi="Times New Roman"/>
          <w:b/>
          <w:sz w:val="28"/>
          <w:szCs w:val="28"/>
          <w:u w:val="single"/>
        </w:rPr>
        <w:t>Инструкционно-технологическая карта</w:t>
      </w:r>
    </w:p>
    <w:p w:rsidR="00733EC0" w:rsidRPr="004A6AB3" w:rsidRDefault="00733EC0" w:rsidP="003D0D45">
      <w:pPr>
        <w:jc w:val="center"/>
        <w:rPr>
          <w:rFonts w:ascii="Times New Roman" w:hAnsi="Times New Roman"/>
          <w:b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«Технология выполнения ремонта одежды при помощи машинной штопки»</w:t>
      </w:r>
    </w:p>
    <w:tbl>
      <w:tblPr>
        <w:tblW w:w="10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4151"/>
        <w:gridCol w:w="5618"/>
      </w:tblGrid>
      <w:tr w:rsidR="00733EC0" w:rsidRPr="004A6AB3" w:rsidTr="00693074">
        <w:trPr>
          <w:trHeight w:val="453"/>
        </w:trPr>
        <w:tc>
          <w:tcPr>
            <w:tcW w:w="817" w:type="dxa"/>
          </w:tcPr>
          <w:p w:rsidR="00733EC0" w:rsidRPr="004A6AB3" w:rsidRDefault="00733EC0" w:rsidP="00D359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A6AB3">
              <w:rPr>
                <w:rFonts w:ascii="Times New Roman" w:hAnsi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4151" w:type="dxa"/>
          </w:tcPr>
          <w:p w:rsidR="00733EC0" w:rsidRPr="004A6AB3" w:rsidRDefault="00733EC0" w:rsidP="00D359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A6AB3">
              <w:rPr>
                <w:rFonts w:ascii="Times New Roman" w:hAnsi="Times New Roman"/>
                <w:b/>
                <w:sz w:val="28"/>
                <w:szCs w:val="28"/>
              </w:rPr>
              <w:t>Наименование технологгически-неделимой операции</w:t>
            </w:r>
          </w:p>
        </w:tc>
        <w:tc>
          <w:tcPr>
            <w:tcW w:w="5618" w:type="dxa"/>
          </w:tcPr>
          <w:p w:rsidR="00733EC0" w:rsidRPr="004A6AB3" w:rsidRDefault="00733EC0" w:rsidP="00D359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A6AB3">
              <w:rPr>
                <w:rFonts w:ascii="Times New Roman" w:hAnsi="Times New Roman"/>
                <w:b/>
                <w:sz w:val="28"/>
                <w:szCs w:val="28"/>
              </w:rPr>
              <w:t>Фото</w:t>
            </w:r>
          </w:p>
        </w:tc>
      </w:tr>
      <w:tr w:rsidR="00733EC0" w:rsidRPr="004A6AB3" w:rsidTr="00693074">
        <w:trPr>
          <w:trHeight w:val="2093"/>
        </w:trPr>
        <w:tc>
          <w:tcPr>
            <w:tcW w:w="817" w:type="dxa"/>
          </w:tcPr>
          <w:p w:rsidR="00733EC0" w:rsidRPr="004A6AB3" w:rsidRDefault="00733EC0" w:rsidP="00D359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6AB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151" w:type="dxa"/>
          </w:tcPr>
          <w:p w:rsidR="00733EC0" w:rsidRPr="004A6AB3" w:rsidRDefault="00733EC0" w:rsidP="00D359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6AB3">
              <w:rPr>
                <w:rFonts w:ascii="Times New Roman" w:hAnsi="Times New Roman"/>
                <w:sz w:val="28"/>
                <w:szCs w:val="28"/>
              </w:rPr>
              <w:t>Определить вид ремонта. Подобрать необходимые материалы, нитки, инструменты.</w:t>
            </w:r>
          </w:p>
        </w:tc>
        <w:tc>
          <w:tcPr>
            <w:tcW w:w="5618" w:type="dxa"/>
          </w:tcPr>
          <w:p w:rsidR="00733EC0" w:rsidRPr="004A6AB3" w:rsidRDefault="00733EC0" w:rsidP="00D359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33EC0" w:rsidRPr="004A6AB3" w:rsidRDefault="00733EC0" w:rsidP="00D359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67BDB">
              <w:rPr>
                <w:rFonts w:ascii="Times New Roman" w:hAnsi="Times New Roman"/>
                <w:noProof/>
                <w:color w:val="5C5C5C"/>
                <w:sz w:val="28"/>
                <w:szCs w:val="28"/>
              </w:rPr>
              <w:pict>
                <v:shape id="Рисунок 7" o:spid="_x0000_i1027" type="#_x0000_t75" alt="штопка джинсов в домашних условиях" style="width:220.5pt;height:95.25pt;visibility:visible">
                  <v:imagedata r:id="rId6" o:title="" cropbottom="26952f" cropleft="-146f" cropright="5134f"/>
                </v:shape>
              </w:pict>
            </w:r>
          </w:p>
          <w:p w:rsidR="00733EC0" w:rsidRPr="004A6AB3" w:rsidRDefault="00733EC0" w:rsidP="00D359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3EC0" w:rsidRPr="004A6AB3" w:rsidTr="00EE5075">
        <w:trPr>
          <w:trHeight w:val="1819"/>
        </w:trPr>
        <w:tc>
          <w:tcPr>
            <w:tcW w:w="817" w:type="dxa"/>
          </w:tcPr>
          <w:p w:rsidR="00733EC0" w:rsidRPr="004A6AB3" w:rsidRDefault="00733EC0" w:rsidP="00D359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6AB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151" w:type="dxa"/>
          </w:tcPr>
          <w:p w:rsidR="00733EC0" w:rsidRPr="004A6AB3" w:rsidRDefault="00733EC0" w:rsidP="00D359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6AB3">
              <w:rPr>
                <w:rFonts w:ascii="Times New Roman" w:hAnsi="Times New Roman"/>
                <w:sz w:val="28"/>
                <w:szCs w:val="28"/>
              </w:rPr>
              <w:t>Приутюжить участок ремонта.</w:t>
            </w:r>
          </w:p>
        </w:tc>
        <w:tc>
          <w:tcPr>
            <w:tcW w:w="5618" w:type="dxa"/>
          </w:tcPr>
          <w:p w:rsidR="00733EC0" w:rsidRPr="004A6AB3" w:rsidRDefault="00733EC0" w:rsidP="00D359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33EC0" w:rsidRPr="004A6AB3" w:rsidRDefault="00733EC0" w:rsidP="00D359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33EC0" w:rsidRPr="004A6AB3" w:rsidTr="00EE5075">
        <w:trPr>
          <w:trHeight w:val="2315"/>
        </w:trPr>
        <w:tc>
          <w:tcPr>
            <w:tcW w:w="817" w:type="dxa"/>
          </w:tcPr>
          <w:p w:rsidR="00733EC0" w:rsidRPr="004A6AB3" w:rsidRDefault="00733EC0" w:rsidP="00D359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6AB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151" w:type="dxa"/>
          </w:tcPr>
          <w:p w:rsidR="00733EC0" w:rsidRPr="004A6AB3" w:rsidRDefault="00733EC0" w:rsidP="00D359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6AB3">
              <w:rPr>
                <w:rFonts w:ascii="Times New Roman" w:hAnsi="Times New Roman"/>
                <w:sz w:val="28"/>
                <w:szCs w:val="28"/>
              </w:rPr>
              <w:t>Продублировать участок, требующий ремонта, с изнаночной стороны изделия.</w:t>
            </w:r>
          </w:p>
        </w:tc>
        <w:tc>
          <w:tcPr>
            <w:tcW w:w="5618" w:type="dxa"/>
          </w:tcPr>
          <w:p w:rsidR="00733EC0" w:rsidRPr="004A6AB3" w:rsidRDefault="00733EC0" w:rsidP="002602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7BDB">
              <w:rPr>
                <w:rFonts w:ascii="Times New Roman" w:hAnsi="Times New Roman"/>
                <w:noProof/>
                <w:color w:val="5C5C5C"/>
                <w:sz w:val="28"/>
                <w:szCs w:val="28"/>
              </w:rPr>
              <w:pict>
                <v:shape id="Рисунок 6" o:spid="_x0000_i1028" type="#_x0000_t75" alt="штопка джинсов в домашних условиях" style="width:225.75pt;height:102pt;visibility:visible">
                  <v:imagedata r:id="rId7" o:title="" croptop="19127f" cropbottom="9709f" cropright="22901f"/>
                </v:shape>
              </w:pict>
            </w:r>
          </w:p>
        </w:tc>
        <w:bookmarkStart w:id="0" w:name="_GoBack"/>
        <w:bookmarkEnd w:id="0"/>
      </w:tr>
      <w:tr w:rsidR="00733EC0" w:rsidRPr="004A6AB3" w:rsidTr="00693074">
        <w:trPr>
          <w:trHeight w:val="2711"/>
        </w:trPr>
        <w:tc>
          <w:tcPr>
            <w:tcW w:w="817" w:type="dxa"/>
          </w:tcPr>
          <w:p w:rsidR="00733EC0" w:rsidRPr="004A6AB3" w:rsidRDefault="00733EC0" w:rsidP="00D359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6AB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151" w:type="dxa"/>
          </w:tcPr>
          <w:p w:rsidR="00733EC0" w:rsidRPr="004A6AB3" w:rsidRDefault="00733EC0" w:rsidP="00D359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6AB3">
              <w:rPr>
                <w:rFonts w:ascii="Times New Roman" w:hAnsi="Times New Roman"/>
                <w:sz w:val="28"/>
                <w:szCs w:val="28"/>
              </w:rPr>
              <w:t>Прострочить частые машинные строчки вдоль направления разрыва.</w:t>
            </w:r>
          </w:p>
        </w:tc>
        <w:tc>
          <w:tcPr>
            <w:tcW w:w="5618" w:type="dxa"/>
          </w:tcPr>
          <w:p w:rsidR="00733EC0" w:rsidRPr="004A6AB3" w:rsidRDefault="00733EC0" w:rsidP="00D359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33EC0" w:rsidRPr="004A6AB3" w:rsidRDefault="00733EC0" w:rsidP="00D359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7BDB">
              <w:rPr>
                <w:rFonts w:ascii="Times New Roman" w:hAnsi="Times New Roman"/>
                <w:noProof/>
                <w:color w:val="414141"/>
                <w:sz w:val="28"/>
                <w:szCs w:val="28"/>
              </w:rPr>
              <w:pict>
                <v:shape id="_x0000_i1029" type="#_x0000_t75" alt="штопка брюк" style="width:225pt;height:108pt;visibility:visible">
                  <v:imagedata r:id="rId8" o:title="" croptop="10032f" cropbottom="28233f" cropleft="6857f" cropright="16433f"/>
                </v:shape>
              </w:pict>
            </w:r>
          </w:p>
        </w:tc>
      </w:tr>
      <w:tr w:rsidR="00733EC0" w:rsidRPr="004A6AB3" w:rsidTr="00693074">
        <w:trPr>
          <w:trHeight w:val="2112"/>
        </w:trPr>
        <w:tc>
          <w:tcPr>
            <w:tcW w:w="817" w:type="dxa"/>
          </w:tcPr>
          <w:p w:rsidR="00733EC0" w:rsidRPr="004A6AB3" w:rsidRDefault="00733EC0" w:rsidP="00D359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6AB3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151" w:type="dxa"/>
          </w:tcPr>
          <w:p w:rsidR="00733EC0" w:rsidRPr="004A6AB3" w:rsidRDefault="00733EC0" w:rsidP="00D359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6AB3">
              <w:rPr>
                <w:rFonts w:ascii="Times New Roman" w:hAnsi="Times New Roman"/>
                <w:sz w:val="28"/>
                <w:szCs w:val="28"/>
              </w:rPr>
              <w:t>Прострочить частые машинные строчки по направлению структурного рисунка ткани.</w:t>
            </w:r>
          </w:p>
        </w:tc>
        <w:tc>
          <w:tcPr>
            <w:tcW w:w="5618" w:type="dxa"/>
          </w:tcPr>
          <w:p w:rsidR="00733EC0" w:rsidRPr="004A6AB3" w:rsidRDefault="00733EC0" w:rsidP="00D359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7BDB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5" o:spid="_x0000_i1030" type="#_x0000_t75" style="width:226.5pt;height:96pt;visibility:visible">
                  <v:imagedata r:id="rId9" o:title="" croptop="15448f" cropbottom="15994f" cropleft="4469f" cropright="9838f"/>
                </v:shape>
              </w:pict>
            </w:r>
          </w:p>
        </w:tc>
      </w:tr>
      <w:tr w:rsidR="00733EC0" w:rsidRPr="004A6AB3" w:rsidTr="00693074">
        <w:tc>
          <w:tcPr>
            <w:tcW w:w="817" w:type="dxa"/>
          </w:tcPr>
          <w:p w:rsidR="00733EC0" w:rsidRPr="004A6AB3" w:rsidRDefault="00733EC0" w:rsidP="00D359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6AB3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151" w:type="dxa"/>
          </w:tcPr>
          <w:p w:rsidR="00733EC0" w:rsidRPr="004A6AB3" w:rsidRDefault="00733EC0" w:rsidP="00D359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6AB3">
              <w:rPr>
                <w:rFonts w:ascii="Times New Roman" w:hAnsi="Times New Roman"/>
                <w:sz w:val="28"/>
                <w:szCs w:val="28"/>
              </w:rPr>
              <w:t>Приутюжить участок ремонта с изнаночной стороны изделия.</w:t>
            </w:r>
          </w:p>
        </w:tc>
        <w:tc>
          <w:tcPr>
            <w:tcW w:w="5618" w:type="dxa"/>
          </w:tcPr>
          <w:p w:rsidR="00733EC0" w:rsidRPr="004A6AB3" w:rsidRDefault="00733EC0" w:rsidP="00D359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7BDB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0" o:spid="_x0000_i1031" type="#_x0000_t75" alt="https://rukodelion.com/images/all/d7/ab/b10fe50a00d544268bff9b76f249.jpg" style="width:216.75pt;height:98.25pt;visibility:visible">
                  <v:imagedata r:id="rId10" o:title="" croptop="10991f" cropbottom="14151f" cropright="6158f"/>
                </v:shape>
              </w:pict>
            </w:r>
            <w:r w:rsidRPr="00E67BDB">
              <w:rPr>
                <w:rFonts w:ascii="Times New Roman" w:hAnsi="Times New Roman"/>
                <w:noProof/>
                <w:vanish/>
                <w:sz w:val="28"/>
                <w:szCs w:val="28"/>
              </w:rPr>
              <w:pict>
                <v:shape id="Рисунок 19" o:spid="_x0000_i1032" type="#_x0000_t75" alt="https://rukodelion.com/images/all/d7/ab/b10fe50a00d544268bff9b76f249.jpg" style="width:768pt;height:512.25pt;visibility:visible">
                  <v:imagedata r:id="rId11" o:title=""/>
                </v:shape>
              </w:pict>
            </w:r>
            <w:r w:rsidRPr="00E67BDB">
              <w:rPr>
                <w:rFonts w:ascii="Times New Roman" w:hAnsi="Times New Roman"/>
                <w:noProof/>
                <w:vanish/>
                <w:sz w:val="28"/>
                <w:szCs w:val="28"/>
              </w:rPr>
              <w:pict>
                <v:shape id="Рисунок 18" o:spid="_x0000_i1033" type="#_x0000_t75" alt="https://rukodelion.com/images/all/d7/ab/b10fe50a00d544268bff9b76f249.jpg" style="width:768pt;height:512.25pt;visibility:visible">
                  <v:imagedata r:id="rId11" o:title=""/>
                </v:shape>
              </w:pict>
            </w:r>
          </w:p>
        </w:tc>
      </w:tr>
    </w:tbl>
    <w:p w:rsidR="00733EC0" w:rsidRPr="004A6AB3" w:rsidRDefault="00733EC0" w:rsidP="00881BC4">
      <w:pPr>
        <w:tabs>
          <w:tab w:val="left" w:pos="0"/>
        </w:tabs>
        <w:rPr>
          <w:rFonts w:ascii="Times New Roman" w:hAnsi="Times New Roman"/>
          <w:i/>
          <w:sz w:val="28"/>
          <w:szCs w:val="28"/>
        </w:rPr>
      </w:pPr>
    </w:p>
    <w:p w:rsidR="00733EC0" w:rsidRPr="004A6AB3" w:rsidRDefault="00733EC0" w:rsidP="004951B4">
      <w:pPr>
        <w:tabs>
          <w:tab w:val="left" w:pos="0"/>
        </w:tabs>
        <w:rPr>
          <w:rFonts w:ascii="Times New Roman" w:hAnsi="Times New Roman"/>
          <w:i/>
          <w:sz w:val="28"/>
          <w:szCs w:val="28"/>
        </w:rPr>
      </w:pPr>
      <w:r w:rsidRPr="004A6AB3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           </w:t>
      </w:r>
      <w:r w:rsidRPr="004A6AB3">
        <w:rPr>
          <w:rFonts w:ascii="Times New Roman" w:hAnsi="Times New Roman"/>
          <w:b/>
          <w:i/>
          <w:sz w:val="28"/>
          <w:szCs w:val="28"/>
        </w:rPr>
        <w:t>6</w:t>
      </w:r>
      <w:r w:rsidRPr="004A6AB3">
        <w:rPr>
          <w:rFonts w:ascii="Times New Roman" w:hAnsi="Times New Roman"/>
          <w:i/>
          <w:sz w:val="28"/>
          <w:szCs w:val="28"/>
        </w:rPr>
        <w:t>. При выполнении машинной штопки может произойти стягивание ткани под строчкой. Чтобы избежать этого дефекта, необходимо слегка подтягивать ткань под строчкой. Также перед выполнением работы нужно правильно отрегулировать натяжение нити.</w:t>
      </w:r>
    </w:p>
    <w:p w:rsidR="00733EC0" w:rsidRPr="004A6AB3" w:rsidRDefault="00733EC0" w:rsidP="004951B4">
      <w:pPr>
        <w:rPr>
          <w:rFonts w:ascii="Times New Roman" w:hAnsi="Times New Roman"/>
          <w:b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3.Закрепление пройденного  материала</w:t>
      </w:r>
    </w:p>
    <w:p w:rsidR="00733EC0" w:rsidRPr="004A6AB3" w:rsidRDefault="00733EC0" w:rsidP="00C47C1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68D7">
        <w:rPr>
          <w:rFonts w:ascii="Times New Roman" w:hAnsi="Times New Roman"/>
          <w:sz w:val="28"/>
          <w:szCs w:val="28"/>
        </w:rPr>
        <w:t xml:space="preserve">           </w:t>
      </w:r>
      <w:r w:rsidRPr="007468D7">
        <w:rPr>
          <w:rFonts w:ascii="Times New Roman" w:hAnsi="Times New Roman"/>
          <w:b/>
          <w:sz w:val="28"/>
          <w:szCs w:val="28"/>
        </w:rPr>
        <w:t>Вопрос</w:t>
      </w:r>
      <w:r w:rsidRPr="007468D7">
        <w:rPr>
          <w:rFonts w:ascii="Times New Roman" w:hAnsi="Times New Roman"/>
          <w:sz w:val="28"/>
          <w:szCs w:val="28"/>
        </w:rPr>
        <w:t>:</w:t>
      </w:r>
      <w:r w:rsidRPr="004A6AB3">
        <w:rPr>
          <w:rFonts w:ascii="Times New Roman" w:hAnsi="Times New Roman"/>
          <w:i/>
          <w:sz w:val="28"/>
          <w:szCs w:val="28"/>
        </w:rPr>
        <w:t xml:space="preserve"> Какие виды мелкого ремонта вы знаете?</w:t>
      </w:r>
    </w:p>
    <w:p w:rsidR="00733EC0" w:rsidRPr="004A6AB3" w:rsidRDefault="00733EC0" w:rsidP="00195BAE">
      <w:pPr>
        <w:tabs>
          <w:tab w:val="left" w:pos="0"/>
        </w:tabs>
        <w:spacing w:after="120" w:line="240" w:lineRule="auto"/>
        <w:ind w:left="680" w:hanging="680"/>
        <w:rPr>
          <w:rFonts w:ascii="Times New Roman" w:hAnsi="Times New Roman"/>
          <w:i/>
          <w:color w:val="000000"/>
          <w:sz w:val="28"/>
          <w:szCs w:val="28"/>
        </w:rPr>
      </w:pPr>
      <w:r w:rsidRPr="007468D7">
        <w:rPr>
          <w:rFonts w:ascii="Times New Roman" w:hAnsi="Times New Roman"/>
          <w:b/>
          <w:sz w:val="28"/>
          <w:szCs w:val="28"/>
        </w:rPr>
        <w:t>Ответ:</w:t>
      </w:r>
      <w:r w:rsidRPr="004A6AB3">
        <w:rPr>
          <w:rFonts w:ascii="Times New Roman" w:hAnsi="Times New Roman"/>
          <w:i/>
          <w:sz w:val="28"/>
          <w:szCs w:val="28"/>
        </w:rPr>
        <w:t xml:space="preserve"> </w:t>
      </w:r>
      <w:r w:rsidRPr="004A6AB3">
        <w:rPr>
          <w:rFonts w:ascii="Times New Roman" w:hAnsi="Times New Roman"/>
          <w:i/>
          <w:color w:val="000000"/>
          <w:sz w:val="28"/>
          <w:szCs w:val="28"/>
        </w:rPr>
        <w:t>Стачивание распоровшихся швов, закрепление концов карманов, пришивание оторванных пуговиц, выполнение штопки, наложение заплаты,</w:t>
      </w:r>
      <w:r w:rsidRPr="004A6AB3">
        <w:rPr>
          <w:rFonts w:ascii="Times New Roman" w:hAnsi="Times New Roman"/>
          <w:i/>
          <w:sz w:val="28"/>
          <w:szCs w:val="28"/>
        </w:rPr>
        <w:t xml:space="preserve"> Замена застёжки «молния» в юбке, брюках.</w:t>
      </w:r>
    </w:p>
    <w:p w:rsidR="00733EC0" w:rsidRPr="004A6AB3" w:rsidRDefault="00733EC0" w:rsidP="00C47C1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733EC0" w:rsidRPr="004A6AB3" w:rsidRDefault="00733EC0" w:rsidP="00C47C1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A6AB3">
        <w:rPr>
          <w:rFonts w:ascii="Times New Roman" w:hAnsi="Times New Roman"/>
          <w:i/>
          <w:sz w:val="28"/>
          <w:szCs w:val="28"/>
        </w:rPr>
        <w:t xml:space="preserve">           </w:t>
      </w:r>
      <w:r w:rsidRPr="007468D7">
        <w:rPr>
          <w:rFonts w:ascii="Times New Roman" w:hAnsi="Times New Roman"/>
          <w:b/>
          <w:sz w:val="28"/>
          <w:szCs w:val="28"/>
        </w:rPr>
        <w:t>Вопрос</w:t>
      </w:r>
      <w:r w:rsidRPr="007468D7">
        <w:rPr>
          <w:rFonts w:ascii="Times New Roman" w:hAnsi="Times New Roman"/>
          <w:sz w:val="28"/>
          <w:szCs w:val="28"/>
        </w:rPr>
        <w:t>:</w:t>
      </w:r>
      <w:r w:rsidRPr="004A6AB3">
        <w:rPr>
          <w:rFonts w:ascii="Times New Roman" w:hAnsi="Times New Roman"/>
          <w:i/>
          <w:sz w:val="28"/>
          <w:szCs w:val="28"/>
        </w:rPr>
        <w:t xml:space="preserve">  Каким способом можно выполнить накладную заплату?</w:t>
      </w:r>
    </w:p>
    <w:p w:rsidR="00733EC0" w:rsidRPr="00260201" w:rsidRDefault="00733EC0" w:rsidP="00C47C1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68D7">
        <w:rPr>
          <w:rFonts w:ascii="Times New Roman" w:hAnsi="Times New Roman"/>
          <w:b/>
          <w:sz w:val="28"/>
          <w:szCs w:val="28"/>
        </w:rPr>
        <w:t>Ответ:</w:t>
      </w:r>
      <w:r w:rsidRPr="004A6AB3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60201">
        <w:rPr>
          <w:rFonts w:ascii="Times New Roman" w:hAnsi="Times New Roman"/>
          <w:i/>
          <w:sz w:val="28"/>
          <w:szCs w:val="28"/>
        </w:rPr>
        <w:t>Накладную заплату можно выполнить машинным и ручным способом.</w:t>
      </w:r>
    </w:p>
    <w:p w:rsidR="00733EC0" w:rsidRPr="00260201" w:rsidRDefault="00733EC0" w:rsidP="00C47C1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6020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260201">
        <w:rPr>
          <w:rFonts w:ascii="Times New Roman" w:hAnsi="Times New Roman"/>
          <w:i/>
          <w:sz w:val="28"/>
          <w:szCs w:val="28"/>
        </w:rPr>
        <w:t xml:space="preserve">          </w:t>
      </w:r>
    </w:p>
    <w:p w:rsidR="00733EC0" w:rsidRPr="004A6AB3" w:rsidRDefault="00733EC0" w:rsidP="00C47C1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68D7">
        <w:rPr>
          <w:rFonts w:ascii="Times New Roman" w:hAnsi="Times New Roman"/>
          <w:sz w:val="28"/>
          <w:szCs w:val="28"/>
        </w:rPr>
        <w:t xml:space="preserve">            </w:t>
      </w:r>
      <w:r w:rsidRPr="007468D7">
        <w:rPr>
          <w:rFonts w:ascii="Times New Roman" w:hAnsi="Times New Roman"/>
          <w:b/>
          <w:sz w:val="28"/>
          <w:szCs w:val="28"/>
        </w:rPr>
        <w:t>Вопрос</w:t>
      </w:r>
      <w:r w:rsidRPr="007468D7">
        <w:rPr>
          <w:rFonts w:ascii="Times New Roman" w:hAnsi="Times New Roman"/>
          <w:sz w:val="28"/>
          <w:szCs w:val="28"/>
        </w:rPr>
        <w:t>:</w:t>
      </w:r>
      <w:r w:rsidRPr="004A6AB3">
        <w:rPr>
          <w:rFonts w:ascii="Times New Roman" w:hAnsi="Times New Roman"/>
          <w:i/>
          <w:sz w:val="28"/>
          <w:szCs w:val="28"/>
        </w:rPr>
        <w:t xml:space="preserve">  Чем отличается выполнение накладной заплаты от подкладной?</w:t>
      </w:r>
    </w:p>
    <w:p w:rsidR="00733EC0" w:rsidRPr="004A6AB3" w:rsidRDefault="00733EC0" w:rsidP="00C47C1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68D7">
        <w:rPr>
          <w:rFonts w:ascii="Times New Roman" w:hAnsi="Times New Roman"/>
          <w:b/>
          <w:sz w:val="28"/>
          <w:szCs w:val="28"/>
        </w:rPr>
        <w:t>Ответ:</w:t>
      </w:r>
      <w:r w:rsidRPr="004A6AB3">
        <w:rPr>
          <w:rFonts w:ascii="Times New Roman" w:hAnsi="Times New Roman"/>
          <w:i/>
          <w:color w:val="000000"/>
          <w:sz w:val="28"/>
          <w:szCs w:val="28"/>
        </w:rPr>
        <w:t xml:space="preserve"> Подкладная заплата отличается от накладной тем, что располагается с изнаночной стороны изделия.</w:t>
      </w:r>
    </w:p>
    <w:p w:rsidR="00733EC0" w:rsidRDefault="00733EC0" w:rsidP="00C47C1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A6AB3">
        <w:rPr>
          <w:rFonts w:ascii="Times New Roman" w:hAnsi="Times New Roman"/>
          <w:i/>
          <w:sz w:val="28"/>
          <w:szCs w:val="28"/>
        </w:rPr>
        <w:t xml:space="preserve">           </w:t>
      </w:r>
    </w:p>
    <w:p w:rsidR="00733EC0" w:rsidRPr="004A6AB3" w:rsidRDefault="00733EC0" w:rsidP="00C47C1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</w:rPr>
        <w:t xml:space="preserve">            </w:t>
      </w:r>
      <w:r w:rsidRPr="007468D7">
        <w:rPr>
          <w:rFonts w:ascii="Times New Roman" w:hAnsi="Times New Roman"/>
          <w:b/>
          <w:sz w:val="28"/>
          <w:szCs w:val="28"/>
        </w:rPr>
        <w:t>Вопрос:</w:t>
      </w:r>
      <w:r w:rsidRPr="004A6AB3">
        <w:rPr>
          <w:rFonts w:ascii="Times New Roman" w:hAnsi="Times New Roman"/>
          <w:i/>
          <w:sz w:val="28"/>
          <w:szCs w:val="28"/>
          <w:lang w:val="uk-UA"/>
        </w:rPr>
        <w:t xml:space="preserve">  Какие дефекты могут возникнуть при наложении заплаты?</w:t>
      </w:r>
    </w:p>
    <w:p w:rsidR="00733EC0" w:rsidRPr="00260201" w:rsidRDefault="00733EC0" w:rsidP="00260201">
      <w:pPr>
        <w:widowControl w:val="0"/>
        <w:spacing w:line="317" w:lineRule="exact"/>
        <w:ind w:left="40"/>
        <w:rPr>
          <w:rFonts w:ascii="Times New Roman" w:hAnsi="Times New Roman"/>
          <w:i/>
          <w:sz w:val="28"/>
          <w:szCs w:val="28"/>
        </w:rPr>
      </w:pPr>
      <w:r w:rsidRPr="007468D7">
        <w:rPr>
          <w:rFonts w:ascii="Times New Roman" w:hAnsi="Times New Roman"/>
          <w:b/>
          <w:sz w:val="28"/>
          <w:szCs w:val="28"/>
        </w:rPr>
        <w:t>Ответ:</w:t>
      </w:r>
      <w:r w:rsidRPr="004A6A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60201">
        <w:rPr>
          <w:rFonts w:ascii="Times New Roman" w:hAnsi="Times New Roman"/>
          <w:i/>
          <w:color w:val="000000"/>
          <w:sz w:val="28"/>
          <w:szCs w:val="28"/>
        </w:rPr>
        <w:t>Заплата стягивает  ткань, долевые нити заплаты и изделия не совпадают</w:t>
      </w:r>
      <w:r w:rsidRPr="004A6AB3">
        <w:rPr>
          <w:rFonts w:ascii="Times New Roman" w:hAnsi="Times New Roman"/>
          <w:sz w:val="28"/>
          <w:szCs w:val="28"/>
        </w:rPr>
        <w:t xml:space="preserve">.  </w:t>
      </w:r>
      <w:r w:rsidRPr="00260201">
        <w:rPr>
          <w:rFonts w:ascii="Times New Roman" w:hAnsi="Times New Roman"/>
          <w:i/>
          <w:color w:val="000000"/>
          <w:sz w:val="28"/>
          <w:szCs w:val="28"/>
        </w:rPr>
        <w:t>Машинная строчка  не  ровная, выполнена не по краю подгиба.</w:t>
      </w:r>
      <w:r w:rsidRPr="00260201">
        <w:rPr>
          <w:rFonts w:ascii="Times New Roman" w:hAnsi="Times New Roman"/>
          <w:i/>
          <w:sz w:val="28"/>
          <w:szCs w:val="28"/>
        </w:rPr>
        <w:t xml:space="preserve"> </w:t>
      </w:r>
      <w:r w:rsidRPr="00260201">
        <w:rPr>
          <w:rFonts w:ascii="Times New Roman" w:hAnsi="Times New Roman"/>
          <w:i/>
          <w:color w:val="000000"/>
          <w:sz w:val="28"/>
          <w:szCs w:val="28"/>
        </w:rPr>
        <w:t>Заплата плохо приутюжена.</w:t>
      </w:r>
    </w:p>
    <w:p w:rsidR="00733EC0" w:rsidRPr="004A6AB3" w:rsidRDefault="00733EC0" w:rsidP="00C47C1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4A6AB3">
        <w:rPr>
          <w:rFonts w:ascii="Times New Roman" w:hAnsi="Times New Roman"/>
          <w:i/>
          <w:sz w:val="28"/>
          <w:szCs w:val="28"/>
          <w:lang w:val="uk-UA"/>
        </w:rPr>
        <w:t xml:space="preserve">           </w:t>
      </w:r>
      <w:r w:rsidRPr="007468D7">
        <w:rPr>
          <w:rFonts w:ascii="Times New Roman" w:hAnsi="Times New Roman"/>
          <w:b/>
          <w:sz w:val="28"/>
          <w:szCs w:val="28"/>
          <w:lang w:val="uk-UA"/>
        </w:rPr>
        <w:t>Вопрос</w:t>
      </w:r>
      <w:r w:rsidRPr="007468D7">
        <w:rPr>
          <w:rFonts w:ascii="Times New Roman" w:hAnsi="Times New Roman"/>
          <w:sz w:val="28"/>
          <w:szCs w:val="28"/>
          <w:lang w:val="uk-UA"/>
        </w:rPr>
        <w:t>:</w:t>
      </w:r>
      <w:r w:rsidRPr="004A6AB3">
        <w:rPr>
          <w:rFonts w:ascii="Times New Roman" w:hAnsi="Times New Roman"/>
          <w:i/>
          <w:sz w:val="28"/>
          <w:szCs w:val="28"/>
          <w:lang w:val="uk-UA"/>
        </w:rPr>
        <w:t xml:space="preserve">  В какой последовательности выполняют машинную штопку?</w:t>
      </w:r>
    </w:p>
    <w:p w:rsidR="00733EC0" w:rsidRPr="007468D7" w:rsidRDefault="00733EC0" w:rsidP="007468D7">
      <w:pPr>
        <w:pStyle w:val="NormalWeb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7468D7">
        <w:rPr>
          <w:b/>
          <w:sz w:val="28"/>
          <w:szCs w:val="28"/>
        </w:rPr>
        <w:t>Ответ:</w:t>
      </w:r>
      <w:r w:rsidRPr="004A6AB3">
        <w:t xml:space="preserve"> </w:t>
      </w:r>
      <w:r w:rsidRPr="007468D7">
        <w:rPr>
          <w:i/>
          <w:sz w:val="28"/>
          <w:szCs w:val="28"/>
        </w:rPr>
        <w:t>Приметать   лоскут к изнаночной стороне протёртости. Срезаем   ножницами лишние нитки, торчащие по краям протёртости и строчимс целой части ткани, отступив от протёртости</w:t>
      </w:r>
      <w:r w:rsidRPr="007468D7">
        <w:rPr>
          <w:i/>
          <w:color w:val="222222"/>
          <w:sz w:val="28"/>
          <w:szCs w:val="28"/>
        </w:rPr>
        <w:t xml:space="preserve"> Обрезаем  лишнюю ткань с изнаночной стороны и</w:t>
      </w:r>
      <w:r>
        <w:rPr>
          <w:i/>
          <w:color w:val="000000"/>
          <w:sz w:val="28"/>
          <w:szCs w:val="28"/>
        </w:rPr>
        <w:t xml:space="preserve"> п</w:t>
      </w:r>
      <w:r w:rsidRPr="007468D7">
        <w:rPr>
          <w:i/>
          <w:color w:val="000000"/>
          <w:sz w:val="28"/>
          <w:szCs w:val="28"/>
        </w:rPr>
        <w:t>риутюживаем тоже с изнаночной стороны</w:t>
      </w:r>
    </w:p>
    <w:p w:rsidR="00733EC0" w:rsidRDefault="00733EC0" w:rsidP="00C47C13">
      <w:pPr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7468D7">
        <w:rPr>
          <w:rFonts w:ascii="Times New Roman" w:hAnsi="Times New Roman"/>
          <w:i/>
          <w:sz w:val="28"/>
          <w:szCs w:val="28"/>
          <w:lang w:val="uk-UA"/>
        </w:rPr>
        <w:t xml:space="preserve">          </w:t>
      </w:r>
    </w:p>
    <w:p w:rsidR="00733EC0" w:rsidRPr="004A6AB3" w:rsidRDefault="00733EC0" w:rsidP="00C47C13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7468D7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       </w:t>
      </w:r>
      <w:r w:rsidRPr="007468D7">
        <w:rPr>
          <w:rFonts w:ascii="Times New Roman" w:hAnsi="Times New Roman"/>
          <w:b/>
          <w:sz w:val="28"/>
          <w:szCs w:val="28"/>
          <w:lang w:val="uk-UA"/>
        </w:rPr>
        <w:t>Вопрос:</w:t>
      </w:r>
      <w:r w:rsidRPr="007468D7">
        <w:rPr>
          <w:rFonts w:ascii="Times New Roman" w:hAnsi="Times New Roman"/>
          <w:b/>
          <w:i/>
          <w:sz w:val="28"/>
          <w:szCs w:val="28"/>
          <w:lang w:val="uk-UA"/>
        </w:rPr>
        <w:t xml:space="preserve">  </w:t>
      </w:r>
      <w:r w:rsidRPr="007468D7">
        <w:rPr>
          <w:rFonts w:ascii="Times New Roman" w:hAnsi="Times New Roman"/>
          <w:i/>
          <w:sz w:val="28"/>
          <w:szCs w:val="28"/>
          <w:lang w:val="uk-UA"/>
        </w:rPr>
        <w:t xml:space="preserve"> Какие дефекты  могут  </w:t>
      </w:r>
      <w:r w:rsidRPr="007468D7">
        <w:rPr>
          <w:rFonts w:ascii="Times New Roman" w:hAnsi="Times New Roman"/>
          <w:i/>
          <w:sz w:val="28"/>
          <w:szCs w:val="28"/>
        </w:rPr>
        <w:t>возникнуть при выполнении машинной</w:t>
      </w:r>
      <w:r w:rsidRPr="004A6AB3">
        <w:rPr>
          <w:rFonts w:ascii="Times New Roman" w:hAnsi="Times New Roman"/>
          <w:i/>
          <w:sz w:val="28"/>
          <w:szCs w:val="28"/>
        </w:rPr>
        <w:t xml:space="preserve"> штопки  и как   их устранить?</w:t>
      </w:r>
    </w:p>
    <w:p w:rsidR="00733EC0" w:rsidRPr="004A6AB3" w:rsidRDefault="00733EC0" w:rsidP="004A6AB3">
      <w:pPr>
        <w:tabs>
          <w:tab w:val="left" w:pos="0"/>
        </w:tabs>
        <w:rPr>
          <w:rFonts w:ascii="Times New Roman" w:hAnsi="Times New Roman"/>
          <w:i/>
          <w:sz w:val="28"/>
          <w:szCs w:val="28"/>
        </w:rPr>
      </w:pPr>
      <w:r w:rsidRPr="007468D7">
        <w:rPr>
          <w:rFonts w:ascii="Times New Roman" w:hAnsi="Times New Roman"/>
          <w:b/>
          <w:sz w:val="28"/>
          <w:szCs w:val="28"/>
        </w:rPr>
        <w:t>Ответ</w:t>
      </w:r>
      <w:r w:rsidRPr="004A6AB3">
        <w:rPr>
          <w:rFonts w:ascii="Times New Roman" w:hAnsi="Times New Roman"/>
          <w:b/>
          <w:i/>
          <w:sz w:val="28"/>
          <w:szCs w:val="28"/>
        </w:rPr>
        <w:t>:</w:t>
      </w:r>
      <w:r w:rsidRPr="004A6AB3">
        <w:rPr>
          <w:rFonts w:ascii="Times New Roman" w:hAnsi="Times New Roman"/>
          <w:i/>
          <w:sz w:val="28"/>
          <w:szCs w:val="28"/>
        </w:rPr>
        <w:t xml:space="preserve">  Может  произойти стягивание ткани под строчкой. Необходимо слегка подтягивать ткань под строчкой. Также перед выполнением работы нужно правильно отрегулировать натяжение нити.</w:t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4A6AB3">
        <w:rPr>
          <w:rFonts w:ascii="Times New Roman" w:hAnsi="Times New Roman"/>
          <w:i/>
          <w:sz w:val="28"/>
          <w:szCs w:val="28"/>
          <w:lang w:val="uk-UA"/>
        </w:rPr>
        <w:t xml:space="preserve">            </w:t>
      </w:r>
      <w:r w:rsidRPr="007468D7">
        <w:rPr>
          <w:rFonts w:ascii="Times New Roman" w:hAnsi="Times New Roman"/>
          <w:b/>
          <w:sz w:val="28"/>
          <w:szCs w:val="28"/>
          <w:lang w:val="uk-UA"/>
        </w:rPr>
        <w:t>Вопрос</w:t>
      </w:r>
      <w:r w:rsidRPr="007468D7">
        <w:rPr>
          <w:rFonts w:ascii="Times New Roman" w:hAnsi="Times New Roman"/>
          <w:sz w:val="28"/>
          <w:szCs w:val="28"/>
          <w:lang w:val="uk-UA"/>
        </w:rPr>
        <w:t>:</w:t>
      </w:r>
      <w:r w:rsidRPr="004A6AB3">
        <w:rPr>
          <w:rFonts w:ascii="Times New Roman" w:hAnsi="Times New Roman"/>
          <w:i/>
          <w:sz w:val="28"/>
          <w:szCs w:val="28"/>
          <w:lang w:val="uk-UA"/>
        </w:rPr>
        <w:t xml:space="preserve">  ОТ при выполнении утюжильных работ.</w:t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  <w:r w:rsidRPr="007468D7">
        <w:rPr>
          <w:rFonts w:ascii="Times New Roman" w:hAnsi="Times New Roman"/>
          <w:b/>
          <w:sz w:val="28"/>
          <w:szCs w:val="28"/>
          <w:lang w:val="uk-UA"/>
        </w:rPr>
        <w:t>Ответ</w:t>
      </w:r>
      <w:r w:rsidRPr="007468D7">
        <w:rPr>
          <w:rFonts w:ascii="Times New Roman" w:hAnsi="Times New Roman"/>
          <w:sz w:val="28"/>
          <w:szCs w:val="28"/>
          <w:lang w:val="uk-UA"/>
        </w:rPr>
        <w:t>:</w:t>
      </w:r>
      <w:r w:rsidRPr="004A6AB3">
        <w:rPr>
          <w:rFonts w:ascii="Times New Roman" w:hAnsi="Times New Roman"/>
          <w:i/>
          <w:sz w:val="28"/>
          <w:szCs w:val="28"/>
          <w:lang w:val="uk-UA"/>
        </w:rPr>
        <w:t xml:space="preserve"> Наличие диэлектрического ковбика, включать и выключать утюг держась за штепсельную вилку, следить за накалом утюга.</w:t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i/>
          <w:sz w:val="28"/>
          <w:szCs w:val="28"/>
          <w:lang w:val="uk-UA"/>
        </w:rPr>
      </w:pPr>
    </w:p>
    <w:p w:rsidR="00733EC0" w:rsidRPr="004A6AB3" w:rsidRDefault="00733EC0" w:rsidP="004951B4">
      <w:pPr>
        <w:rPr>
          <w:rFonts w:ascii="Times New Roman" w:hAnsi="Times New Roman"/>
          <w:b/>
          <w:sz w:val="28"/>
          <w:szCs w:val="28"/>
          <w:lang w:val="uk-UA"/>
        </w:rPr>
      </w:pPr>
      <w:r w:rsidRPr="004A6AB3">
        <w:rPr>
          <w:rFonts w:ascii="Times New Roman" w:hAnsi="Times New Roman"/>
          <w:b/>
          <w:sz w:val="28"/>
          <w:szCs w:val="28"/>
          <w:lang w:val="uk-UA"/>
        </w:rPr>
        <w:t>Выдача дневного задания. Запись его в дневниках.</w:t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33EC0" w:rsidRPr="004A6AB3" w:rsidRDefault="00733EC0" w:rsidP="004951B4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4A6AB3">
        <w:rPr>
          <w:rFonts w:ascii="Times New Roman" w:hAnsi="Times New Roman"/>
          <w:b/>
          <w:sz w:val="28"/>
          <w:szCs w:val="28"/>
        </w:rPr>
        <w:t>. Текущий инструктаж</w:t>
      </w:r>
    </w:p>
    <w:p w:rsidR="00733EC0" w:rsidRPr="004A6AB3" w:rsidRDefault="00733EC0" w:rsidP="004951B4">
      <w:pPr>
        <w:tabs>
          <w:tab w:val="left" w:pos="0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1.</w:t>
      </w:r>
      <w:r w:rsidRPr="004A6AB3">
        <w:rPr>
          <w:rFonts w:ascii="Times New Roman" w:hAnsi="Times New Roman"/>
          <w:b/>
          <w:sz w:val="28"/>
          <w:szCs w:val="28"/>
        </w:rPr>
        <w:t>Первый обход.</w:t>
      </w:r>
      <w:r w:rsidRPr="004A6AB3">
        <w:rPr>
          <w:rFonts w:ascii="Times New Roman" w:hAnsi="Times New Roman"/>
          <w:sz w:val="28"/>
          <w:szCs w:val="28"/>
        </w:rPr>
        <w:t xml:space="preserve"> Соблюдение техники безопасности, организации рабочего места, правильность обработки деталей. Замечания, рекомендации по организации рабочего места</w:t>
      </w:r>
    </w:p>
    <w:p w:rsidR="00733EC0" w:rsidRDefault="00733EC0" w:rsidP="004951B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  <w:t xml:space="preserve">       </w:t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Второй обход.</w:t>
      </w:r>
      <w:r w:rsidRPr="004A6AB3">
        <w:rPr>
          <w:rFonts w:ascii="Times New Roman" w:hAnsi="Times New Roman"/>
          <w:sz w:val="28"/>
          <w:szCs w:val="28"/>
        </w:rPr>
        <w:t xml:space="preserve"> Проверка качества, соблюдение последовательности технологических операций. Проверка правильности выполнения трудовых приемов. Выполнения обучающимися самоконтроля.</w:t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3.</w:t>
      </w:r>
      <w:r w:rsidRPr="004A6AB3">
        <w:rPr>
          <w:rFonts w:ascii="Times New Roman" w:hAnsi="Times New Roman"/>
          <w:b/>
          <w:sz w:val="28"/>
          <w:szCs w:val="28"/>
        </w:rPr>
        <w:t>Третий обход</w:t>
      </w:r>
      <w:r w:rsidRPr="004A6AB3">
        <w:rPr>
          <w:rFonts w:ascii="Times New Roman" w:hAnsi="Times New Roman"/>
          <w:sz w:val="28"/>
          <w:szCs w:val="28"/>
        </w:rPr>
        <w:t>. Освоение приёмов и навыков, помощь отстающим обучающимся.</w:t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________________________________________________________________________________</w:t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4.</w:t>
      </w:r>
      <w:r w:rsidRPr="004A6AB3">
        <w:rPr>
          <w:rFonts w:ascii="Times New Roman" w:hAnsi="Times New Roman"/>
          <w:b/>
          <w:sz w:val="28"/>
          <w:szCs w:val="28"/>
        </w:rPr>
        <w:t>Четвертый обход</w:t>
      </w:r>
      <w:r w:rsidRPr="004A6AB3">
        <w:rPr>
          <w:rFonts w:ascii="Times New Roman" w:hAnsi="Times New Roman"/>
          <w:sz w:val="28"/>
          <w:szCs w:val="28"/>
        </w:rPr>
        <w:t>. Предварительное подведение итогов выполнения работ.</w:t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________________________________________________________________________________</w:t>
      </w: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33EC0" w:rsidRPr="004A6AB3" w:rsidRDefault="00733EC0" w:rsidP="004951B4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4A6AB3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4A6AB3">
        <w:rPr>
          <w:rFonts w:ascii="Times New Roman" w:hAnsi="Times New Roman"/>
          <w:b/>
          <w:sz w:val="28"/>
          <w:szCs w:val="28"/>
        </w:rPr>
        <w:t>. Заключительный инструктаж</w:t>
      </w:r>
    </w:p>
    <w:p w:rsidR="00733EC0" w:rsidRPr="004A6AB3" w:rsidRDefault="00733EC0" w:rsidP="004951B4">
      <w:pPr>
        <w:rPr>
          <w:rFonts w:ascii="Times New Roman" w:hAnsi="Times New Roman"/>
          <w:b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1.</w:t>
      </w:r>
      <w:r w:rsidRPr="004A6AB3">
        <w:rPr>
          <w:rFonts w:ascii="Times New Roman" w:hAnsi="Times New Roman"/>
          <w:b/>
          <w:sz w:val="28"/>
          <w:szCs w:val="28"/>
        </w:rPr>
        <w:t>Подведение итогов рабочего дня:</w:t>
      </w:r>
    </w:p>
    <w:p w:rsidR="00733EC0" w:rsidRPr="004A6AB3" w:rsidRDefault="00733EC0" w:rsidP="004951B4">
      <w:pPr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1.1. Анализ выполненных учебно-производственных работ.</w:t>
      </w:r>
    </w:p>
    <w:p w:rsidR="00733EC0" w:rsidRPr="004A6AB3" w:rsidRDefault="00733EC0" w:rsidP="004951B4">
      <w:pPr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1.2.Разбор характерных ошибок, допускаемых обучающимися.</w:t>
      </w:r>
    </w:p>
    <w:p w:rsidR="00733EC0" w:rsidRPr="004A6AB3" w:rsidRDefault="00733EC0" w:rsidP="004951B4">
      <w:pPr>
        <w:rPr>
          <w:rFonts w:ascii="Times New Roman" w:hAnsi="Times New Roman"/>
          <w:sz w:val="28"/>
          <w:szCs w:val="28"/>
          <w:u w:val="single"/>
        </w:rPr>
      </w:pP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</w:p>
    <w:p w:rsidR="00733EC0" w:rsidRPr="004A6AB3" w:rsidRDefault="00733EC0" w:rsidP="004951B4">
      <w:pPr>
        <w:rPr>
          <w:rFonts w:ascii="Times New Roman" w:hAnsi="Times New Roman"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</w:rPr>
        <w:t>1.3.Выставление оценок.</w:t>
      </w:r>
    </w:p>
    <w:p w:rsidR="00733EC0" w:rsidRPr="004A6AB3" w:rsidRDefault="00733EC0" w:rsidP="0048361B">
      <w:pPr>
        <w:spacing w:after="120" w:line="240" w:lineRule="auto"/>
        <w:ind w:right="176"/>
        <w:rPr>
          <w:rFonts w:ascii="Times New Roman" w:hAnsi="Times New Roman"/>
          <w:b/>
          <w:i/>
          <w:sz w:val="28"/>
          <w:szCs w:val="28"/>
        </w:rPr>
      </w:pPr>
      <w:r w:rsidRPr="004A6AB3">
        <w:rPr>
          <w:rFonts w:ascii="Times New Roman" w:hAnsi="Times New Roman"/>
          <w:sz w:val="28"/>
          <w:szCs w:val="28"/>
          <w:u w:val="single"/>
        </w:rPr>
        <w:t>Повторить тему занятия</w:t>
      </w:r>
      <w:r w:rsidRPr="004A6AB3">
        <w:rPr>
          <w:rFonts w:ascii="Times New Roman" w:hAnsi="Times New Roman"/>
          <w:i/>
          <w:sz w:val="28"/>
          <w:szCs w:val="28"/>
          <w:u w:val="single"/>
        </w:rPr>
        <w:t xml:space="preserve">:  </w:t>
      </w:r>
      <w:r w:rsidRPr="004A6AB3">
        <w:rPr>
          <w:rFonts w:ascii="Times New Roman" w:hAnsi="Times New Roman"/>
          <w:i/>
          <w:color w:val="000000"/>
          <w:sz w:val="28"/>
          <w:szCs w:val="28"/>
        </w:rPr>
        <w:t>Выполление мелкого ремонта: выполнение штопки, наложение заплаты.</w:t>
      </w:r>
    </w:p>
    <w:p w:rsidR="00733EC0" w:rsidRPr="004A6AB3" w:rsidRDefault="00733EC0" w:rsidP="0048361B">
      <w:pPr>
        <w:outlineLvl w:val="0"/>
        <w:rPr>
          <w:rFonts w:ascii="Times New Roman" w:hAnsi="Times New Roman"/>
          <w:b/>
          <w:sz w:val="28"/>
          <w:szCs w:val="28"/>
        </w:rPr>
      </w:pPr>
      <w:r w:rsidRPr="004A6AB3">
        <w:rPr>
          <w:rFonts w:ascii="Times New Roman" w:hAnsi="Times New Roman"/>
          <w:b/>
          <w:sz w:val="28"/>
          <w:szCs w:val="28"/>
        </w:rPr>
        <w:t>Приведение в порядок рабочих мест</w:t>
      </w:r>
    </w:p>
    <w:p w:rsidR="00733EC0" w:rsidRPr="004A6AB3" w:rsidRDefault="00733EC0" w:rsidP="0048361B">
      <w:pPr>
        <w:outlineLvl w:val="0"/>
        <w:rPr>
          <w:rFonts w:ascii="Times New Roman" w:hAnsi="Times New Roman"/>
          <w:sz w:val="28"/>
          <w:szCs w:val="28"/>
          <w:u w:val="single"/>
        </w:rPr>
      </w:pPr>
      <w:r w:rsidRPr="004A6AB3">
        <w:rPr>
          <w:rFonts w:ascii="Times New Roman" w:hAnsi="Times New Roman"/>
          <w:sz w:val="28"/>
          <w:szCs w:val="28"/>
        </w:rPr>
        <w:t>Мастер производственного обучения</w:t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</w:r>
      <w:r w:rsidRPr="004A6AB3">
        <w:rPr>
          <w:rFonts w:ascii="Times New Roman" w:hAnsi="Times New Roman"/>
          <w:sz w:val="28"/>
          <w:szCs w:val="28"/>
          <w:u w:val="single"/>
        </w:rPr>
        <w:tab/>
        <w:t>/Романенко Л.В../</w:t>
      </w:r>
    </w:p>
    <w:p w:rsidR="00733EC0" w:rsidRPr="004A6AB3" w:rsidRDefault="00733EC0" w:rsidP="004951B4">
      <w:pPr>
        <w:rPr>
          <w:rFonts w:ascii="Times New Roman" w:hAnsi="Times New Roman"/>
          <w:sz w:val="28"/>
          <w:szCs w:val="28"/>
          <w:u w:val="single"/>
        </w:rPr>
      </w:pPr>
    </w:p>
    <w:p w:rsidR="00733EC0" w:rsidRPr="004A6AB3" w:rsidRDefault="00733EC0">
      <w:pPr>
        <w:rPr>
          <w:rFonts w:ascii="Times New Roman" w:hAnsi="Times New Roman"/>
          <w:sz w:val="28"/>
          <w:szCs w:val="28"/>
        </w:rPr>
      </w:pPr>
    </w:p>
    <w:sectPr w:rsidR="00733EC0" w:rsidRPr="004A6AB3" w:rsidSect="00EE507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A8C13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CCE64E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660E1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43F0C9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394EF0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A54D2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D70B6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DCD9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526A1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0843E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F27EBF"/>
    <w:multiLevelType w:val="hybridMultilevel"/>
    <w:tmpl w:val="583A2AC2"/>
    <w:lvl w:ilvl="0" w:tplc="FF8656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2B84A96"/>
    <w:multiLevelType w:val="hybridMultilevel"/>
    <w:tmpl w:val="2F289D06"/>
    <w:lvl w:ilvl="0" w:tplc="3716B56A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B8062D0"/>
    <w:multiLevelType w:val="hybridMultilevel"/>
    <w:tmpl w:val="338A9B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FBA4AC6"/>
    <w:multiLevelType w:val="hybridMultilevel"/>
    <w:tmpl w:val="AE3EF58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5F3245E7"/>
    <w:multiLevelType w:val="hybridMultilevel"/>
    <w:tmpl w:val="F5A8B7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5AB78C6"/>
    <w:multiLevelType w:val="hybridMultilevel"/>
    <w:tmpl w:val="6F6E6DA4"/>
    <w:lvl w:ilvl="0" w:tplc="2192442A">
      <w:start w:val="2"/>
      <w:numFmt w:val="upperRoman"/>
      <w:lvlText w:val="%1."/>
      <w:lvlJc w:val="left"/>
      <w:pPr>
        <w:ind w:left="1080" w:hanging="720"/>
      </w:pPr>
      <w:rPr>
        <w:rFonts w:cs="Times New Roman"/>
        <w:b/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  <w:num w:numId="17">
    <w:abstractNumId w:val="14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73B8"/>
    <w:rsid w:val="00026C8D"/>
    <w:rsid w:val="00043FC4"/>
    <w:rsid w:val="000D73B8"/>
    <w:rsid w:val="001373BC"/>
    <w:rsid w:val="00165233"/>
    <w:rsid w:val="00195BAE"/>
    <w:rsid w:val="00214C94"/>
    <w:rsid w:val="00227E73"/>
    <w:rsid w:val="00260201"/>
    <w:rsid w:val="00281409"/>
    <w:rsid w:val="002E26A8"/>
    <w:rsid w:val="003B5515"/>
    <w:rsid w:val="003D0D45"/>
    <w:rsid w:val="00424798"/>
    <w:rsid w:val="0045696A"/>
    <w:rsid w:val="0048361B"/>
    <w:rsid w:val="004951B4"/>
    <w:rsid w:val="004A6AB3"/>
    <w:rsid w:val="004D22F2"/>
    <w:rsid w:val="00556B99"/>
    <w:rsid w:val="005D5BC1"/>
    <w:rsid w:val="006109E6"/>
    <w:rsid w:val="00615E84"/>
    <w:rsid w:val="00635A72"/>
    <w:rsid w:val="00644BB3"/>
    <w:rsid w:val="006543B4"/>
    <w:rsid w:val="00661634"/>
    <w:rsid w:val="00693074"/>
    <w:rsid w:val="006C73FD"/>
    <w:rsid w:val="0070244B"/>
    <w:rsid w:val="00733EC0"/>
    <w:rsid w:val="007468D7"/>
    <w:rsid w:val="007C672A"/>
    <w:rsid w:val="00881BC4"/>
    <w:rsid w:val="00A67375"/>
    <w:rsid w:val="00AA1B13"/>
    <w:rsid w:val="00AB05E1"/>
    <w:rsid w:val="00B8459C"/>
    <w:rsid w:val="00C31FD3"/>
    <w:rsid w:val="00C47C13"/>
    <w:rsid w:val="00D11376"/>
    <w:rsid w:val="00D359E9"/>
    <w:rsid w:val="00E67BDB"/>
    <w:rsid w:val="00EE047B"/>
    <w:rsid w:val="00EE5075"/>
    <w:rsid w:val="00EF5B02"/>
    <w:rsid w:val="00F85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798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0D73B8"/>
    <w:rPr>
      <w:lang w:eastAsia="en-US"/>
    </w:rPr>
  </w:style>
  <w:style w:type="paragraph" w:styleId="NormalWeb">
    <w:name w:val="Normal (Web)"/>
    <w:basedOn w:val="Normal"/>
    <w:uiPriority w:val="99"/>
    <w:rsid w:val="00556B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9307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AB05E1"/>
    <w:rPr>
      <w:rFonts w:ascii="Times New Roman" w:hAnsi="Times New Roman" w:cs="Times New Roman"/>
      <w:sz w:val="2"/>
    </w:rPr>
  </w:style>
  <w:style w:type="character" w:customStyle="1" w:styleId="a">
    <w:name w:val="Слабое выделение"/>
    <w:basedOn w:val="DefaultParagraphFont"/>
    <w:uiPriority w:val="99"/>
    <w:rsid w:val="007C672A"/>
    <w:rPr>
      <w:rFonts w:ascii="Times New Roman" w:hAnsi="Times New Roman" w:cs="Times New Roman"/>
      <w:i/>
      <w:iCs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084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272</TotalTime>
  <Pages>12</Pages>
  <Words>2799</Words>
  <Characters>15960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valentina_slepchenko@outlook.com</dc:creator>
  <cp:keywords/>
  <dc:description/>
  <cp:lastModifiedBy>Пользователь Windows</cp:lastModifiedBy>
  <cp:revision>6</cp:revision>
  <dcterms:created xsi:type="dcterms:W3CDTF">2020-04-23T12:40:00Z</dcterms:created>
  <dcterms:modified xsi:type="dcterms:W3CDTF">2020-04-23T18:16:00Z</dcterms:modified>
</cp:coreProperties>
</file>